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F2B48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  <w:iCs/>
        </w:rPr>
      </w:pPr>
    </w:p>
    <w:p w14:paraId="3F758C6B" w14:textId="60378BE8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  <w:i/>
        </w:rPr>
      </w:pPr>
      <w:r w:rsidRPr="00A42457">
        <w:rPr>
          <w:rFonts w:ascii="Calibri" w:hAnsi="Calibri" w:cs="Calibri"/>
          <w:i/>
        </w:rPr>
        <w:t xml:space="preserve">(da inviare a </w:t>
      </w:r>
      <w:hyperlink r:id="rId7" w:history="1">
        <w:r w:rsidRPr="00A42457">
          <w:rPr>
            <w:rStyle w:val="Collegamentoipertestuale"/>
            <w:rFonts w:ascii="Calibri" w:hAnsi="Calibri" w:cs="Calibri"/>
            <w:i/>
          </w:rPr>
          <w:t>settore.docenti@amm.unica.it</w:t>
        </w:r>
      </w:hyperlink>
      <w:r w:rsidRPr="00A42457">
        <w:rPr>
          <w:rFonts w:ascii="Calibri" w:hAnsi="Calibri" w:cs="Calibri"/>
          <w:i/>
        </w:rPr>
        <w:t xml:space="preserve"> entro il 30 giugno)</w:t>
      </w:r>
    </w:p>
    <w:p w14:paraId="1B98B951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7FB2968D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Al Magnifico Rettore</w:t>
      </w:r>
    </w:p>
    <w:p w14:paraId="0146A8B8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 xml:space="preserve">dell’Università degli Studi di Cagliari </w:t>
      </w:r>
    </w:p>
    <w:p w14:paraId="0EC35A50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Prof. Francesco Mola</w:t>
      </w:r>
    </w:p>
    <w:p w14:paraId="776C5CC4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</w:p>
    <w:p w14:paraId="132FCF44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 xml:space="preserve">Alla Direttrice del Dipartimento </w:t>
      </w:r>
    </w:p>
    <w:p w14:paraId="2C2F2FE8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di Pedagogia, psicologia, filosofia</w:t>
      </w:r>
    </w:p>
    <w:p w14:paraId="294DA6B5" w14:textId="77777777" w:rsidR="00A42457" w:rsidRPr="00A42457" w:rsidRDefault="00A42457" w:rsidP="00A42457">
      <w:pPr>
        <w:spacing w:after="0" w:line="360" w:lineRule="auto"/>
        <w:ind w:left="5954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Prof.ssa Elisabetta Gola</w:t>
      </w:r>
    </w:p>
    <w:p w14:paraId="230135E9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  <w:bCs/>
        </w:rPr>
      </w:pPr>
    </w:p>
    <w:p w14:paraId="1AE76A40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  <w:b/>
        </w:rPr>
      </w:pPr>
      <w:r w:rsidRPr="00A42457">
        <w:rPr>
          <w:rFonts w:ascii="Calibri" w:hAnsi="Calibri" w:cs="Calibri"/>
          <w:b/>
        </w:rPr>
        <w:t>OGGETTO: richiesta di autorizzazione a risiedere fuori sede.</w:t>
      </w:r>
    </w:p>
    <w:p w14:paraId="3AE3DAE3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525114CC" w14:textId="0A34B450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La</w:t>
      </w:r>
      <w:r w:rsidRPr="00A42457">
        <w:rPr>
          <w:rFonts w:ascii="Calibri" w:hAnsi="Calibri" w:cs="Calibri"/>
        </w:rPr>
        <w:t>/</w:t>
      </w:r>
      <w:r>
        <w:rPr>
          <w:rFonts w:ascii="Calibri" w:hAnsi="Calibri" w:cs="Calibri"/>
        </w:rPr>
        <w:t>il</w:t>
      </w:r>
      <w:r w:rsidRPr="00A42457">
        <w:rPr>
          <w:rFonts w:ascii="Calibri" w:hAnsi="Calibri" w:cs="Calibri"/>
        </w:rPr>
        <w:t xml:space="preserve"> sottoscritt</w:t>
      </w:r>
      <w:r>
        <w:rPr>
          <w:rFonts w:ascii="Calibri" w:hAnsi="Calibri" w:cs="Calibri"/>
        </w:rPr>
        <w:t>a</w:t>
      </w:r>
      <w:r w:rsidRPr="00A42457">
        <w:rPr>
          <w:rFonts w:ascii="Calibri" w:hAnsi="Calibri" w:cs="Calibri"/>
        </w:rPr>
        <w:t>/</w:t>
      </w:r>
      <w:r>
        <w:rPr>
          <w:rFonts w:ascii="Calibri" w:hAnsi="Calibri" w:cs="Calibri"/>
        </w:rPr>
        <w:t>o</w:t>
      </w:r>
      <w:r w:rsidRPr="00A42457">
        <w:rPr>
          <w:rFonts w:ascii="Calibri" w:hAnsi="Calibri" w:cs="Calibri"/>
        </w:rPr>
        <w:t xml:space="preserve"> _________________________________, </w:t>
      </w:r>
      <w:proofErr w:type="spellStart"/>
      <w:r w:rsidRPr="00A42457">
        <w:rPr>
          <w:rFonts w:ascii="Calibri" w:hAnsi="Calibri" w:cs="Calibri"/>
        </w:rPr>
        <w:t>matr</w:t>
      </w:r>
      <w:proofErr w:type="spellEnd"/>
      <w:r w:rsidRPr="00A42457">
        <w:rPr>
          <w:rFonts w:ascii="Calibri" w:hAnsi="Calibri" w:cs="Calibri"/>
        </w:rPr>
        <w:t>._____, in servizio presso il Dipartimento di _____________________________________________________ in qualità di (qualifica) __________________________________</w:t>
      </w:r>
    </w:p>
    <w:p w14:paraId="0B97CA40" w14:textId="22F6099A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CHIEDE</w:t>
      </w:r>
    </w:p>
    <w:p w14:paraId="5936C18E" w14:textId="2244C653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di essere autorizzat</w:t>
      </w:r>
      <w:r>
        <w:rPr>
          <w:rFonts w:ascii="Calibri" w:hAnsi="Calibri" w:cs="Calibri"/>
        </w:rPr>
        <w:t>a/o</w:t>
      </w:r>
      <w:r w:rsidRPr="00A42457">
        <w:rPr>
          <w:rFonts w:ascii="Calibri" w:hAnsi="Calibri" w:cs="Calibri"/>
        </w:rPr>
        <w:t>, per l’A.A. _____/_______, ai sensi del “</w:t>
      </w:r>
      <w:r w:rsidRPr="00A42457">
        <w:rPr>
          <w:rFonts w:ascii="Calibri" w:hAnsi="Calibri" w:cs="Calibri"/>
          <w:i/>
        </w:rPr>
        <w:t>Regolamento autorizzazioni alla residenza fuori sede”</w:t>
      </w:r>
      <w:r w:rsidRPr="00A42457">
        <w:rPr>
          <w:rFonts w:ascii="Calibri" w:hAnsi="Calibri" w:cs="Calibri"/>
        </w:rPr>
        <w:t xml:space="preserve"> d’Ateneo, </w:t>
      </w:r>
      <w:r w:rsidRPr="00A42457">
        <w:rPr>
          <w:rFonts w:ascii="Calibri" w:hAnsi="Calibri" w:cs="Calibri"/>
          <w:b/>
        </w:rPr>
        <w:t>a risiedere fuori sede</w:t>
      </w:r>
      <w:r>
        <w:rPr>
          <w:rFonts w:ascii="Calibri" w:hAnsi="Calibri" w:cs="Calibri"/>
          <w:bCs/>
        </w:rPr>
        <w:t>,</w:t>
      </w:r>
      <w:r w:rsidRPr="00A42457">
        <w:rPr>
          <w:rFonts w:ascii="Calibri" w:hAnsi="Calibri" w:cs="Calibri"/>
        </w:rPr>
        <w:t xml:space="preserve"> essendo impossibilitato ad eleggere la propria residenza “in sede” per i seguenti motivi (ai sensi dell’art. 2 del Regolamento si terrà conto delle motivazioni di natura personale e/o familiare dell’interessato, ovvero l’esigenza di non disgiungere il nucleo familiare, la presenza di figli minori, il trasferimento del coniuge, la presenza di familiari disabili che necessitano assistenza</w:t>
      </w:r>
      <w:r>
        <w:rPr>
          <w:rFonts w:ascii="Calibri" w:hAnsi="Calibri" w:cs="Calibri"/>
        </w:rPr>
        <w:t>,</w:t>
      </w:r>
      <w:r w:rsidRPr="00A42457">
        <w:rPr>
          <w:rFonts w:ascii="Calibri" w:hAnsi="Calibri" w:cs="Calibri"/>
        </w:rPr>
        <w:t xml:space="preserve"> </w:t>
      </w:r>
      <w:r w:rsidRPr="00A42457">
        <w:rPr>
          <w:rFonts w:ascii="Calibri" w:hAnsi="Calibri" w:cs="Calibri"/>
        </w:rPr>
        <w:t>etc.</w:t>
      </w:r>
      <w:r w:rsidRPr="00A42457">
        <w:rPr>
          <w:rFonts w:ascii="Calibri" w:hAnsi="Calibri" w:cs="Calibri"/>
        </w:rPr>
        <w:t>):</w:t>
      </w:r>
    </w:p>
    <w:p w14:paraId="0C600923" w14:textId="699F012E" w:rsidR="00A42457" w:rsidRDefault="00A42457" w:rsidP="00A42457">
      <w:pPr>
        <w:tabs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7158BEDF" w14:textId="749F678C" w:rsidR="00A42457" w:rsidRDefault="00A42457" w:rsidP="00A42457">
      <w:pPr>
        <w:tabs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172D6FFB" w14:textId="6B8470EE" w:rsidR="00A42457" w:rsidRDefault="00A42457" w:rsidP="00A42457">
      <w:pPr>
        <w:tabs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751E1020" w14:textId="1D5D8DF8" w:rsidR="00A42457" w:rsidRDefault="00A42457" w:rsidP="00A42457">
      <w:pPr>
        <w:tabs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36AEA44C" w14:textId="64E1C502" w:rsidR="00A42457" w:rsidRPr="00A42457" w:rsidRDefault="00A42457" w:rsidP="00A42457">
      <w:pPr>
        <w:tabs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5B4B28CE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lastRenderedPageBreak/>
        <w:t xml:space="preserve">A tal fine dichiara: </w:t>
      </w:r>
    </w:p>
    <w:p w14:paraId="6D693D4D" w14:textId="1C852931" w:rsidR="00A42457" w:rsidRPr="00A42457" w:rsidRDefault="00A42457" w:rsidP="00A42457">
      <w:pPr>
        <w:pStyle w:val="Paragrafoelenco"/>
        <w:numPr>
          <w:ilvl w:val="0"/>
          <w:numId w:val="1"/>
        </w:numPr>
        <w:spacing w:after="0" w:line="360" w:lineRule="auto"/>
        <w:ind w:left="426"/>
        <w:rPr>
          <w:rFonts w:ascii="Calibri" w:hAnsi="Calibri" w:cs="Calibri"/>
        </w:rPr>
      </w:pPr>
      <w:r w:rsidRPr="00A42457">
        <w:rPr>
          <w:rFonts w:ascii="Calibri" w:hAnsi="Calibri" w:cs="Calibri"/>
          <w:b/>
        </w:rPr>
        <w:t>che il proprio nucleo familiare è così composto</w:t>
      </w:r>
      <w:r w:rsidRPr="00A42457">
        <w:rPr>
          <w:rFonts w:ascii="Calibri" w:hAnsi="Calibri" w:cs="Calibri"/>
        </w:rPr>
        <w:t>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134"/>
        <w:gridCol w:w="5244"/>
      </w:tblGrid>
      <w:tr w:rsidR="00A42457" w:rsidRPr="00A42457" w14:paraId="3CCF49C3" w14:textId="77777777" w:rsidTr="00A42457">
        <w:tc>
          <w:tcPr>
            <w:tcW w:w="3256" w:type="dxa"/>
            <w:tcBorders>
              <w:top w:val="nil"/>
              <w:left w:val="nil"/>
              <w:right w:val="nil"/>
            </w:tcBorders>
          </w:tcPr>
          <w:p w14:paraId="31EA70B4" w14:textId="05413063" w:rsidR="00A42457" w:rsidRPr="00A42457" w:rsidRDefault="00A42457" w:rsidP="00A42457">
            <w:pPr>
              <w:spacing w:after="0" w:line="360" w:lineRule="auto"/>
              <w:jc w:val="center"/>
              <w:rPr>
                <w:rFonts w:ascii="Calibri" w:hAnsi="Calibri" w:cs="Calibri"/>
              </w:rPr>
            </w:pPr>
            <w:r w:rsidRPr="00A42457">
              <w:rPr>
                <w:rFonts w:ascii="Calibri" w:hAnsi="Calibri" w:cs="Calibri"/>
              </w:rPr>
              <w:t>parentela con</w:t>
            </w:r>
            <w:r>
              <w:rPr>
                <w:rFonts w:ascii="Calibri" w:hAnsi="Calibri" w:cs="Calibri"/>
              </w:rPr>
              <w:t xml:space="preserve"> la/</w:t>
            </w:r>
            <w:r w:rsidRPr="00A42457">
              <w:rPr>
                <w:rFonts w:ascii="Calibri" w:hAnsi="Calibri" w:cs="Calibri"/>
              </w:rPr>
              <w:t>il dichiarante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14:paraId="09F26DCE" w14:textId="03A6545C" w:rsidR="00A42457" w:rsidRPr="00A42457" w:rsidRDefault="00A42457" w:rsidP="00A42457">
            <w:pPr>
              <w:spacing w:after="0"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</w:t>
            </w:r>
            <w:r w:rsidRPr="00A42457">
              <w:rPr>
                <w:rFonts w:ascii="Calibri" w:hAnsi="Calibri" w:cs="Calibri"/>
              </w:rPr>
              <w:t>tà</w:t>
            </w:r>
            <w:r>
              <w:rPr>
                <w:rFonts w:ascii="Calibri" w:hAnsi="Calibri" w:cs="Calibri"/>
              </w:rPr>
              <w:t xml:space="preserve"> figli</w:t>
            </w:r>
          </w:p>
        </w:tc>
        <w:tc>
          <w:tcPr>
            <w:tcW w:w="5244" w:type="dxa"/>
            <w:tcBorders>
              <w:top w:val="nil"/>
              <w:left w:val="nil"/>
              <w:right w:val="nil"/>
            </w:tcBorders>
          </w:tcPr>
          <w:p w14:paraId="0D7AD879" w14:textId="663178C2" w:rsidR="00A42457" w:rsidRPr="00A42457" w:rsidRDefault="00A42457" w:rsidP="00A42457">
            <w:pPr>
              <w:spacing w:after="0" w:line="360" w:lineRule="auto"/>
              <w:jc w:val="center"/>
              <w:rPr>
                <w:rFonts w:ascii="Calibri" w:hAnsi="Calibri" w:cs="Calibri"/>
              </w:rPr>
            </w:pPr>
            <w:r w:rsidRPr="00A42457">
              <w:rPr>
                <w:rFonts w:ascii="Calibri" w:hAnsi="Calibri" w:cs="Calibri"/>
              </w:rPr>
              <w:t>luogo di residenza</w:t>
            </w:r>
          </w:p>
        </w:tc>
      </w:tr>
      <w:tr w:rsidR="00A42457" w:rsidRPr="00A42457" w14:paraId="3650F650" w14:textId="77777777" w:rsidTr="00A42457">
        <w:tc>
          <w:tcPr>
            <w:tcW w:w="3256" w:type="dxa"/>
          </w:tcPr>
          <w:p w14:paraId="774D9354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761A0761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5244" w:type="dxa"/>
          </w:tcPr>
          <w:p w14:paraId="5F9A1CD5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A42457" w:rsidRPr="00A42457" w14:paraId="4F2FFA82" w14:textId="77777777" w:rsidTr="00A42457">
        <w:tc>
          <w:tcPr>
            <w:tcW w:w="3256" w:type="dxa"/>
          </w:tcPr>
          <w:p w14:paraId="5B063A38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18F46A69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5244" w:type="dxa"/>
          </w:tcPr>
          <w:p w14:paraId="73A2FF7B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A42457" w:rsidRPr="00A42457" w14:paraId="02F0D2D8" w14:textId="77777777" w:rsidTr="00A42457">
        <w:tc>
          <w:tcPr>
            <w:tcW w:w="3256" w:type="dxa"/>
          </w:tcPr>
          <w:p w14:paraId="7EAA2B8F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61560116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5244" w:type="dxa"/>
          </w:tcPr>
          <w:p w14:paraId="3B7497D0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</w:tr>
      <w:tr w:rsidR="00A42457" w:rsidRPr="00A42457" w14:paraId="763D3E2A" w14:textId="77777777" w:rsidTr="00A42457">
        <w:tc>
          <w:tcPr>
            <w:tcW w:w="3256" w:type="dxa"/>
          </w:tcPr>
          <w:p w14:paraId="4CD66FC9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1134" w:type="dxa"/>
          </w:tcPr>
          <w:p w14:paraId="598B4291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  <w:tc>
          <w:tcPr>
            <w:tcW w:w="5244" w:type="dxa"/>
          </w:tcPr>
          <w:p w14:paraId="4E8598A1" w14:textId="77777777" w:rsidR="00A42457" w:rsidRPr="00A42457" w:rsidRDefault="00A42457" w:rsidP="00A42457">
            <w:pPr>
              <w:spacing w:after="0" w:line="360" w:lineRule="auto"/>
              <w:jc w:val="both"/>
              <w:rPr>
                <w:rFonts w:ascii="Calibri" w:hAnsi="Calibri" w:cs="Calibri"/>
              </w:rPr>
            </w:pPr>
          </w:p>
        </w:tc>
      </w:tr>
    </w:tbl>
    <w:p w14:paraId="6BD5587F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1561EF09" w14:textId="691BDD7F" w:rsidR="00A42457" w:rsidRDefault="00A42457" w:rsidP="00A42457">
      <w:pPr>
        <w:pStyle w:val="Paragrafoelenco"/>
        <w:numPr>
          <w:ilvl w:val="0"/>
          <w:numId w:val="1"/>
        </w:numPr>
        <w:spacing w:after="0" w:line="360" w:lineRule="auto"/>
        <w:ind w:left="426"/>
        <w:rPr>
          <w:rFonts w:ascii="Calibri" w:hAnsi="Calibri" w:cs="Calibri"/>
        </w:rPr>
      </w:pPr>
      <w:r w:rsidRPr="00A42457">
        <w:rPr>
          <w:rFonts w:ascii="Calibri" w:hAnsi="Calibri" w:cs="Calibri"/>
          <w:b/>
        </w:rPr>
        <w:t>ulteriori situazioni personali o familiari</w:t>
      </w:r>
    </w:p>
    <w:p w14:paraId="2F27D41F" w14:textId="75DCC801" w:rsid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20F68BCF" w14:textId="2D5E4C95" w:rsid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1DB96434" w14:textId="6C45E28C" w:rsidR="00A42457" w:rsidRP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359AAEB1" w14:textId="3D3FB01B" w:rsidR="00A42457" w:rsidRPr="00A42457" w:rsidRDefault="00A42457" w:rsidP="00A42457">
      <w:pPr>
        <w:pStyle w:val="Paragrafoelenco"/>
        <w:numPr>
          <w:ilvl w:val="0"/>
          <w:numId w:val="1"/>
        </w:numPr>
        <w:spacing w:after="0" w:line="360" w:lineRule="auto"/>
        <w:ind w:left="426"/>
        <w:rPr>
          <w:rFonts w:ascii="Calibri" w:hAnsi="Calibri" w:cs="Calibri"/>
        </w:rPr>
      </w:pPr>
      <w:r w:rsidRPr="00A42457">
        <w:rPr>
          <w:rFonts w:ascii="Calibri" w:hAnsi="Calibri" w:cs="Calibri"/>
          <w:b/>
        </w:rPr>
        <w:t>di eleggere il proprio domicilio “in sede” presso</w:t>
      </w:r>
      <w:r w:rsidRPr="00A42457">
        <w:rPr>
          <w:rFonts w:ascii="Calibri" w:hAnsi="Calibri" w:cs="Calibri"/>
        </w:rPr>
        <w:t>:</w:t>
      </w:r>
    </w:p>
    <w:p w14:paraId="0A2C89A1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69A8AA58" w14:textId="779E74FA" w:rsidR="00A42457" w:rsidRPr="00A42457" w:rsidRDefault="00A42457" w:rsidP="00A42457">
      <w:pPr>
        <w:tabs>
          <w:tab w:val="left" w:leader="dot" w:pos="5103"/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Via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  <w:r w:rsidRPr="00A42457">
        <w:rPr>
          <w:rFonts w:ascii="Calibri" w:hAnsi="Calibri" w:cs="Calibri"/>
        </w:rPr>
        <w:t xml:space="preserve">   Città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p w14:paraId="069BEF67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4A5597F7" w14:textId="6773B0E8" w:rsidR="00A42457" w:rsidRPr="00A42457" w:rsidRDefault="00A42457" w:rsidP="00A42457">
      <w:pPr>
        <w:pStyle w:val="Paragrafoelenco"/>
        <w:numPr>
          <w:ilvl w:val="0"/>
          <w:numId w:val="1"/>
        </w:numPr>
        <w:spacing w:after="0" w:line="360" w:lineRule="auto"/>
        <w:ind w:left="426"/>
        <w:rPr>
          <w:rFonts w:ascii="Calibri" w:hAnsi="Calibri" w:cs="Calibri"/>
          <w:b/>
        </w:rPr>
      </w:pPr>
      <w:r w:rsidRPr="00A42457">
        <w:rPr>
          <w:rFonts w:ascii="Calibri" w:hAnsi="Calibri" w:cs="Calibri"/>
          <w:b/>
        </w:rPr>
        <w:t xml:space="preserve">di assicurare la propria presenza “in sede” nei seguenti periodi di attività didattica e per l’assolvimento dei propri obblighi accademici </w:t>
      </w:r>
      <w:r w:rsidRPr="00A42457">
        <w:rPr>
          <w:rFonts w:ascii="Calibri" w:hAnsi="Calibri" w:cs="Calibri"/>
          <w:bCs/>
        </w:rPr>
        <w:t>(</w:t>
      </w:r>
      <w:r w:rsidRPr="00A42457">
        <w:rPr>
          <w:rFonts w:ascii="Calibri" w:hAnsi="Calibri" w:cs="Calibri"/>
          <w:i/>
        </w:rPr>
        <w:t>indicare il periodo durante il quale, ai sensi dell’art. 3 del Regolamento, è assicurata la presenza in sede per almeno tre giorni alla settimana nonché le attività di servizio agli studenti</w:t>
      </w:r>
      <w:r>
        <w:rPr>
          <w:rFonts w:ascii="Calibri" w:hAnsi="Calibri" w:cs="Calibri"/>
          <w:i/>
        </w:rPr>
        <w:t>)</w:t>
      </w:r>
      <w:r>
        <w:rPr>
          <w:rFonts w:ascii="Calibri" w:hAnsi="Calibri" w:cs="Calibri"/>
          <w:b/>
          <w:bCs/>
          <w:iCs/>
        </w:rPr>
        <w:t>:</w:t>
      </w:r>
    </w:p>
    <w:p w14:paraId="0300E59F" w14:textId="5C5D3FED" w:rsid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097A8FA5" w14:textId="3DE561FE" w:rsid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5B712BC6" w14:textId="1FA9381A" w:rsid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7F98B5BC" w14:textId="2080F4C5" w:rsidR="00272741" w:rsidRDefault="00272741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0594A5C6" w14:textId="32A842C5" w:rsidR="00272741" w:rsidRDefault="00272741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62807E13" w14:textId="051FD518" w:rsidR="00272741" w:rsidRDefault="00272741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</w:p>
    <w:p w14:paraId="7CB99456" w14:textId="77777777" w:rsidR="00A42457" w:rsidRPr="00A42457" w:rsidRDefault="00A42457" w:rsidP="00A42457">
      <w:pPr>
        <w:tabs>
          <w:tab w:val="left" w:leader="dot" w:pos="10204"/>
        </w:tabs>
        <w:spacing w:after="0" w:line="360" w:lineRule="auto"/>
        <w:rPr>
          <w:rFonts w:ascii="Calibri" w:hAnsi="Calibri" w:cs="Calibri"/>
          <w:b/>
        </w:rPr>
      </w:pPr>
    </w:p>
    <w:p w14:paraId="50B3CC5A" w14:textId="639FD0F3" w:rsidR="00A42457" w:rsidRPr="00A42457" w:rsidRDefault="00A42457" w:rsidP="00272741">
      <w:pPr>
        <w:tabs>
          <w:tab w:val="left" w:leader="dot" w:pos="3402"/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Data</w:t>
      </w:r>
      <w:r w:rsidR="00272741">
        <w:rPr>
          <w:rFonts w:ascii="Calibri" w:hAnsi="Calibri" w:cs="Calibri"/>
        </w:rPr>
        <w:t xml:space="preserve"> </w:t>
      </w:r>
      <w:r w:rsidRPr="00A42457">
        <w:rPr>
          <w:rFonts w:ascii="Calibri" w:hAnsi="Calibri" w:cs="Calibri"/>
        </w:rPr>
        <w:tab/>
      </w:r>
      <w:r w:rsidR="00272741" w:rsidRPr="00A42457">
        <w:rPr>
          <w:rFonts w:ascii="Calibri" w:hAnsi="Calibri" w:cs="Calibri"/>
        </w:rPr>
        <w:t>Firma</w:t>
      </w:r>
      <w:r w:rsidR="00272741">
        <w:rPr>
          <w:rFonts w:ascii="Calibri" w:hAnsi="Calibri" w:cs="Calibri"/>
        </w:rPr>
        <w:t xml:space="preserve"> </w:t>
      </w:r>
      <w:r w:rsidR="00272741">
        <w:rPr>
          <w:rFonts w:ascii="Calibri" w:hAnsi="Calibri" w:cs="Calibri"/>
        </w:rPr>
        <w:tab/>
      </w:r>
    </w:p>
    <w:p w14:paraId="1CB36892" w14:textId="77777777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6B073BB9" w14:textId="1E2F1B1B" w:rsidR="00272741" w:rsidRPr="00272741" w:rsidRDefault="00272741" w:rsidP="00272741">
      <w:pPr>
        <w:spacing w:after="0" w:line="360" w:lineRule="au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>T</w:t>
      </w:r>
      <w:r w:rsidRPr="00A42457">
        <w:rPr>
          <w:rFonts w:ascii="Calibri" w:hAnsi="Calibri" w:cs="Calibri"/>
          <w:b/>
        </w:rPr>
        <w:t>rattamento dei dati</w:t>
      </w:r>
    </w:p>
    <w:p w14:paraId="29BF74A5" w14:textId="0F8B1AED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  <w:i/>
          <w:iCs/>
        </w:rPr>
        <w:t xml:space="preserve">“L'Università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r w:rsidR="00272741" w:rsidRPr="00A42457">
        <w:rPr>
          <w:rFonts w:ascii="Calibri" w:hAnsi="Calibri" w:cs="Calibri"/>
          <w:i/>
          <w:iCs/>
        </w:rPr>
        <w:t>D.lgs.</w:t>
      </w:r>
      <w:r w:rsidRPr="00A42457">
        <w:rPr>
          <w:rFonts w:ascii="Calibri" w:hAnsi="Calibri" w:cs="Calibri"/>
          <w:i/>
          <w:iCs/>
        </w:rPr>
        <w:t xml:space="preserve"> 196/2003, nel rispetto della dignità umana, dei diritti e delle libertà fondamentali della persona. L’informativa sul trattamento dati per la categoria di interessat</w:t>
      </w:r>
      <w:r w:rsidR="00272741">
        <w:rPr>
          <w:rFonts w:ascii="Calibri" w:hAnsi="Calibri" w:cs="Calibri"/>
          <w:i/>
          <w:iCs/>
        </w:rPr>
        <w:t>i</w:t>
      </w:r>
      <w:r w:rsidRPr="00A42457">
        <w:rPr>
          <w:rFonts w:ascii="Calibri" w:hAnsi="Calibri" w:cs="Calibri"/>
          <w:i/>
          <w:iCs/>
        </w:rPr>
        <w:t xml:space="preserve"> </w:t>
      </w:r>
      <w:r w:rsidR="00272741">
        <w:rPr>
          <w:rFonts w:ascii="Calibri" w:hAnsi="Calibri" w:cs="Calibri"/>
          <w:i/>
          <w:iCs/>
        </w:rPr>
        <w:t>“</w:t>
      </w:r>
      <w:r w:rsidRPr="00A42457">
        <w:rPr>
          <w:rFonts w:ascii="Calibri" w:hAnsi="Calibri" w:cs="Calibri"/>
          <w:i/>
          <w:iCs/>
        </w:rPr>
        <w:t>DIPENDENTI</w:t>
      </w:r>
      <w:r w:rsidR="00272741">
        <w:rPr>
          <w:rFonts w:ascii="Calibri" w:hAnsi="Calibri" w:cs="Calibri"/>
          <w:i/>
          <w:iCs/>
        </w:rPr>
        <w:t>”</w:t>
      </w:r>
      <w:r w:rsidRPr="00A42457">
        <w:rPr>
          <w:rFonts w:ascii="Calibri" w:hAnsi="Calibri" w:cs="Calibri"/>
          <w:i/>
          <w:iCs/>
        </w:rPr>
        <w:t xml:space="preserve"> è pubblicata sul sito </w:t>
      </w:r>
      <w:hyperlink r:id="rId8" w:history="1">
        <w:r w:rsidRPr="00A42457">
          <w:rPr>
            <w:rStyle w:val="Collegamentoipertestuale"/>
            <w:rFonts w:ascii="Calibri" w:hAnsi="Calibri" w:cs="Calibri"/>
            <w:i/>
            <w:iCs/>
          </w:rPr>
          <w:t>https://www.unica.it/unica/it/utility_privacy.page</w:t>
        </w:r>
      </w:hyperlink>
      <w:r w:rsidR="00272741">
        <w:rPr>
          <w:rFonts w:ascii="Calibri" w:hAnsi="Calibri" w:cs="Calibri"/>
        </w:rPr>
        <w:t>.</w:t>
      </w:r>
    </w:p>
    <w:p w14:paraId="732EC28F" w14:textId="77777777" w:rsidR="00272741" w:rsidRDefault="00272741" w:rsidP="00A42457">
      <w:pPr>
        <w:spacing w:after="0" w:line="360" w:lineRule="auto"/>
        <w:jc w:val="both"/>
        <w:rPr>
          <w:rFonts w:ascii="Calibri" w:hAnsi="Calibri" w:cs="Calibri"/>
          <w:i/>
          <w:iCs/>
        </w:rPr>
      </w:pPr>
    </w:p>
    <w:p w14:paraId="30EA9BFC" w14:textId="590EB388" w:rsidR="00A42457" w:rsidRPr="00A42457" w:rsidRDefault="00A42457" w:rsidP="00A42457">
      <w:pPr>
        <w:spacing w:after="0" w:line="360" w:lineRule="auto"/>
        <w:jc w:val="both"/>
        <w:rPr>
          <w:rFonts w:ascii="Calibri" w:hAnsi="Calibri" w:cs="Calibri"/>
          <w:i/>
          <w:iCs/>
        </w:rPr>
      </w:pPr>
      <w:r w:rsidRPr="00A42457">
        <w:rPr>
          <w:rFonts w:ascii="Calibri" w:hAnsi="Calibri" w:cs="Calibri"/>
          <w:i/>
          <w:iCs/>
        </w:rPr>
        <w:t>“</w:t>
      </w:r>
      <w:r w:rsidRPr="00A42457">
        <w:rPr>
          <w:rFonts w:ascii="Calibri" w:hAnsi="Calibri" w:cs="Calibri"/>
          <w:b/>
          <w:bCs/>
          <w:i/>
          <w:iCs/>
        </w:rPr>
        <w:t xml:space="preserve">Dichiaro di aver preso visione </w:t>
      </w:r>
      <w:r w:rsidRPr="00A42457">
        <w:rPr>
          <w:rFonts w:ascii="Calibri" w:hAnsi="Calibri" w:cs="Calibri"/>
          <w:i/>
          <w:iCs/>
        </w:rPr>
        <w:t xml:space="preserve">dell’informativa sul trattamento dati per la categoria </w:t>
      </w:r>
      <w:r w:rsidR="00272741">
        <w:rPr>
          <w:rFonts w:ascii="Calibri" w:hAnsi="Calibri" w:cs="Calibri"/>
          <w:i/>
          <w:iCs/>
        </w:rPr>
        <w:t>di interessati “</w:t>
      </w:r>
      <w:r w:rsidRPr="00A42457">
        <w:rPr>
          <w:rFonts w:ascii="Calibri" w:hAnsi="Calibri" w:cs="Calibri"/>
          <w:i/>
          <w:iCs/>
        </w:rPr>
        <w:t>DIPENDENTI</w:t>
      </w:r>
      <w:r w:rsidR="00272741">
        <w:rPr>
          <w:rFonts w:ascii="Calibri" w:hAnsi="Calibri" w:cs="Calibri"/>
          <w:i/>
          <w:iCs/>
        </w:rPr>
        <w:t>”</w:t>
      </w:r>
      <w:r w:rsidRPr="00A42457">
        <w:rPr>
          <w:rFonts w:ascii="Calibri" w:hAnsi="Calibri" w:cs="Calibri"/>
          <w:i/>
          <w:iCs/>
        </w:rPr>
        <w:t xml:space="preserve"> disponibile al link </w:t>
      </w:r>
      <w:hyperlink r:id="rId9" w:history="1">
        <w:r w:rsidRPr="00A42457">
          <w:rPr>
            <w:rStyle w:val="Collegamentoipertestuale"/>
            <w:rFonts w:ascii="Calibri" w:hAnsi="Calibri" w:cs="Calibri"/>
            <w:i/>
            <w:iCs/>
          </w:rPr>
          <w:t>https://www.unica.it/</w:t>
        </w:r>
        <w:r w:rsidRPr="00A42457">
          <w:rPr>
            <w:rStyle w:val="Collegamentoipertestuale"/>
            <w:rFonts w:ascii="Calibri" w:hAnsi="Calibri" w:cs="Calibri"/>
            <w:i/>
            <w:iCs/>
          </w:rPr>
          <w:t>u</w:t>
        </w:r>
        <w:r w:rsidRPr="00A42457">
          <w:rPr>
            <w:rStyle w:val="Collegamentoipertestuale"/>
            <w:rFonts w:ascii="Calibri" w:hAnsi="Calibri" w:cs="Calibri"/>
            <w:i/>
            <w:iCs/>
          </w:rPr>
          <w:t>nica/it/utility_privacy.page</w:t>
        </w:r>
      </w:hyperlink>
      <w:r w:rsidRPr="00A42457">
        <w:rPr>
          <w:rFonts w:ascii="Calibri" w:hAnsi="Calibri" w:cs="Calibri"/>
          <w:i/>
          <w:iCs/>
        </w:rPr>
        <w:t xml:space="preserve">. </w:t>
      </w:r>
      <w:r w:rsidRPr="00A42457">
        <w:rPr>
          <w:rFonts w:ascii="Calibri" w:hAnsi="Calibri" w:cs="Calibri"/>
          <w:b/>
          <w:bCs/>
          <w:i/>
          <w:iCs/>
        </w:rPr>
        <w:t>e di acconsentire</w:t>
      </w:r>
      <w:r w:rsidRPr="00A42457">
        <w:rPr>
          <w:rFonts w:ascii="Calibri" w:hAnsi="Calibri" w:cs="Calibri"/>
          <w:i/>
          <w:iCs/>
        </w:rPr>
        <w:t xml:space="preserve"> al trattamento dei dati per la finalità del</w:t>
      </w:r>
      <w:r w:rsidRPr="00A42457">
        <w:rPr>
          <w:rFonts w:ascii="Calibri" w:hAnsi="Calibri" w:cs="Calibri"/>
          <w:b/>
          <w:bCs/>
          <w:i/>
          <w:iCs/>
        </w:rPr>
        <w:t xml:space="preserve"> rilascio dell’autorizzazione</w:t>
      </w:r>
      <w:r w:rsidRPr="00A42457">
        <w:rPr>
          <w:rFonts w:ascii="Calibri" w:hAnsi="Calibri" w:cs="Calibri"/>
          <w:b/>
          <w:i/>
          <w:iCs/>
        </w:rPr>
        <w:t xml:space="preserve"> a risiedere fuori sede</w:t>
      </w:r>
      <w:r w:rsidRPr="00A42457">
        <w:rPr>
          <w:rFonts w:ascii="Calibri" w:hAnsi="Calibri" w:cs="Calibri"/>
          <w:i/>
          <w:iCs/>
        </w:rPr>
        <w:t>.”</w:t>
      </w:r>
    </w:p>
    <w:p w14:paraId="336ED54F" w14:textId="77777777" w:rsidR="00A42457" w:rsidRDefault="00A42457" w:rsidP="00A42457">
      <w:pPr>
        <w:spacing w:after="0" w:line="360" w:lineRule="auto"/>
        <w:jc w:val="both"/>
        <w:rPr>
          <w:rFonts w:ascii="Calibri" w:hAnsi="Calibri" w:cs="Calibri"/>
        </w:rPr>
      </w:pPr>
    </w:p>
    <w:p w14:paraId="207B08CD" w14:textId="144D7FD1" w:rsidR="005E44C3" w:rsidRDefault="00272741" w:rsidP="00272741">
      <w:pPr>
        <w:tabs>
          <w:tab w:val="left" w:leader="dot" w:pos="3402"/>
          <w:tab w:val="left" w:leader="dot" w:pos="10204"/>
        </w:tabs>
        <w:spacing w:after="0" w:line="360" w:lineRule="auto"/>
        <w:jc w:val="both"/>
        <w:rPr>
          <w:rFonts w:ascii="Calibri" w:hAnsi="Calibri" w:cs="Calibri"/>
        </w:rPr>
      </w:pPr>
      <w:r w:rsidRPr="00A42457">
        <w:rPr>
          <w:rFonts w:ascii="Calibri" w:hAnsi="Calibri" w:cs="Calibri"/>
        </w:rPr>
        <w:t>Data</w:t>
      </w:r>
      <w:r>
        <w:rPr>
          <w:rFonts w:ascii="Calibri" w:hAnsi="Calibri" w:cs="Calibri"/>
        </w:rPr>
        <w:t xml:space="preserve"> </w:t>
      </w:r>
      <w:r w:rsidRPr="00A42457">
        <w:rPr>
          <w:rFonts w:ascii="Calibri" w:hAnsi="Calibri" w:cs="Calibri"/>
        </w:rPr>
        <w:tab/>
        <w:t>Firma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sectPr w:rsidR="005E44C3" w:rsidSect="00BC6C98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6C92B" w14:textId="77777777" w:rsidR="00A42457" w:rsidRDefault="00A42457" w:rsidP="00635905">
      <w:pPr>
        <w:spacing w:after="0" w:line="240" w:lineRule="auto"/>
      </w:pPr>
      <w:r>
        <w:separator/>
      </w:r>
    </w:p>
  </w:endnote>
  <w:endnote w:type="continuationSeparator" w:id="0">
    <w:p w14:paraId="50F8B0AB" w14:textId="77777777" w:rsidR="00A42457" w:rsidRDefault="00A42457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18EBD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6135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73C7325" wp14:editId="751A2289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4DF9EA6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1D60F82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1C1DD9D3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C732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44DF9EA6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1D60F82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1C1DD9D3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06ABE8A5" wp14:editId="0C08B39F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CEBCD" w14:textId="77777777" w:rsidR="00A42457" w:rsidRDefault="00A42457" w:rsidP="00635905">
      <w:pPr>
        <w:spacing w:after="0" w:line="240" w:lineRule="auto"/>
      </w:pPr>
      <w:r>
        <w:separator/>
      </w:r>
    </w:p>
  </w:footnote>
  <w:footnote w:type="continuationSeparator" w:id="0">
    <w:p w14:paraId="7AAACBA3" w14:textId="77777777" w:rsidR="00A42457" w:rsidRDefault="00A42457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7278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421CC1E" wp14:editId="7FA077BB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211A4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A1E4329" wp14:editId="06034A0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F4B84E9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0E75DB"/>
    <w:multiLevelType w:val="hybridMultilevel"/>
    <w:tmpl w:val="8CD2C356"/>
    <w:lvl w:ilvl="0" w:tplc="A3A8DE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8695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457"/>
    <w:rsid w:val="00153C69"/>
    <w:rsid w:val="00272741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A42457"/>
    <w:rsid w:val="00B217FB"/>
    <w:rsid w:val="00BC6C98"/>
    <w:rsid w:val="00CD4C96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AADE07"/>
  <w15:chartTrackingRefBased/>
  <w15:docId w15:val="{9BC6521F-710B-4B77-8C91-F10E455D3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424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settore.docenti@amm.unica.it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23</TotalTime>
  <Pages>3</Pages>
  <Words>501</Words>
  <Characters>2260</Characters>
  <Application>Microsoft Office Word</Application>
  <DocSecurity>0</DocSecurity>
  <Lines>80</Lines>
  <Paragraphs>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2025-12-21T18:31:00Z</dcterms:created>
  <dcterms:modified xsi:type="dcterms:W3CDTF">2025-12-21T19:46:00Z</dcterms:modified>
</cp:coreProperties>
</file>