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66896B" w14:textId="77777777" w:rsidR="005534E7" w:rsidRDefault="005534E7" w:rsidP="00744895">
      <w:pPr>
        <w:pStyle w:val="Corpotesto"/>
        <w:ind w:right="1477"/>
        <w:rPr>
          <w:sz w:val="20"/>
        </w:rPr>
      </w:pPr>
    </w:p>
    <w:p w14:paraId="6EB2D15E" w14:textId="393CA384" w:rsidR="005534E7" w:rsidRDefault="005534E7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03BB8B4" w14:textId="0217BCE1" w:rsidR="00744895" w:rsidRDefault="00744895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3D968D4" w14:textId="059B1DC6" w:rsidR="005534E7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Allegato B – Scheda per la presentazione dei progetti realizzati negli ultimi 5 anni.</w:t>
      </w:r>
    </w:p>
    <w:p w14:paraId="2AD1EBB4" w14:textId="5A230BE4" w:rsidR="00EF0698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i/>
          <w:iCs/>
          <w:sz w:val="22"/>
          <w:szCs w:val="22"/>
        </w:rPr>
      </w:pPr>
      <w:r w:rsidRPr="00EF0698">
        <w:rPr>
          <w:rFonts w:ascii="Garamond" w:hAnsi="Garamond"/>
          <w:i/>
          <w:iCs/>
          <w:sz w:val="22"/>
          <w:szCs w:val="22"/>
        </w:rPr>
        <w:t>Cancellare il testo in corsivo</w:t>
      </w:r>
    </w:p>
    <w:p w14:paraId="3B2587A6" w14:textId="2D0A779A" w:rsidR="006F23A5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Progetto n. 1 </w:t>
      </w:r>
      <w:r w:rsidRPr="00EF0698">
        <w:rPr>
          <w:rFonts w:ascii="Garamond" w:hAnsi="Garamond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il titolo del progetto </w:t>
      </w:r>
    </w:p>
    <w:p w14:paraId="2BE85018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0CB8228C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</w:t>
      </w:r>
      <w:r>
        <w:rPr>
          <w:rFonts w:ascii="Garamond" w:hAnsi="Garamond"/>
          <w:i/>
          <w:iCs/>
          <w:sz w:val="22"/>
          <w:szCs w:val="22"/>
        </w:rPr>
        <w:t xml:space="preserve"> – indicare le ore di formazione erogate (nel caso separare: didattica frontale, laboratori e altro tipo di didattica, tirocini)</w:t>
      </w:r>
    </w:p>
    <w:p w14:paraId="4B0DE577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D48C6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 partner che hanno partecipato operativamente alle attività</w:t>
      </w:r>
    </w:p>
    <w:p w14:paraId="5F9B162B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341187" w14:textId="0C427113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Numero di edizioni svolte:</w:t>
      </w:r>
    </w:p>
    <w:p w14:paraId="4C0360BD" w14:textId="57ABBC3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numero; campo data</w:t>
      </w:r>
      <w:r>
        <w:rPr>
          <w:rFonts w:ascii="Garamond" w:hAnsi="Garamond"/>
          <w:i/>
          <w:iCs/>
          <w:sz w:val="22"/>
          <w:szCs w:val="22"/>
        </w:rPr>
        <w:t xml:space="preserve"> – indicare il numero di edizioni e le annualità di ogni edizione </w:t>
      </w:r>
    </w:p>
    <w:p w14:paraId="7EBD658B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E70E9C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</w:t>
      </w:r>
      <w:r w:rsidR="00E6546C">
        <w:rPr>
          <w:rFonts w:ascii="Garamond" w:hAnsi="Garamond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753701AE" w14:textId="10A978A8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</w:t>
      </w:r>
      <w:r>
        <w:rPr>
          <w:rFonts w:ascii="Garamond" w:hAnsi="Garamond"/>
          <w:i/>
          <w:iCs/>
          <w:sz w:val="22"/>
          <w:szCs w:val="22"/>
        </w:rPr>
        <w:t>o – descrivere gli obiettivi e il contenuto del corso</w:t>
      </w:r>
      <w:r w:rsidR="00EF0698">
        <w:rPr>
          <w:rFonts w:ascii="Garamond" w:hAnsi="Garamond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80345A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794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165425" w14:textId="77777777" w:rsidR="006961E4" w:rsidRDefault="006961E4" w:rsidP="00A416E9">
      <w:r>
        <w:separator/>
      </w:r>
    </w:p>
  </w:endnote>
  <w:endnote w:type="continuationSeparator" w:id="0">
    <w:p w14:paraId="7014FF98" w14:textId="77777777" w:rsidR="006961E4" w:rsidRDefault="006961E4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E6546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1B26C865" w:rsidR="00744895" w:rsidRDefault="00A416E9" w:rsidP="00744895">
        <w:pPr>
          <w:pStyle w:val="Universit-Direzioneedirigente"/>
          <w:jc w:val="center"/>
        </w:pPr>
        <w:r w:rsidRPr="00107A36">
          <w:rPr>
            <w:sz w:val="16"/>
            <w:szCs w:val="16"/>
          </w:rPr>
          <w:t>Tel. 070.675.</w:t>
        </w:r>
        <w:r w:rsidRPr="00107A36">
          <w:rPr>
            <w:sz w:val="16"/>
            <w:szCs w:val="16"/>
            <w:lang w:val="en-US"/>
          </w:rPr>
          <w:t>3377</w:t>
        </w:r>
        <w:r w:rsidRPr="00107A36">
          <w:rPr>
            <w:sz w:val="16"/>
            <w:szCs w:val="16"/>
          </w:rPr>
          <w:t xml:space="preserve"> - Fax 070.</w:t>
        </w:r>
        <w:r w:rsidRPr="00107A36">
          <w:rPr>
            <w:sz w:val="16"/>
            <w:szCs w:val="16"/>
            <w:lang w:val="en-US"/>
          </w:rPr>
          <w:t>675.3321</w:t>
        </w:r>
        <w:r w:rsidRPr="00107A36">
          <w:rPr>
            <w:sz w:val="16"/>
            <w:szCs w:val="16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107A36">
          <w:rPr>
            <w:sz w:val="16"/>
            <w:szCs w:val="16"/>
          </w:rPr>
          <w:t xml:space="preserve">@unica.it - </w:t>
        </w:r>
        <w:hyperlink r:id="rId1" w:history="1">
          <w:r w:rsidRPr="00107A36">
            <w:rPr>
              <w:rStyle w:val="Collegamentoipertestuale"/>
              <w:sz w:val="16"/>
              <w:szCs w:val="16"/>
            </w:rPr>
            <w:t>https://www.unica.it/unica/it/dip_scienzeecoaziend.page</w:t>
          </w:r>
        </w:hyperlink>
      </w:p>
      <w:p w14:paraId="01CF5BBE" w14:textId="6606EA84" w:rsidR="00A416E9" w:rsidRPr="00A416E9" w:rsidRDefault="00E6546C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889644" w14:textId="77777777" w:rsidR="006961E4" w:rsidRDefault="006961E4" w:rsidP="00A416E9">
      <w:r>
        <w:separator/>
      </w:r>
    </w:p>
  </w:footnote>
  <w:footnote w:type="continuationSeparator" w:id="0">
    <w:p w14:paraId="7F15D1EE" w14:textId="77777777" w:rsidR="006961E4" w:rsidRDefault="006961E4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" name="Immagine 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CF609C" w14:textId="77777777" w:rsidR="002C776E" w:rsidRPr="00A416E9" w:rsidRDefault="002C776E" w:rsidP="002C776E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b/>
        <w:color w:val="0C1975"/>
        <w:sz w:val="24"/>
        <w:szCs w:val="24"/>
        <w:lang w:bidi="ar-SA"/>
      </w:rPr>
    </w:pPr>
    <w:r w:rsidRPr="00A416E9">
      <w:rPr>
        <w:rFonts w:ascii="Calibri" w:hAnsi="Calibri"/>
        <w:b/>
        <w:noProof/>
        <w:color w:val="0C1975"/>
        <w:sz w:val="24"/>
        <w:szCs w:val="24"/>
        <w:lang w:bidi="ar-SA"/>
      </w:rPr>
      <w:drawing>
        <wp:anchor distT="0" distB="0" distL="114300" distR="114300" simplePos="0" relativeHeight="251659264" behindDoc="1" locked="0" layoutInCell="1" allowOverlap="1" wp14:anchorId="71179664" wp14:editId="30F17F54">
          <wp:simplePos x="0" y="0"/>
          <wp:positionH relativeFrom="column">
            <wp:posOffset>584200</wp:posOffset>
          </wp:positionH>
          <wp:positionV relativeFrom="paragraph">
            <wp:posOffset>64135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  <w:r w:rsidRPr="00A416E9">
      <w:rPr>
        <w:rFonts w:ascii="Calibri" w:hAnsi="Calibri"/>
        <w:b/>
        <w:color w:val="0C1975"/>
        <w:sz w:val="24"/>
        <w:szCs w:val="24"/>
        <w:lang w:bidi="ar-SA"/>
      </w:rPr>
      <w:t>Università degli Studi di Cagliari</w:t>
    </w:r>
  </w:p>
  <w:p w14:paraId="16B9F114" w14:textId="77777777" w:rsidR="002C776E" w:rsidRPr="00A416E9" w:rsidRDefault="002C776E" w:rsidP="002C776E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color w:val="0C1975"/>
        <w:sz w:val="20"/>
        <w:szCs w:val="20"/>
        <w:lang w:bidi="ar-SA"/>
      </w:rPr>
      <w:t>DIPARTIMENTO DI SCIENZE ECONOMICHE ED AZIEN</w:t>
    </w:r>
    <w:r w:rsidR="007C6D8E">
      <w:rPr>
        <w:rFonts w:ascii="Calibri" w:hAnsi="Calibri"/>
        <w:color w:val="0C1975"/>
        <w:sz w:val="20"/>
        <w:szCs w:val="20"/>
        <w:lang w:bidi="ar-SA"/>
      </w:rPr>
      <w:t>DALI</w:t>
    </w:r>
    <w:r w:rsidR="007C6D8E">
      <w:rPr>
        <w:rFonts w:ascii="Calibri" w:hAnsi="Calibri"/>
        <w:color w:val="0C1975"/>
        <w:sz w:val="20"/>
        <w:szCs w:val="20"/>
        <w:lang w:bidi="ar-SA"/>
      </w:rPr>
      <w:br/>
      <w:t>Direttore: Prof. Rinaldo Brau</w:t>
    </w:r>
  </w:p>
  <w:p w14:paraId="0AA5D808" w14:textId="77777777" w:rsidR="00A416E9" w:rsidRDefault="00A416E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23380"/>
    <w:rsid w:val="00A416E9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45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Delia Usai</cp:lastModifiedBy>
  <cp:revision>4</cp:revision>
  <dcterms:created xsi:type="dcterms:W3CDTF">2021-08-05T09:41:00Z</dcterms:created>
  <dcterms:modified xsi:type="dcterms:W3CDTF">2021-09-03T09:12:00Z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