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7DD15" w14:textId="77777777" w:rsidR="00172F46" w:rsidRDefault="00172F46" w:rsidP="00172F46">
      <w:pPr>
        <w:spacing w:line="276" w:lineRule="auto"/>
        <w:rPr>
          <w:rFonts w:cstheme="minorHAnsi"/>
        </w:rPr>
      </w:pPr>
    </w:p>
    <w:p w14:paraId="1D856680" w14:textId="6747C685" w:rsidR="00172F46" w:rsidRDefault="00172F46" w:rsidP="00172F46">
      <w:pPr>
        <w:spacing w:line="360" w:lineRule="auto"/>
        <w:ind w:left="5664"/>
        <w:jc w:val="right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5EDC4054" w14:textId="024A887A" w:rsidR="00317BA8" w:rsidRDefault="00317BA8" w:rsidP="00172F46">
      <w:pPr>
        <w:spacing w:line="360" w:lineRule="auto"/>
        <w:ind w:left="5664"/>
        <w:jc w:val="right"/>
        <w:rPr>
          <w:rFonts w:cstheme="minorHAnsi"/>
        </w:rPr>
      </w:pPr>
      <w:r>
        <w:rPr>
          <w:rFonts w:cstheme="minorHAnsi"/>
        </w:rPr>
        <w:t>Prof.ssa Elisabetta Gola</w:t>
      </w:r>
    </w:p>
    <w:p w14:paraId="570358A8" w14:textId="77777777" w:rsidR="00317BA8" w:rsidRPr="00AC5029" w:rsidRDefault="00317BA8" w:rsidP="00172F46">
      <w:pPr>
        <w:spacing w:line="360" w:lineRule="auto"/>
        <w:ind w:left="5664"/>
        <w:jc w:val="right"/>
        <w:rPr>
          <w:rFonts w:cstheme="minorHAnsi"/>
        </w:rPr>
      </w:pPr>
    </w:p>
    <w:p w14:paraId="21B9F1ED" w14:textId="77777777" w:rsidR="00172F46" w:rsidRPr="00625935" w:rsidRDefault="00172F46" w:rsidP="00172F46">
      <w:pPr>
        <w:rPr>
          <w:b/>
          <w:bCs/>
        </w:rPr>
      </w:pPr>
    </w:p>
    <w:p w14:paraId="7582D820" w14:textId="77777777" w:rsidR="00172F46" w:rsidRDefault="00172F46" w:rsidP="00172F46">
      <w:pPr>
        <w:spacing w:line="276" w:lineRule="auto"/>
        <w:rPr>
          <w:b/>
          <w:bCs/>
        </w:rPr>
      </w:pPr>
    </w:p>
    <w:p w14:paraId="37AA4B52" w14:textId="77777777" w:rsidR="00172F46" w:rsidRPr="00E845AE" w:rsidRDefault="00172F46" w:rsidP="00172F46">
      <w:pPr>
        <w:jc w:val="center"/>
        <w:rPr>
          <w:b/>
          <w:bCs/>
        </w:rPr>
      </w:pPr>
      <w:r w:rsidRPr="00625935">
        <w:rPr>
          <w:b/>
          <w:bCs/>
        </w:rPr>
        <w:t xml:space="preserve">AUTORIZZAZIONE ALLA PARTECIPAZIONE AL WEBINAR/ATTIVITÁ IN REMOTO  </w:t>
      </w:r>
    </w:p>
    <w:p w14:paraId="1B1860D5" w14:textId="77777777" w:rsidR="00172F46" w:rsidRDefault="00172F46" w:rsidP="00172F46"/>
    <w:p w14:paraId="11478F44" w14:textId="77777777" w:rsidR="00172F46" w:rsidRDefault="00172F46" w:rsidP="00172F46"/>
    <w:p w14:paraId="014FECEA" w14:textId="28093B0F" w:rsidR="00172F46" w:rsidRDefault="00172F46" w:rsidP="00172F46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l’autorizzazione alla partecipazione della seguente attività ______________________________________________________________________________ , che si terrà </w:t>
      </w:r>
      <w:r w:rsidRPr="00391179">
        <w:rPr>
          <w:i/>
          <w:iCs/>
        </w:rPr>
        <w:t>online</w:t>
      </w:r>
      <w:r>
        <w:t xml:space="preserve"> dal/il _________________________________</w:t>
      </w:r>
    </w:p>
    <w:p w14:paraId="72406BE0" w14:textId="77777777" w:rsidR="00172F46" w:rsidRDefault="00172F46" w:rsidP="00172F46">
      <w:pPr>
        <w:spacing w:line="360" w:lineRule="auto"/>
        <w:jc w:val="both"/>
      </w:pPr>
      <w:r>
        <w:t>La quota di iscrizione è pari a______________</w:t>
      </w:r>
    </w:p>
    <w:p w14:paraId="2C776A49" w14:textId="77777777" w:rsidR="00172F46" w:rsidRDefault="00172F46" w:rsidP="00172F46">
      <w:pPr>
        <w:spacing w:line="360" w:lineRule="auto"/>
      </w:pPr>
      <w:r w:rsidRPr="003056D6">
        <w:t xml:space="preserve">La spesa graverà sui fondi </w:t>
      </w:r>
      <w:r>
        <w:t>__________________________________</w:t>
      </w:r>
    </w:p>
    <w:p w14:paraId="7C3545E9" w14:textId="77777777" w:rsidR="00172F46" w:rsidRDefault="00172F46" w:rsidP="00172F46">
      <w:pPr>
        <w:spacing w:line="276" w:lineRule="auto"/>
      </w:pPr>
    </w:p>
    <w:p w14:paraId="6E09DA82" w14:textId="749A29B0" w:rsidR="00172F46" w:rsidRDefault="00172F46" w:rsidP="00172F46">
      <w:pPr>
        <w:spacing w:line="360" w:lineRule="auto"/>
        <w:ind w:left="5664" w:firstLine="6"/>
        <w:jc w:val="center"/>
      </w:pPr>
      <w:r>
        <w:t>In fede</w:t>
      </w:r>
    </w:p>
    <w:p w14:paraId="2CAF4694" w14:textId="77777777" w:rsidR="00172F46" w:rsidRDefault="00172F46" w:rsidP="00172F46">
      <w:pPr>
        <w:spacing w:line="360" w:lineRule="auto"/>
        <w:ind w:left="5664" w:firstLine="6"/>
        <w:jc w:val="center"/>
      </w:pPr>
    </w:p>
    <w:p w14:paraId="0B10A7F6" w14:textId="77777777" w:rsidR="00172F46" w:rsidRDefault="00172F46" w:rsidP="00172F46">
      <w:pPr>
        <w:spacing w:line="360" w:lineRule="auto"/>
        <w:ind w:left="5664" w:firstLine="6"/>
        <w:jc w:val="center"/>
      </w:pPr>
      <w:r>
        <w:t>_________________________</w:t>
      </w:r>
    </w:p>
    <w:p w14:paraId="1908503A" w14:textId="3E741CB5" w:rsidR="00172F46" w:rsidRDefault="00172F46" w:rsidP="00172F46">
      <w:pPr>
        <w:spacing w:line="360" w:lineRule="auto"/>
        <w:ind w:left="5664" w:firstLine="6"/>
        <w:jc w:val="center"/>
        <w:rPr>
          <w:i/>
          <w:iCs/>
        </w:rPr>
      </w:pPr>
      <w:r>
        <w:rPr>
          <w:i/>
          <w:iCs/>
        </w:rPr>
        <w:t>Sottoscritto con firma digitale</w:t>
      </w:r>
    </w:p>
    <w:p w14:paraId="1A7283BB" w14:textId="028DDC43" w:rsidR="00172F46" w:rsidRDefault="00172F46" w:rsidP="00172F46">
      <w:r>
        <w:t xml:space="preserve">Visto </w:t>
      </w:r>
      <w:r w:rsidRPr="003E21F6">
        <w:t>del</w:t>
      </w:r>
      <w:r w:rsidR="00317BA8">
        <w:t>/della</w:t>
      </w:r>
      <w:r w:rsidRPr="003E21F6">
        <w:t xml:space="preserve"> </w:t>
      </w:r>
      <w:r>
        <w:t>Responsabile intermedio</w:t>
      </w:r>
      <w:r w:rsidR="00317BA8">
        <w:t>/a</w:t>
      </w:r>
    </w:p>
    <w:p w14:paraId="36345E0C" w14:textId="34D456E2" w:rsidR="00172F46" w:rsidRDefault="00172F46" w:rsidP="00172F46">
      <w:pPr>
        <w:ind w:left="851"/>
      </w:pPr>
      <w:r>
        <w:t>(se richiesto</w:t>
      </w:r>
      <w:r w:rsidR="00317BA8">
        <w:t>/a</w:t>
      </w:r>
      <w:r>
        <w:t>)</w:t>
      </w:r>
      <w:r w:rsidRPr="00172F46">
        <w:rPr>
          <w:vertAlign w:val="superscript"/>
        </w:rPr>
        <w:t>1</w:t>
      </w:r>
    </w:p>
    <w:p w14:paraId="1208C648" w14:textId="77777777" w:rsidR="00172F46" w:rsidRDefault="00172F46" w:rsidP="00172F46"/>
    <w:p w14:paraId="04CDB612" w14:textId="77777777" w:rsidR="00172F46" w:rsidRDefault="00172F46" w:rsidP="00172F46"/>
    <w:p w14:paraId="75AB7C6A" w14:textId="00D2B7E7" w:rsidR="00172F46" w:rsidRPr="003E21F6" w:rsidRDefault="00172F46" w:rsidP="00172F46">
      <w:r>
        <w:t>________________________________</w:t>
      </w:r>
    </w:p>
    <w:p w14:paraId="4ED0DA8E" w14:textId="77777777" w:rsidR="00172F46" w:rsidRDefault="00172F46" w:rsidP="00172F46">
      <w:pPr>
        <w:spacing w:line="360" w:lineRule="auto"/>
        <w:jc w:val="both"/>
        <w:rPr>
          <w:rFonts w:cstheme="minorHAnsi"/>
        </w:rPr>
      </w:pPr>
      <w:r>
        <w:rPr>
          <w:i/>
          <w:iCs/>
        </w:rPr>
        <w:t>Sottoscritto con firma digitale</w:t>
      </w:r>
    </w:p>
    <w:p w14:paraId="4577878A" w14:textId="77777777" w:rsidR="00172F46" w:rsidRDefault="00172F46" w:rsidP="00172F46">
      <w:pPr>
        <w:ind w:left="5529"/>
        <w:jc w:val="center"/>
      </w:pPr>
      <w:r>
        <w:t>La Direttrice del Dipartimento</w:t>
      </w:r>
    </w:p>
    <w:p w14:paraId="15979B08" w14:textId="77777777" w:rsidR="00172F46" w:rsidRDefault="00172F46" w:rsidP="00172F46">
      <w:pPr>
        <w:ind w:left="5529"/>
        <w:jc w:val="center"/>
      </w:pPr>
      <w:r>
        <w:t>Prof.ssa Elisabetta Gola</w:t>
      </w:r>
    </w:p>
    <w:p w14:paraId="74232E43" w14:textId="77777777" w:rsidR="00172F46" w:rsidRPr="00F6576A" w:rsidRDefault="00172F46" w:rsidP="00172F46">
      <w:pPr>
        <w:ind w:left="5529"/>
        <w:jc w:val="center"/>
        <w:rPr>
          <w:i/>
          <w:iCs/>
        </w:rPr>
      </w:pPr>
      <w:r>
        <w:rPr>
          <w:i/>
          <w:iCs/>
        </w:rPr>
        <w:t>Sottoscritto con firma digitale</w:t>
      </w:r>
    </w:p>
    <w:p w14:paraId="36167CFA" w14:textId="77777777" w:rsidR="00172F46" w:rsidRDefault="00172F46" w:rsidP="00172F46"/>
    <w:p w14:paraId="1828245D" w14:textId="77777777" w:rsidR="00172F46" w:rsidRDefault="00172F46" w:rsidP="00172F46"/>
    <w:p w14:paraId="298CA68E" w14:textId="3D214112" w:rsidR="00172F46" w:rsidRPr="00172F46" w:rsidRDefault="00172F46" w:rsidP="00172F46">
      <w:pPr>
        <w:spacing w:line="360" w:lineRule="auto"/>
        <w:jc w:val="both"/>
        <w:rPr>
          <w:i/>
          <w:iCs/>
          <w:sz w:val="22"/>
          <w:szCs w:val="22"/>
        </w:rPr>
      </w:pPr>
      <w:r w:rsidRPr="00172F46">
        <w:rPr>
          <w:i/>
          <w:iCs/>
          <w:sz w:val="22"/>
          <w:szCs w:val="22"/>
        </w:rPr>
        <w:t>________________________________</w:t>
      </w:r>
    </w:p>
    <w:p w14:paraId="20586FE1" w14:textId="6F1AF3B2" w:rsidR="00172F46" w:rsidRPr="00172F46" w:rsidRDefault="00172F46" w:rsidP="00172F46">
      <w:pPr>
        <w:spacing w:line="360" w:lineRule="auto"/>
        <w:jc w:val="both"/>
        <w:rPr>
          <w:i/>
          <w:iCs/>
          <w:sz w:val="22"/>
          <w:szCs w:val="22"/>
        </w:rPr>
      </w:pPr>
      <w:r w:rsidRPr="00172F46">
        <w:rPr>
          <w:i/>
          <w:iCs/>
          <w:sz w:val="22"/>
          <w:szCs w:val="22"/>
        </w:rPr>
        <w:lastRenderedPageBreak/>
        <w:t>(1) N.B.: la firma del</w:t>
      </w:r>
      <w:r w:rsidR="00317BA8">
        <w:rPr>
          <w:i/>
          <w:iCs/>
          <w:sz w:val="22"/>
          <w:szCs w:val="22"/>
        </w:rPr>
        <w:t>/della</w:t>
      </w:r>
      <w:r w:rsidRPr="00172F46">
        <w:rPr>
          <w:i/>
          <w:iCs/>
          <w:sz w:val="22"/>
          <w:szCs w:val="22"/>
        </w:rPr>
        <w:t xml:space="preserve"> Responsabile intermedio</w:t>
      </w:r>
      <w:r w:rsidR="00317BA8">
        <w:rPr>
          <w:i/>
          <w:iCs/>
          <w:sz w:val="22"/>
          <w:szCs w:val="22"/>
        </w:rPr>
        <w:t>/a</w:t>
      </w:r>
      <w:r w:rsidRPr="00172F46">
        <w:rPr>
          <w:i/>
          <w:iCs/>
          <w:sz w:val="22"/>
          <w:szCs w:val="22"/>
        </w:rPr>
        <w:t xml:space="preserve"> è necessaria qualora il</w:t>
      </w:r>
      <w:r w:rsidR="00317BA8">
        <w:rPr>
          <w:i/>
          <w:iCs/>
          <w:sz w:val="22"/>
          <w:szCs w:val="22"/>
        </w:rPr>
        <w:t>/la</w:t>
      </w:r>
      <w:r w:rsidRPr="00172F46">
        <w:rPr>
          <w:i/>
          <w:iCs/>
          <w:sz w:val="22"/>
          <w:szCs w:val="22"/>
        </w:rPr>
        <w:t xml:space="preserve"> Richiedente non sia il</w:t>
      </w:r>
      <w:r w:rsidR="00317BA8">
        <w:rPr>
          <w:i/>
          <w:iCs/>
          <w:sz w:val="22"/>
          <w:szCs w:val="22"/>
        </w:rPr>
        <w:t>/la</w:t>
      </w:r>
      <w:r w:rsidRPr="00172F46">
        <w:rPr>
          <w:i/>
          <w:iCs/>
          <w:sz w:val="22"/>
          <w:szCs w:val="22"/>
        </w:rPr>
        <w:t xml:space="preserve"> Responsabile dei fondi indicati.</w:t>
      </w:r>
    </w:p>
    <w:sectPr w:rsidR="00172F46" w:rsidRPr="00172F46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05AC4" w14:textId="77777777" w:rsidR="00601A40" w:rsidRDefault="00601A40" w:rsidP="00635905">
      <w:r>
        <w:separator/>
      </w:r>
    </w:p>
  </w:endnote>
  <w:endnote w:type="continuationSeparator" w:id="0">
    <w:p w14:paraId="568C8CFC" w14:textId="77777777" w:rsidR="00601A40" w:rsidRDefault="00601A40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70E68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45CEB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F309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20D263D" wp14:editId="4D80A87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5372FC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3131123B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42951D9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20D263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05372FC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3131123B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42951D9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5BCC6AF9" wp14:editId="4C30BFB4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AA72C" w14:textId="77777777" w:rsidR="00601A40" w:rsidRDefault="00601A40" w:rsidP="00635905">
      <w:r>
        <w:separator/>
      </w:r>
    </w:p>
  </w:footnote>
  <w:footnote w:type="continuationSeparator" w:id="0">
    <w:p w14:paraId="4B85F673" w14:textId="77777777" w:rsidR="00601A40" w:rsidRDefault="00601A40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B5FC9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B3549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41F8C16" wp14:editId="094DF399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A5133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0E86F2A0" wp14:editId="6A16A6E2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3B9DE68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D093A"/>
    <w:multiLevelType w:val="hybridMultilevel"/>
    <w:tmpl w:val="3F9232DA"/>
    <w:lvl w:ilvl="0" w:tplc="7C9846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505CAB"/>
    <w:multiLevelType w:val="hybridMultilevel"/>
    <w:tmpl w:val="F6A49D52"/>
    <w:lvl w:ilvl="0" w:tplc="EFAE7B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4043298">
    <w:abstractNumId w:val="0"/>
  </w:num>
  <w:num w:numId="2" w16cid:durableId="2001037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46"/>
    <w:rsid w:val="00093A8A"/>
    <w:rsid w:val="00153C69"/>
    <w:rsid w:val="00172F46"/>
    <w:rsid w:val="002A647D"/>
    <w:rsid w:val="00317BA8"/>
    <w:rsid w:val="003A2671"/>
    <w:rsid w:val="004A344F"/>
    <w:rsid w:val="00513FD3"/>
    <w:rsid w:val="00515E40"/>
    <w:rsid w:val="005B7ADC"/>
    <w:rsid w:val="005D213B"/>
    <w:rsid w:val="005E44C3"/>
    <w:rsid w:val="00601A40"/>
    <w:rsid w:val="00635905"/>
    <w:rsid w:val="009559CC"/>
    <w:rsid w:val="00B217FB"/>
    <w:rsid w:val="00BC6C98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F89698"/>
  <w15:chartTrackingRefBased/>
  <w15:docId w15:val="{BFC0ECC1-EB0C-4C15-8209-1FEF1CCC6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72F46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172F46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172F46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dichiusura">
    <w:name w:val="endnote reference"/>
    <w:uiPriority w:val="99"/>
    <w:semiHidden/>
    <w:unhideWhenUsed/>
    <w:rsid w:val="00172F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9</TotalTime>
  <Pages>2</Pages>
  <Words>116</Words>
  <Characters>1022</Characters>
  <Application>Microsoft Office Word</Application>
  <DocSecurity>0</DocSecurity>
  <Lines>37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2025-12-13T17:20:00Z</dcterms:created>
  <dcterms:modified xsi:type="dcterms:W3CDTF">2026-03-04T09:34:00Z</dcterms:modified>
</cp:coreProperties>
</file>