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F2110" w14:textId="77777777" w:rsidR="007A5BDA" w:rsidRDefault="007A5BDA" w:rsidP="007A5BDA">
      <w:pPr>
        <w:spacing w:line="360" w:lineRule="auto"/>
        <w:ind w:left="5664"/>
        <w:jc w:val="both"/>
        <w:rPr>
          <w:rFonts w:cstheme="minorHAnsi"/>
        </w:rPr>
      </w:pPr>
    </w:p>
    <w:p w14:paraId="5F75228F" w14:textId="5B0D1658" w:rsidR="007A5BDA" w:rsidRDefault="007A5BDA" w:rsidP="007A5BDA">
      <w:pPr>
        <w:spacing w:line="360" w:lineRule="auto"/>
        <w:ind w:left="5664"/>
        <w:jc w:val="right"/>
        <w:rPr>
          <w:rFonts w:cstheme="minorHAnsi"/>
        </w:rPr>
      </w:pPr>
      <w:r w:rsidRPr="00215619">
        <w:rPr>
          <w:rFonts w:cstheme="minorHAnsi"/>
        </w:rPr>
        <w:t>Alla Direttrice del</w:t>
      </w:r>
      <w:r>
        <w:rPr>
          <w:rFonts w:cstheme="minorHAnsi"/>
        </w:rPr>
        <w:t xml:space="preserve"> </w:t>
      </w:r>
      <w:r w:rsidRPr="00215619">
        <w:rPr>
          <w:rFonts w:cstheme="minorHAnsi"/>
        </w:rPr>
        <w:t>Dipartimento di Pedagogia, Psicologia, Filosofia</w:t>
      </w:r>
    </w:p>
    <w:p w14:paraId="066B7E3F" w14:textId="53193E92" w:rsidR="00864350" w:rsidRDefault="00864350" w:rsidP="007A5BDA">
      <w:pPr>
        <w:spacing w:line="360" w:lineRule="auto"/>
        <w:ind w:left="5664"/>
        <w:jc w:val="right"/>
        <w:rPr>
          <w:rFonts w:cstheme="minorHAnsi"/>
        </w:rPr>
      </w:pPr>
      <w:r>
        <w:rPr>
          <w:rFonts w:cstheme="minorHAnsi"/>
        </w:rPr>
        <w:t>Prof.ssa Elisabetta Gola</w:t>
      </w:r>
    </w:p>
    <w:p w14:paraId="4064BBE7" w14:textId="77777777" w:rsidR="00864350" w:rsidRPr="00215619" w:rsidRDefault="00864350" w:rsidP="007A5BDA">
      <w:pPr>
        <w:spacing w:line="360" w:lineRule="auto"/>
        <w:ind w:left="5664"/>
        <w:jc w:val="right"/>
        <w:rPr>
          <w:rFonts w:cstheme="minorHAnsi"/>
        </w:rPr>
      </w:pPr>
    </w:p>
    <w:p w14:paraId="2BBBC2D5" w14:textId="77777777" w:rsidR="007A5BDA" w:rsidRDefault="007A5BDA" w:rsidP="007A5BDA">
      <w:pPr>
        <w:rPr>
          <w:rFonts w:cstheme="minorHAnsi"/>
        </w:rPr>
      </w:pPr>
    </w:p>
    <w:p w14:paraId="5D2E3B05" w14:textId="77777777" w:rsidR="007A5BDA" w:rsidRDefault="007A5BDA" w:rsidP="007A5BDA"/>
    <w:p w14:paraId="519B2042" w14:textId="77777777" w:rsidR="007A5BDA" w:rsidRDefault="007A5BDA" w:rsidP="007A5BDA"/>
    <w:p w14:paraId="47315DF7" w14:textId="77777777" w:rsidR="007A5BDA" w:rsidRPr="00E845AE" w:rsidRDefault="007A5BDA" w:rsidP="007A5BDA">
      <w:pPr>
        <w:jc w:val="center"/>
        <w:rPr>
          <w:b/>
          <w:bCs/>
        </w:rPr>
      </w:pPr>
      <w:r>
        <w:rPr>
          <w:b/>
          <w:bCs/>
        </w:rPr>
        <w:t>RICHIESTA RIMBORSO QUOTA ISCRIZIONE</w:t>
      </w:r>
      <w:r w:rsidRPr="00625935">
        <w:rPr>
          <w:b/>
          <w:bCs/>
        </w:rPr>
        <w:t xml:space="preserve"> WEBINAR/ATTIVITÁ IN REMOTO  </w:t>
      </w:r>
    </w:p>
    <w:p w14:paraId="4BEEAC57" w14:textId="77777777" w:rsidR="007A5BDA" w:rsidRDefault="007A5BDA" w:rsidP="007A5BDA"/>
    <w:p w14:paraId="1E5656C1" w14:textId="77777777" w:rsidR="007A5BDA" w:rsidRDefault="007A5BDA" w:rsidP="007A5BDA"/>
    <w:p w14:paraId="714AF916" w14:textId="7F49F2DE" w:rsidR="007A5BDA" w:rsidRDefault="007A5BDA" w:rsidP="007A5BDA">
      <w:pPr>
        <w:spacing w:line="360" w:lineRule="auto"/>
        <w:jc w:val="both"/>
      </w:pPr>
      <w:r>
        <w:t xml:space="preserve">Il/La sottoscritto/a ________________________________afferente al Dipartimento di Pedagogia, Psicologia, Filosofia dell’Università degli Studi di Cagliari, con la qualifica di__________________ chiede il rimborso della quota di iscrizione della seguente attività ______________________________________________________________________________, che si è tenuta </w:t>
      </w:r>
      <w:r w:rsidRPr="00391179">
        <w:rPr>
          <w:i/>
          <w:iCs/>
        </w:rPr>
        <w:t>online</w:t>
      </w:r>
      <w:r>
        <w:t xml:space="preserve"> dal/il _________________________________.</w:t>
      </w:r>
    </w:p>
    <w:p w14:paraId="6442AC10" w14:textId="77777777" w:rsidR="007A5BDA" w:rsidRDefault="007A5BDA" w:rsidP="007A5BDA">
      <w:pPr>
        <w:spacing w:line="360" w:lineRule="auto"/>
        <w:jc w:val="both"/>
      </w:pPr>
      <w:r>
        <w:t>La quota di iscrizione è pari a______________.</w:t>
      </w:r>
    </w:p>
    <w:p w14:paraId="6CCFD161" w14:textId="77777777" w:rsidR="007A5BDA" w:rsidRDefault="007A5BDA" w:rsidP="007A5BDA">
      <w:pPr>
        <w:spacing w:line="360" w:lineRule="auto"/>
      </w:pPr>
      <w:r w:rsidRPr="003056D6">
        <w:t xml:space="preserve">La spesa graverà sui fondi </w:t>
      </w:r>
      <w:r>
        <w:t>__________________________________.</w:t>
      </w:r>
    </w:p>
    <w:p w14:paraId="7BA061D5" w14:textId="77777777" w:rsidR="007A5BDA" w:rsidRDefault="007A5BDA" w:rsidP="007A5BDA">
      <w:pPr>
        <w:spacing w:line="276" w:lineRule="auto"/>
      </w:pPr>
    </w:p>
    <w:p w14:paraId="52D62249" w14:textId="77777777" w:rsidR="007A5BDA" w:rsidRDefault="007A5BDA" w:rsidP="007A5BDA">
      <w:pPr>
        <w:spacing w:line="276" w:lineRule="auto"/>
      </w:pPr>
    </w:p>
    <w:p w14:paraId="7BEE38BC" w14:textId="77777777" w:rsidR="007A5BDA" w:rsidRDefault="007A5BDA" w:rsidP="007A5BDA">
      <w:pPr>
        <w:spacing w:line="276" w:lineRule="auto"/>
      </w:pPr>
      <w:r>
        <w:t>Cagliari, __________</w:t>
      </w:r>
    </w:p>
    <w:p w14:paraId="7D038BEA" w14:textId="65441649" w:rsidR="007A5BDA" w:rsidRDefault="007A5BDA" w:rsidP="007A5BDA">
      <w:pPr>
        <w:spacing w:line="360" w:lineRule="auto"/>
        <w:ind w:left="6663"/>
      </w:pPr>
      <w:r>
        <w:t>In fede</w:t>
      </w:r>
    </w:p>
    <w:p w14:paraId="593D6B33" w14:textId="77777777" w:rsidR="007A5BDA" w:rsidRDefault="007A5BDA" w:rsidP="007A5BDA">
      <w:pPr>
        <w:spacing w:line="360" w:lineRule="auto"/>
        <w:ind w:left="6663"/>
      </w:pPr>
    </w:p>
    <w:p w14:paraId="0C1B8786" w14:textId="77777777" w:rsidR="007A5BDA" w:rsidRDefault="007A5BDA" w:rsidP="007A5BDA">
      <w:pPr>
        <w:spacing w:line="360" w:lineRule="auto"/>
        <w:ind w:left="5664"/>
      </w:pPr>
      <w:r>
        <w:t>_________________________</w:t>
      </w:r>
    </w:p>
    <w:p w14:paraId="172AC85E" w14:textId="7A8177D3" w:rsidR="007A5BDA" w:rsidRDefault="007A5BDA" w:rsidP="007A5BDA">
      <w:pPr>
        <w:spacing w:line="360" w:lineRule="auto"/>
        <w:ind w:left="5529"/>
        <w:rPr>
          <w:i/>
          <w:iCs/>
        </w:rPr>
      </w:pPr>
      <w:r>
        <w:rPr>
          <w:i/>
          <w:iCs/>
        </w:rPr>
        <w:t>Sottoscritto con firma digitale</w:t>
      </w:r>
    </w:p>
    <w:p w14:paraId="5F5589D3" w14:textId="77777777" w:rsidR="007A5BDA" w:rsidRDefault="007A5BDA" w:rsidP="007A5BDA">
      <w:pPr>
        <w:rPr>
          <w:rFonts w:cstheme="minorHAnsi"/>
        </w:rPr>
      </w:pPr>
    </w:p>
    <w:p w14:paraId="101DBD85" w14:textId="77777777" w:rsidR="007A5BDA" w:rsidRDefault="007A5BDA" w:rsidP="007A5BDA">
      <w:pPr>
        <w:rPr>
          <w:rFonts w:cstheme="minorHAnsi"/>
        </w:rPr>
      </w:pPr>
    </w:p>
    <w:p w14:paraId="6F3543BD" w14:textId="77777777" w:rsidR="007A5BDA" w:rsidRDefault="007A5BDA" w:rsidP="007A5BDA">
      <w:pPr>
        <w:rPr>
          <w:rFonts w:cstheme="minorHAnsi"/>
        </w:rPr>
      </w:pPr>
    </w:p>
    <w:p w14:paraId="6F954F06" w14:textId="77777777" w:rsidR="007A5BDA" w:rsidRPr="00E95DBF" w:rsidRDefault="007A5BDA" w:rsidP="007A5BDA">
      <w:pPr>
        <w:spacing w:line="360" w:lineRule="auto"/>
        <w:jc w:val="both"/>
        <w:rPr>
          <w:rFonts w:cstheme="minorHAnsi"/>
        </w:rPr>
      </w:pPr>
    </w:p>
    <w:p w14:paraId="6D5FACB2" w14:textId="77777777" w:rsidR="007A5BDA" w:rsidRDefault="007A5BDA" w:rsidP="007A5BDA">
      <w:pPr>
        <w:ind w:left="3969"/>
        <w:jc w:val="center"/>
      </w:pPr>
      <w:r>
        <w:t>La Direttrice del Dipartimento</w:t>
      </w:r>
    </w:p>
    <w:p w14:paraId="0A7117C9" w14:textId="77777777" w:rsidR="007A5BDA" w:rsidRDefault="007A5BDA" w:rsidP="007A5BDA">
      <w:pPr>
        <w:ind w:left="3969"/>
        <w:jc w:val="center"/>
      </w:pPr>
      <w:r>
        <w:t>Prof.ssa Elisabetta Gola</w:t>
      </w:r>
    </w:p>
    <w:p w14:paraId="2FAA3BE2" w14:textId="77777777" w:rsidR="007A5BDA" w:rsidRPr="00F6576A" w:rsidRDefault="007A5BDA" w:rsidP="007A5BDA">
      <w:pPr>
        <w:ind w:left="3969"/>
        <w:jc w:val="center"/>
        <w:rPr>
          <w:i/>
          <w:iCs/>
        </w:rPr>
      </w:pPr>
      <w:r>
        <w:rPr>
          <w:i/>
          <w:iCs/>
        </w:rPr>
        <w:t>Sottoscritto con firma digitale</w:t>
      </w:r>
    </w:p>
    <w:sectPr w:rsidR="007A5BDA" w:rsidRPr="00F6576A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9FE1BF" w14:textId="77777777" w:rsidR="00F478E7" w:rsidRDefault="00F478E7" w:rsidP="00635905">
      <w:r>
        <w:separator/>
      </w:r>
    </w:p>
  </w:endnote>
  <w:endnote w:type="continuationSeparator" w:id="0">
    <w:p w14:paraId="00FA9E29" w14:textId="77777777" w:rsidR="00F478E7" w:rsidRDefault="00F478E7" w:rsidP="006359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4652F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E7388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E12F3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7CE7077" wp14:editId="35BD442C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8F7AE28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00E12501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58553D20" w14:textId="77777777" w:rsidR="00635905" w:rsidRPr="009559CC" w:rsidRDefault="00635905" w:rsidP="00635905">
                          <w:pPr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9559CC">
                            <w:rPr>
                              <w:rFonts w:ascii="Calibri" w:hAnsi="Calibri" w:cs="Calibri"/>
                              <w:color w:val="0A2F41" w:themeColor="accent1" w:themeShade="80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CE7077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8F7AE28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00E12501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58553D20" w14:textId="77777777" w:rsidR="00635905" w:rsidRPr="009559CC" w:rsidRDefault="00635905" w:rsidP="00635905">
                    <w:pPr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</w:pP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</w:rPr>
                      <w:t xml:space="preserve">, </w:t>
                    </w:r>
                    <w:r w:rsidRPr="009559CC">
                      <w:rPr>
                        <w:rFonts w:ascii="Calibri" w:hAnsi="Calibri" w:cs="Calibri"/>
                        <w:color w:val="0A2F41" w:themeColor="accent1" w:themeShade="80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38ED15A4" wp14:editId="7A63FD41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9C54F" w14:textId="77777777" w:rsidR="00F478E7" w:rsidRDefault="00F478E7" w:rsidP="00635905">
      <w:r>
        <w:separator/>
      </w:r>
    </w:p>
  </w:footnote>
  <w:footnote w:type="continuationSeparator" w:id="0">
    <w:p w14:paraId="2A0C653B" w14:textId="77777777" w:rsidR="00F478E7" w:rsidRDefault="00F478E7" w:rsidP="006359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7D6E5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0430B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7D0359EB" wp14:editId="049D91BF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30E25" w14:textId="77777777" w:rsidR="00635905" w:rsidRPr="009B0D78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b/>
        <w:bCs/>
        <w:color w:val="1F3864"/>
        <w:sz w:val="18"/>
        <w:szCs w:val="18"/>
      </w:rPr>
    </w:pPr>
    <w:r>
      <w:rPr>
        <w:b/>
        <w:bCs/>
        <w:noProof/>
        <w:color w:val="0A2F41" w:themeColor="accent1" w:themeShade="80"/>
        <w:sz w:val="18"/>
        <w:szCs w:val="18"/>
      </w:rPr>
      <w:drawing>
        <wp:anchor distT="0" distB="0" distL="114300" distR="114300" simplePos="0" relativeHeight="251659264" behindDoc="1" locked="0" layoutInCell="1" allowOverlap="1" wp14:anchorId="2BED0C27" wp14:editId="3FF7FDBF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30E29236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BDA"/>
    <w:rsid w:val="00153C69"/>
    <w:rsid w:val="002A647D"/>
    <w:rsid w:val="004A344F"/>
    <w:rsid w:val="00513FD3"/>
    <w:rsid w:val="00515E40"/>
    <w:rsid w:val="005B7ADC"/>
    <w:rsid w:val="005D213B"/>
    <w:rsid w:val="005E44C3"/>
    <w:rsid w:val="00635905"/>
    <w:rsid w:val="007A52D4"/>
    <w:rsid w:val="007A5BDA"/>
    <w:rsid w:val="00864350"/>
    <w:rsid w:val="009559CC"/>
    <w:rsid w:val="00B217FB"/>
    <w:rsid w:val="00BC6C98"/>
    <w:rsid w:val="00C862A7"/>
    <w:rsid w:val="00CF4EEE"/>
    <w:rsid w:val="00D5753F"/>
    <w:rsid w:val="00DB2FFA"/>
    <w:rsid w:val="00DC491A"/>
    <w:rsid w:val="00E65E90"/>
    <w:rsid w:val="00F478E7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8E3DF9"/>
  <w15:chartTrackingRefBased/>
  <w15:docId w15:val="{10F3621E-EC74-49BA-96BF-10AD11DE3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5BDA"/>
    <w:pPr>
      <w:spacing w:after="0" w:line="240" w:lineRule="auto"/>
    </w:pPr>
    <w:rPr>
      <w:kern w:val="0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</w:pPr>
    <w:rPr>
      <w:kern w:val="2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6</TotalTime>
  <Pages>1</Pages>
  <Words>129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Francesca Picci</cp:lastModifiedBy>
  <cp:revision>2</cp:revision>
  <dcterms:created xsi:type="dcterms:W3CDTF">2025-12-13T17:11:00Z</dcterms:created>
  <dcterms:modified xsi:type="dcterms:W3CDTF">2026-03-04T09:35:00Z</dcterms:modified>
</cp:coreProperties>
</file>