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B705FE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2B6DD62A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2FBDCA8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2504A45E" w14:textId="2F58AC9A" w:rsid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PARTECIPAZIONE A CONVEGNO/SEMINARIO</w:t>
      </w:r>
    </w:p>
    <w:p w14:paraId="77E264FC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3E227095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_l_ </w:t>
      </w:r>
      <w:proofErr w:type="spellStart"/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sottoscritt</w:t>
      </w:r>
      <w:proofErr w:type="spellEnd"/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________________________________ </w:t>
      </w:r>
      <w:proofErr w:type="spellStart"/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nat</w:t>
      </w:r>
      <w:proofErr w:type="spellEnd"/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 a _________________ Prov. ____ il ____________________ residente in _____________________Prov. ___________</w:t>
      </w:r>
    </w:p>
    <w:p w14:paraId="4A45D414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via _______________________, n°__</w:t>
      </w:r>
    </w:p>
    <w:p w14:paraId="73E5D5D5" w14:textId="6C2F7D7A" w:rsidR="00F62514" w:rsidRPr="00F62514" w:rsidRDefault="00F62514" w:rsidP="00F6251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consapevole delle sanzioni penali, nel caso di dichiarazioni non veritiere, di formazione o uso di atti falsi, richiamate dall’art. 76 del D.P.R. 445 del 28 dicembre 2000 </w:t>
      </w:r>
    </w:p>
    <w:p w14:paraId="5349530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3F02F6C1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Dichiara</w:t>
      </w:r>
    </w:p>
    <w:p w14:paraId="6FC12154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Di aver partecipato al _________________________________________________________ __________________________________________________________________________ </w:t>
      </w:r>
    </w:p>
    <w:p w14:paraId="5F287DD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tenutosi a _____________________il _____________________ </w:t>
      </w:r>
    </w:p>
    <w:p w14:paraId="2F70715B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e di non aver potuto produrre apposita certificazione/attestazione di partecipazione perché:</w:t>
      </w:r>
    </w:p>
    <w:p w14:paraId="07B97825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Ha smarrito l’attestazione di partecipazione; </w:t>
      </w:r>
    </w:p>
    <w:p w14:paraId="7142CCE0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Non veniva rilasciata alcuna attestazione; </w:t>
      </w:r>
    </w:p>
    <w:p w14:paraId="2ABA9860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Altro _____________________________________________</w:t>
      </w:r>
    </w:p>
    <w:p w14:paraId="53745D09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32220B05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Cagliari, ________________________</w:t>
      </w:r>
    </w:p>
    <w:p w14:paraId="5F0D961B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  <w:t>Il dichiarante</w:t>
      </w:r>
    </w:p>
    <w:p w14:paraId="27447B1A" w14:textId="1CB345A6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________________________</w:t>
      </w:r>
    </w:p>
    <w:p w14:paraId="5AA56AA9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64565A2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309CFFE" w14:textId="16F9BFF2" w:rsidR="00F62514" w:rsidRP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F62514" w:rsidRPr="00F62514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2DBBE" w14:textId="77777777" w:rsidR="00672F91" w:rsidRDefault="00672F91" w:rsidP="0030749D">
      <w:r>
        <w:separator/>
      </w:r>
    </w:p>
  </w:endnote>
  <w:endnote w:type="continuationSeparator" w:id="0">
    <w:p w14:paraId="4271240D" w14:textId="77777777" w:rsidR="00672F91" w:rsidRDefault="00672F9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4264B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36F89310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2E98DD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B15F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C1DD1E" wp14:editId="404CBAB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B135FCF" w14:textId="09CE16FE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S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tefania </w:t>
                          </w:r>
                          <w:proofErr w:type="spellStart"/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Curto</w:t>
                          </w:r>
                          <w:proofErr w:type="spellEnd"/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– Via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72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0912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4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Cagliari  </w:t>
                          </w:r>
                        </w:p>
                        <w:p w14:paraId="438F84D2" w14:textId="305BCFC9" w:rsidR="00E31376" w:rsidRPr="00162DCB" w:rsidRDefault="0000051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8506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="00162DCB" w:rsidRPr="00EF48AB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val="en-US"/>
                              </w:rPr>
                              <w:t>segreteriadmi@unica.it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r w:rsidR="00162DCB" w:rsidRPr="00162DCB">
                            <w:rPr>
                              <w:rFonts w:ascii="Calibri" w:eastAsia="Calibri" w:hAnsi="Calibri"/>
                              <w:color w:val="0563C1" w:themeColor="hyperlink"/>
                              <w:sz w:val="18"/>
                              <w:szCs w:val="18"/>
                              <w:u w:val="single"/>
                              <w:lang w:val="en-US"/>
                            </w:rPr>
                            <w:t>https://www.unica.it/unica/it/dip_matinfo.page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C1DD1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" fillcolor="white [3201]" stroked="f" strokeweight=".5pt">
              <v:textbox>
                <w:txbxContent>
                  <w:p w14:paraId="6B135FCF" w14:textId="09CE16FE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Segretario Amministrativo: S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tefania </w:t>
                    </w:r>
                    <w:proofErr w:type="spellStart"/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Curto</w:t>
                    </w:r>
                    <w:proofErr w:type="spellEnd"/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– Via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Ospedale, 72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0912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4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Cagliari  </w:t>
                    </w:r>
                  </w:p>
                  <w:p w14:paraId="438F84D2" w14:textId="305BCFC9" w:rsidR="00E31376" w:rsidRPr="00162DCB" w:rsidRDefault="0000051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8506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2" w:history="1">
                      <w:r w:rsidR="00162DCB" w:rsidRPr="00EF48AB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val="en-US"/>
                        </w:rPr>
                        <w:t>segreteriadmi@unica.it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r w:rsidR="00162DCB" w:rsidRPr="00162DCB">
                      <w:rPr>
                        <w:rFonts w:ascii="Calibri" w:eastAsia="Calibri" w:hAnsi="Calibri"/>
                        <w:color w:val="0563C1" w:themeColor="hyperlink"/>
                        <w:sz w:val="18"/>
                        <w:szCs w:val="18"/>
                        <w:u w:val="single"/>
                        <w:lang w:val="en-US"/>
                      </w:rPr>
                      <w:t>https://www.unica.it/unica/it/dip_matinfo.page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AA2D644" wp14:editId="3402D0D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06A63" w14:textId="77777777" w:rsidR="00672F91" w:rsidRDefault="00672F91" w:rsidP="0030749D">
      <w:r>
        <w:separator/>
      </w:r>
    </w:p>
  </w:footnote>
  <w:footnote w:type="continuationSeparator" w:id="0">
    <w:p w14:paraId="29B12EC4" w14:textId="77777777" w:rsidR="00672F91" w:rsidRDefault="00672F9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3D68A" w14:textId="77777777" w:rsidR="0030749D" w:rsidRDefault="00162DCB">
    <w:pPr>
      <w:pStyle w:val="Intestazione"/>
    </w:pPr>
    <w:r>
      <w:rPr>
        <w:noProof/>
      </w:rPr>
      <w:pict w14:anchorId="5658AD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047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2FDCA47" wp14:editId="7D45D510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B9543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7B0BCDC1" wp14:editId="0EE16A90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71A0F4B" w14:textId="48E51F0E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</w:t>
    </w:r>
    <w:r w:rsidR="00162DCB">
      <w:rPr>
        <w:b/>
        <w:bCs/>
        <w:color w:val="1F3864" w:themeColor="accent1" w:themeShade="80"/>
        <w:sz w:val="18"/>
        <w:szCs w:val="18"/>
      </w:rPr>
      <w:t>Matematica e Informatica</w:t>
    </w:r>
  </w:p>
  <w:p w14:paraId="3DC995ED" w14:textId="32E69623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162DCB">
      <w:rPr>
        <w:color w:val="1F3864" w:themeColor="accent1" w:themeShade="80"/>
        <w:sz w:val="18"/>
        <w:szCs w:val="18"/>
      </w:rPr>
      <w:t xml:space="preserve">Stefano Montaldo </w:t>
    </w:r>
  </w:p>
  <w:p w14:paraId="79896B4D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27E670BF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E8007F5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F91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2DCB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72F91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2514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C6026"/>
  <w15:chartTrackingRefBased/>
  <w15:docId w15:val="{37613A78-411B-4ECD-A070-953EDA8D6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2514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eteriadmi@unica.it" TargetMode="External"/><Relationship Id="rId1" Type="http://schemas.openxmlformats.org/officeDocument/2006/relationships/hyperlink" Target="mailto:segreteriadm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2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2022-03-10T11:01:00Z</cp:lastPrinted>
  <dcterms:created xsi:type="dcterms:W3CDTF">2022-06-04T09:45:00Z</dcterms:created>
  <dcterms:modified xsi:type="dcterms:W3CDTF">2022-06-04T09:45:00Z</dcterms:modified>
</cp:coreProperties>
</file>