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00CAD" w14:textId="30E37267" w:rsidR="003A2258" w:rsidRPr="0092407A" w:rsidRDefault="003A2258" w:rsidP="003A2258">
      <w:pPr>
        <w:jc w:val="center"/>
        <w:rPr>
          <w:rFonts w:ascii="Arial" w:hAnsi="Arial" w:cs="Arial"/>
          <w:sz w:val="21"/>
          <w:szCs w:val="21"/>
          <w:lang w:val="en-US"/>
        </w:rPr>
      </w:pPr>
      <w:r w:rsidRPr="0092407A">
        <w:rPr>
          <w:rFonts w:ascii="Arial" w:hAnsi="Arial" w:cs="Arial"/>
          <w:sz w:val="21"/>
          <w:szCs w:val="21"/>
          <w:lang w:val="en-US"/>
        </w:rPr>
        <w:t>Programma Visiting Professor</w:t>
      </w:r>
    </w:p>
    <w:p w14:paraId="20A89A75" w14:textId="77777777" w:rsidR="003A2258" w:rsidRPr="003A2258" w:rsidRDefault="003A2258" w:rsidP="003A2258">
      <w:pPr>
        <w:jc w:val="center"/>
        <w:rPr>
          <w:rFonts w:ascii="Arial" w:hAnsi="Arial" w:cs="Arial"/>
          <w:sz w:val="21"/>
          <w:szCs w:val="21"/>
          <w:lang w:val="en-US"/>
        </w:rPr>
      </w:pPr>
    </w:p>
    <w:p w14:paraId="7095AE4F" w14:textId="593E98EC" w:rsidR="003A2258" w:rsidRDefault="003A2258" w:rsidP="003A2258">
      <w:pPr>
        <w:jc w:val="center"/>
        <w:rPr>
          <w:rFonts w:ascii="Arial" w:hAnsi="Arial" w:cs="Arial"/>
          <w:sz w:val="21"/>
          <w:szCs w:val="21"/>
          <w:lang w:val="en-US"/>
        </w:rPr>
      </w:pPr>
      <w:r w:rsidRPr="003A2258">
        <w:rPr>
          <w:rFonts w:ascii="Arial" w:hAnsi="Arial" w:cs="Arial"/>
          <w:sz w:val="21"/>
          <w:szCs w:val="21"/>
          <w:lang w:val="en-US"/>
        </w:rPr>
        <w:t>Exercise training and vascular adaptation: the role of hemodynamics</w:t>
      </w:r>
    </w:p>
    <w:p w14:paraId="517D7E42" w14:textId="77777777" w:rsidR="003A2258" w:rsidRPr="003A2258" w:rsidRDefault="003A2258" w:rsidP="003A2258">
      <w:pPr>
        <w:jc w:val="center"/>
        <w:rPr>
          <w:rFonts w:ascii="Times New Roman" w:hAnsi="Times New Roman"/>
          <w:b/>
          <w:lang w:val="en-US"/>
        </w:rPr>
      </w:pPr>
    </w:p>
    <w:p w14:paraId="5B0BF637" w14:textId="79D41BE2" w:rsidR="003A2258" w:rsidRPr="003A2258" w:rsidRDefault="003A2258" w:rsidP="003A2258">
      <w:pPr>
        <w:jc w:val="center"/>
        <w:rPr>
          <w:rFonts w:ascii="Times New Roman" w:hAnsi="Times New Roman"/>
          <w:b/>
        </w:rPr>
      </w:pPr>
      <w:r>
        <w:rPr>
          <w:rFonts w:ascii="Arial" w:hAnsi="Arial" w:cs="Arial"/>
          <w:sz w:val="21"/>
          <w:szCs w:val="21"/>
        </w:rPr>
        <w:t>P</w:t>
      </w:r>
      <w:r w:rsidRPr="003A2258">
        <w:rPr>
          <w:rFonts w:ascii="Arial" w:hAnsi="Arial" w:cs="Arial"/>
          <w:sz w:val="21"/>
          <w:szCs w:val="21"/>
        </w:rPr>
        <w:t>rof. Dick Thijssen</w:t>
      </w:r>
    </w:p>
    <w:p w14:paraId="6E8F6777" w14:textId="77777777" w:rsidR="003A2258" w:rsidRPr="003A2258" w:rsidRDefault="003A2258" w:rsidP="003A2258">
      <w:pPr>
        <w:spacing w:line="720" w:lineRule="auto"/>
        <w:rPr>
          <w:rFonts w:ascii="Times New Roman" w:hAnsi="Times New Roman"/>
        </w:rPr>
      </w:pPr>
    </w:p>
    <w:p w14:paraId="345CFDDE" w14:textId="7F13507E" w:rsidR="003A2258" w:rsidRDefault="003A2258" w:rsidP="003A2258">
      <w:pPr>
        <w:spacing w:line="720" w:lineRule="auto"/>
        <w:jc w:val="both"/>
        <w:rPr>
          <w:rFonts w:ascii="Arial" w:hAnsi="Arial" w:cs="Arial"/>
          <w:sz w:val="21"/>
          <w:szCs w:val="21"/>
        </w:rPr>
      </w:pPr>
      <w:r w:rsidRPr="003A2258">
        <w:rPr>
          <w:rFonts w:ascii="Arial" w:hAnsi="Arial" w:cs="Arial"/>
          <w:sz w:val="21"/>
          <w:szCs w:val="21"/>
        </w:rPr>
        <w:t>Il Sottoscritto ____________________________ nato a _____________________il __________Iscritto al</w:t>
      </w:r>
      <w:r>
        <w:rPr>
          <w:rFonts w:ascii="Arial" w:hAnsi="Arial" w:cs="Arial"/>
          <w:sz w:val="21"/>
          <w:szCs w:val="21"/>
        </w:rPr>
        <w:t xml:space="preserve"> </w:t>
      </w:r>
      <w:r w:rsidRPr="003A2258">
        <w:rPr>
          <w:rFonts w:ascii="Arial" w:hAnsi="Arial" w:cs="Arial"/>
          <w:sz w:val="21"/>
          <w:szCs w:val="21"/>
        </w:rPr>
        <w:t>____________anno del Corso di Laurea</w:t>
      </w:r>
      <w:r>
        <w:rPr>
          <w:rFonts w:ascii="Arial" w:hAnsi="Arial" w:cs="Arial"/>
          <w:sz w:val="21"/>
          <w:szCs w:val="21"/>
        </w:rPr>
        <w:t xml:space="preserve"> in</w:t>
      </w:r>
      <w:r w:rsidRPr="003A2258">
        <w:rPr>
          <w:rFonts w:ascii="Arial" w:hAnsi="Arial" w:cs="Arial"/>
          <w:sz w:val="21"/>
          <w:szCs w:val="21"/>
        </w:rPr>
        <w:t xml:space="preserve">_____ ________________________________matricola___________________ </w:t>
      </w:r>
      <w:r>
        <w:rPr>
          <w:rFonts w:ascii="Arial" w:hAnsi="Arial" w:cs="Arial"/>
          <w:sz w:val="21"/>
          <w:szCs w:val="21"/>
        </w:rPr>
        <w:t xml:space="preserve">il giorno martedì </w:t>
      </w:r>
      <w:r w:rsidRPr="003A2258">
        <w:rPr>
          <w:rFonts w:ascii="Arial" w:hAnsi="Arial" w:cs="Arial"/>
          <w:sz w:val="21"/>
          <w:szCs w:val="21"/>
        </w:rPr>
        <w:t xml:space="preserve">21 Giugno 2022 </w:t>
      </w:r>
      <w:r>
        <w:rPr>
          <w:rFonts w:ascii="Arial" w:hAnsi="Arial" w:cs="Arial"/>
          <w:sz w:val="21"/>
          <w:szCs w:val="21"/>
        </w:rPr>
        <w:t xml:space="preserve">ha partecipato al seminario </w:t>
      </w:r>
      <w:r w:rsidR="0092407A">
        <w:rPr>
          <w:rFonts w:ascii="Arial" w:hAnsi="Arial" w:cs="Arial"/>
          <w:sz w:val="21"/>
          <w:szCs w:val="21"/>
        </w:rPr>
        <w:t>"</w:t>
      </w:r>
      <w:r w:rsidR="0092407A" w:rsidRPr="0092407A">
        <w:rPr>
          <w:rFonts w:ascii="Arial" w:hAnsi="Arial" w:cs="Arial"/>
          <w:i/>
          <w:iCs/>
          <w:sz w:val="21"/>
          <w:szCs w:val="21"/>
        </w:rPr>
        <w:t>Exercise training and vascular adaptation</w:t>
      </w:r>
      <w:r w:rsidR="0092407A">
        <w:rPr>
          <w:rFonts w:ascii="Arial" w:hAnsi="Arial" w:cs="Arial"/>
          <w:i/>
          <w:iCs/>
          <w:sz w:val="21"/>
          <w:szCs w:val="21"/>
        </w:rPr>
        <w:t>”</w:t>
      </w:r>
      <w:r w:rsidR="0092407A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tenuto dal Visiting Professor </w:t>
      </w:r>
      <w:r w:rsidRPr="003A2258">
        <w:rPr>
          <w:rFonts w:ascii="Arial" w:hAnsi="Arial" w:cs="Arial"/>
          <w:sz w:val="21"/>
          <w:szCs w:val="21"/>
        </w:rPr>
        <w:t>Dick Thijssen</w:t>
      </w:r>
      <w:r>
        <w:rPr>
          <w:rFonts w:ascii="Arial" w:hAnsi="Arial" w:cs="Arial"/>
          <w:sz w:val="21"/>
          <w:szCs w:val="21"/>
        </w:rPr>
        <w:t>.</w:t>
      </w:r>
    </w:p>
    <w:p w14:paraId="6E8408FC" w14:textId="75C3A0BE" w:rsidR="003A2258" w:rsidRPr="003A2258" w:rsidRDefault="003A2258" w:rsidP="0092407A">
      <w:pPr>
        <w:spacing w:line="720" w:lineRule="auto"/>
        <w:jc w:val="both"/>
        <w:rPr>
          <w:rFonts w:ascii="Arial" w:hAnsi="Arial" w:cs="Arial"/>
          <w:sz w:val="21"/>
          <w:szCs w:val="21"/>
        </w:rPr>
      </w:pPr>
      <w:r w:rsidRPr="0092407A">
        <w:rPr>
          <w:rFonts w:ascii="Arial" w:hAnsi="Arial" w:cs="Arial"/>
          <w:sz w:val="21"/>
          <w:szCs w:val="21"/>
        </w:rPr>
        <w:t xml:space="preserve">Il seminario </w:t>
      </w:r>
      <w:r>
        <w:rPr>
          <w:rFonts w:ascii="Arial" w:hAnsi="Arial" w:cs="Arial"/>
          <w:sz w:val="21"/>
          <w:szCs w:val="21"/>
        </w:rPr>
        <w:t>s</w:t>
      </w:r>
      <w:r w:rsidRPr="003A2258">
        <w:rPr>
          <w:rFonts w:ascii="Arial" w:hAnsi="Arial" w:cs="Arial"/>
          <w:sz w:val="21"/>
          <w:szCs w:val="21"/>
        </w:rPr>
        <w:t xml:space="preserve">i è svolto </w:t>
      </w:r>
      <w:r>
        <w:rPr>
          <w:rFonts w:ascii="Arial" w:hAnsi="Arial" w:cs="Arial"/>
          <w:sz w:val="21"/>
          <w:szCs w:val="21"/>
        </w:rPr>
        <w:t xml:space="preserve">presso </w:t>
      </w:r>
      <w:r w:rsidRPr="0092407A">
        <w:rPr>
          <w:rFonts w:ascii="Arial" w:hAnsi="Arial" w:cs="Arial"/>
          <w:sz w:val="21"/>
          <w:szCs w:val="21"/>
        </w:rPr>
        <w:t>l’aula didattica del Laboratorio di Fisiologia degli Sport dalle ore 11 alle</w:t>
      </w:r>
      <w:r w:rsidRPr="003A2258">
        <w:rPr>
          <w:rFonts w:ascii="Arial" w:hAnsi="Arial" w:cs="Arial"/>
          <w:sz w:val="21"/>
          <w:szCs w:val="21"/>
        </w:rPr>
        <w:t xml:space="preserve"> ore 12</w:t>
      </w:r>
      <w:r>
        <w:rPr>
          <w:rFonts w:ascii="Arial" w:hAnsi="Arial" w:cs="Arial"/>
          <w:sz w:val="21"/>
          <w:szCs w:val="21"/>
          <w:u w:val="single"/>
        </w:rPr>
        <w:t xml:space="preserve"> </w:t>
      </w:r>
      <w:r w:rsidR="006B49D9">
        <w:rPr>
          <w:rFonts w:ascii="Arial" w:hAnsi="Arial" w:cs="Arial"/>
          <w:sz w:val="21"/>
          <w:szCs w:val="21"/>
        </w:rPr>
        <w:t>e consente l’attribuzione di 0,50 CFU</w:t>
      </w:r>
      <w:r w:rsidR="0092407A">
        <w:rPr>
          <w:rFonts w:ascii="Arial" w:hAnsi="Arial" w:cs="Arial"/>
          <w:sz w:val="21"/>
          <w:szCs w:val="21"/>
        </w:rPr>
        <w:t xml:space="preserve"> a scelta studente.</w:t>
      </w:r>
    </w:p>
    <w:p w14:paraId="0973EA4F" w14:textId="77777777" w:rsidR="006B49D9" w:rsidRDefault="006B49D9" w:rsidP="004E7EAB">
      <w:pPr>
        <w:ind w:left="4111"/>
        <w:jc w:val="center"/>
      </w:pPr>
    </w:p>
    <w:p w14:paraId="2C6C9576" w14:textId="77777777" w:rsidR="006B49D9" w:rsidRPr="006B49D9" w:rsidRDefault="006B49D9" w:rsidP="004E7EAB">
      <w:pPr>
        <w:ind w:left="4111"/>
        <w:jc w:val="center"/>
        <w:rPr>
          <w:sz w:val="21"/>
          <w:szCs w:val="21"/>
        </w:rPr>
      </w:pPr>
    </w:p>
    <w:p w14:paraId="0DF2D344" w14:textId="3EF086B5" w:rsidR="003A2258" w:rsidRPr="006B49D9" w:rsidRDefault="006B49D9" w:rsidP="006B49D9">
      <w:pPr>
        <w:rPr>
          <w:rFonts w:ascii="Arial" w:hAnsi="Arial" w:cs="Arial"/>
          <w:sz w:val="21"/>
          <w:szCs w:val="21"/>
        </w:rPr>
      </w:pPr>
      <w:r w:rsidRPr="006B49D9">
        <w:rPr>
          <w:rFonts w:ascii="Arial" w:hAnsi="Arial" w:cs="Arial"/>
          <w:sz w:val="21"/>
          <w:szCs w:val="21"/>
        </w:rPr>
        <w:t>Cagliari, 21/06/2022</w:t>
      </w:r>
    </w:p>
    <w:p w14:paraId="2609E059" w14:textId="1C8DE595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  <w:r w:rsidRPr="006B49D9">
        <w:rPr>
          <w:rFonts w:ascii="Arial" w:hAnsi="Arial" w:cs="Arial"/>
          <w:sz w:val="21"/>
          <w:szCs w:val="21"/>
        </w:rPr>
        <w:t>Firma Studente</w:t>
      </w:r>
    </w:p>
    <w:p w14:paraId="1D7349B2" w14:textId="6ADEF0FA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</w:p>
    <w:p w14:paraId="05CF9352" w14:textId="30F6AB90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</w:p>
    <w:p w14:paraId="02209240" w14:textId="10AAEBCD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  <w:r w:rsidRPr="006B49D9">
        <w:rPr>
          <w:rFonts w:ascii="Arial" w:hAnsi="Arial" w:cs="Arial"/>
          <w:sz w:val="21"/>
          <w:szCs w:val="21"/>
        </w:rPr>
        <w:t>_____________________________________</w:t>
      </w:r>
    </w:p>
    <w:p w14:paraId="07A45147" w14:textId="77777777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</w:p>
    <w:p w14:paraId="2AF2BE38" w14:textId="77777777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</w:p>
    <w:p w14:paraId="47C5E8CD" w14:textId="29C9BC4D" w:rsidR="006B49D9" w:rsidRPr="006B49D9" w:rsidRDefault="006B49D9" w:rsidP="006B49D9">
      <w:pPr>
        <w:rPr>
          <w:rFonts w:ascii="Arial" w:hAnsi="Arial" w:cs="Arial"/>
          <w:sz w:val="21"/>
          <w:szCs w:val="21"/>
        </w:rPr>
      </w:pPr>
      <w:r w:rsidRPr="006B49D9">
        <w:rPr>
          <w:rFonts w:ascii="Arial" w:hAnsi="Arial" w:cs="Arial"/>
          <w:sz w:val="21"/>
          <w:szCs w:val="21"/>
        </w:rPr>
        <w:t>__________________________________________________________________________</w:t>
      </w:r>
    </w:p>
    <w:p w14:paraId="562C57E4" w14:textId="77777777" w:rsidR="006B49D9" w:rsidRDefault="006B49D9" w:rsidP="006B49D9">
      <w:pPr>
        <w:rPr>
          <w:rFonts w:ascii="Arial" w:hAnsi="Arial" w:cs="Arial"/>
          <w:sz w:val="21"/>
          <w:szCs w:val="21"/>
        </w:rPr>
      </w:pPr>
    </w:p>
    <w:p w14:paraId="001602CF" w14:textId="4C403489" w:rsidR="006B49D9" w:rsidRPr="006B49D9" w:rsidRDefault="006B49D9" w:rsidP="006B49D9">
      <w:pPr>
        <w:rPr>
          <w:rFonts w:ascii="Arial" w:hAnsi="Arial" w:cs="Arial"/>
          <w:sz w:val="21"/>
          <w:szCs w:val="21"/>
        </w:rPr>
      </w:pPr>
      <w:r w:rsidRPr="006B49D9">
        <w:rPr>
          <w:rFonts w:ascii="Arial" w:hAnsi="Arial" w:cs="Arial"/>
          <w:sz w:val="21"/>
          <w:szCs w:val="21"/>
        </w:rPr>
        <w:t>Si attesta la partecipazione dello studente all’attività descritta</w:t>
      </w:r>
    </w:p>
    <w:p w14:paraId="23A636B1" w14:textId="77777777" w:rsidR="006B49D9" w:rsidRPr="006B49D9" w:rsidRDefault="006B49D9" w:rsidP="006B49D9">
      <w:pPr>
        <w:rPr>
          <w:rFonts w:ascii="Arial" w:hAnsi="Arial" w:cs="Arial"/>
          <w:sz w:val="21"/>
          <w:szCs w:val="21"/>
        </w:rPr>
      </w:pPr>
    </w:p>
    <w:p w14:paraId="25515558" w14:textId="6776676F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  <w:r w:rsidRPr="006B49D9">
        <w:rPr>
          <w:rFonts w:ascii="Arial" w:hAnsi="Arial" w:cs="Arial"/>
          <w:sz w:val="21"/>
          <w:szCs w:val="21"/>
        </w:rPr>
        <w:t>Firma Prof. Antonio Crisafulli</w:t>
      </w:r>
    </w:p>
    <w:p w14:paraId="446AFBEB" w14:textId="574F51BE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</w:p>
    <w:p w14:paraId="18FFCB08" w14:textId="281C9FB0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</w:p>
    <w:p w14:paraId="6D26FC1A" w14:textId="3DBEF088" w:rsidR="006B49D9" w:rsidRPr="006B49D9" w:rsidRDefault="006B49D9" w:rsidP="004E7EAB">
      <w:pPr>
        <w:ind w:left="4111"/>
        <w:jc w:val="center"/>
        <w:rPr>
          <w:rFonts w:ascii="Arial" w:hAnsi="Arial" w:cs="Arial"/>
          <w:sz w:val="21"/>
          <w:szCs w:val="21"/>
        </w:rPr>
      </w:pPr>
      <w:r w:rsidRPr="006B49D9">
        <w:rPr>
          <w:rFonts w:ascii="Arial" w:hAnsi="Arial" w:cs="Arial"/>
          <w:sz w:val="21"/>
          <w:szCs w:val="21"/>
        </w:rPr>
        <w:t>_____________________________________</w:t>
      </w:r>
    </w:p>
    <w:sectPr w:rsidR="006B49D9" w:rsidRPr="006B49D9" w:rsidSect="001112B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90509" w14:textId="77777777" w:rsidR="0071402F" w:rsidRDefault="0071402F" w:rsidP="0030749D">
      <w:r>
        <w:separator/>
      </w:r>
    </w:p>
  </w:endnote>
  <w:endnote w:type="continuationSeparator" w:id="0">
    <w:p w14:paraId="4A9FE199" w14:textId="77777777" w:rsidR="0071402F" w:rsidRDefault="0071402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1C541E6C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21FDE96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4C620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84099E2" wp14:editId="215C44DA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352925" cy="584791"/>
              <wp:effectExtent l="0" t="0" r="952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5292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B882E7B" w14:textId="774A4C94" w:rsidR="00E31376" w:rsidRPr="00334CD1" w:rsidRDefault="00AF4620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</w:t>
                          </w:r>
                          <w:r w:rsidR="000E62B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eria Didattica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 w:rsidR="0019148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</w:t>
                          </w:r>
                          <w:r w:rsidR="000E62B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ssa Maria Vincenza Zonca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19148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8E025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19148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</w:t>
                          </w:r>
                          <w:r w:rsidR="000E62B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4723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8E025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1" w:history="1">
                            <w:r w:rsidR="000E62B6" w:rsidRPr="00DB071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mariavincenza.zonca@amm.unica.it</w:t>
                            </w:r>
                          </w:hyperlink>
                          <w:r w:rsidR="000E62B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BC10C0"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–</w:t>
                          </w:r>
                          <w:r w:rsidR="00E31376" w:rsidRPr="00BC10C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hyperlink r:id="rId2" w:history="1">
                            <w:r w:rsidR="00E1372E" w:rsidRPr="00AC79E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E31376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84099E2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7pt;margin-top:-57.95pt;width:342.7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" fillcolor="white [3201]" stroked="f" strokeweight=".5pt">
              <v:textbox>
                <w:txbxContent>
                  <w:p w14:paraId="6B882E7B" w14:textId="774A4C94" w:rsidR="00E31376" w:rsidRPr="00334CD1" w:rsidRDefault="00AF4620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</w:t>
                    </w:r>
                    <w:r w:rsidR="000E62B6">
                      <w:rPr>
                        <w:color w:val="1F3864" w:themeColor="accent1" w:themeShade="80"/>
                        <w:sz w:val="18"/>
                        <w:szCs w:val="18"/>
                      </w:rPr>
                      <w:t>eria Didattica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 w:rsidR="0019148B">
                      <w:rPr>
                        <w:color w:val="1F3864" w:themeColor="accent1" w:themeShade="80"/>
                        <w:sz w:val="18"/>
                        <w:szCs w:val="18"/>
                      </w:rPr>
                      <w:t>dott.</w:t>
                    </w:r>
                    <w:r w:rsidR="000E62B6">
                      <w:rPr>
                        <w:color w:val="1F3864" w:themeColor="accent1" w:themeShade="80"/>
                        <w:sz w:val="18"/>
                        <w:szCs w:val="18"/>
                      </w:rPr>
                      <w:t>ssa Maria Vincenza Zonca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19148B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8E025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19148B">
                      <w:rPr>
                        <w:color w:val="1F3864" w:themeColor="accent1" w:themeShade="80"/>
                        <w:sz w:val="18"/>
                        <w:szCs w:val="18"/>
                      </w:rPr>
                      <w:t>675</w:t>
                    </w:r>
                    <w:r w:rsidR="000E62B6">
                      <w:rPr>
                        <w:color w:val="1F3864" w:themeColor="accent1" w:themeShade="80"/>
                        <w:sz w:val="18"/>
                        <w:szCs w:val="18"/>
                      </w:rPr>
                      <w:t>4723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8E025F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3" w:history="1">
                      <w:r w:rsidR="000E62B6" w:rsidRPr="00DB071E">
                        <w:rPr>
                          <w:rStyle w:val="Collegamentoipertestuale"/>
                          <w:sz w:val="18"/>
                          <w:szCs w:val="18"/>
                        </w:rPr>
                        <w:t>mariavincenza.zonca@amm.unica.it</w:t>
                      </w:r>
                    </w:hyperlink>
                    <w:r w:rsidR="000E62B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BC10C0"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>–</w:t>
                    </w:r>
                    <w:r w:rsidR="00E31376" w:rsidRPr="00BC10C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hyperlink r:id="rId4" w:history="1">
                      <w:r w:rsidR="00E1372E" w:rsidRPr="00AC79E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E31376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6BCA1930" wp14:editId="433536E8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EEC93" w14:textId="77777777" w:rsidR="0071402F" w:rsidRDefault="0071402F" w:rsidP="0030749D">
      <w:r>
        <w:separator/>
      </w:r>
    </w:p>
  </w:footnote>
  <w:footnote w:type="continuationSeparator" w:id="0">
    <w:p w14:paraId="15064969" w14:textId="77777777" w:rsidR="0071402F" w:rsidRDefault="0071402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90FB4" w14:textId="77777777" w:rsidR="0030749D" w:rsidRDefault="0071402F">
    <w:pPr>
      <w:pStyle w:val="Intestazione"/>
    </w:pPr>
    <w:r>
      <w:rPr>
        <w:noProof/>
      </w:rPr>
      <w:pict w14:anchorId="701F4B0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0662B0" w14:textId="77777777" w:rsidR="0030749D" w:rsidRPr="002F0D7B" w:rsidRDefault="00281C29" w:rsidP="000B0EB4">
    <w:pPr>
      <w:ind w:left="-1276" w:right="-1694"/>
    </w:pPr>
    <w:r>
      <w:rPr>
        <w:noProof/>
      </w:rPr>
      <w:drawing>
        <wp:inline distT="0" distB="0" distL="0" distR="0" wp14:anchorId="7B8DD01C" wp14:editId="0A75C586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249D8" w14:textId="77777777" w:rsidR="00462D8D" w:rsidRDefault="00CB36D1" w:rsidP="001112B9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63276930" wp14:editId="79FB4986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EA7D270" w14:textId="77777777" w:rsidR="00871037" w:rsidRDefault="00871037" w:rsidP="00871037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Facoltà di Medicina e Chirurgia</w:t>
    </w:r>
  </w:p>
  <w:p w14:paraId="38AF3962" w14:textId="77777777" w:rsidR="000E62B6" w:rsidRDefault="000E62B6" w:rsidP="0087103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 w:rsidRPr="000E62B6">
      <w:rPr>
        <w:color w:val="1F3864" w:themeColor="accent1" w:themeShade="80"/>
        <w:sz w:val="18"/>
        <w:szCs w:val="18"/>
      </w:rPr>
      <w:t>Corso di Laurea Triennale in Scienze delle Attività Motorie e Sportive</w:t>
    </w:r>
  </w:p>
  <w:p w14:paraId="3469A3F0" w14:textId="77777777" w:rsidR="000E62B6" w:rsidRDefault="000E62B6" w:rsidP="0087103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 w:rsidRPr="000E62B6">
      <w:rPr>
        <w:color w:val="1F3864" w:themeColor="accent1" w:themeShade="80"/>
        <w:sz w:val="18"/>
        <w:szCs w:val="18"/>
      </w:rPr>
      <w:t>Corso di Laurea Magistrale in Attività Motorie Preventive e Adattate</w:t>
    </w:r>
  </w:p>
  <w:p w14:paraId="1740ECFB" w14:textId="267A26E4" w:rsidR="00871037" w:rsidRPr="00BC10C0" w:rsidRDefault="000E62B6" w:rsidP="0087103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Coordinatore: Prof. Marco Monticone</w:t>
    </w:r>
  </w:p>
  <w:p w14:paraId="30D007F1" w14:textId="77777777" w:rsidR="00E1483E" w:rsidRDefault="00E1483E" w:rsidP="001112B9">
    <w:pPr>
      <w:pStyle w:val="Intestazione"/>
      <w:ind w:left="680"/>
      <w:rPr>
        <w:color w:val="1F3864" w:themeColor="accent1" w:themeShade="80"/>
        <w:sz w:val="20"/>
        <w:szCs w:val="20"/>
      </w:rPr>
    </w:pPr>
  </w:p>
  <w:p w14:paraId="37CD6937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920C80"/>
    <w:multiLevelType w:val="hybridMultilevel"/>
    <w:tmpl w:val="BE4012C6"/>
    <w:lvl w:ilvl="0" w:tplc="F864BA9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2B6"/>
    <w:rsid w:val="00024CA7"/>
    <w:rsid w:val="0007238E"/>
    <w:rsid w:val="00092276"/>
    <w:rsid w:val="000A1416"/>
    <w:rsid w:val="000A318B"/>
    <w:rsid w:val="000A6836"/>
    <w:rsid w:val="000A68E2"/>
    <w:rsid w:val="000B0EB4"/>
    <w:rsid w:val="000B69A6"/>
    <w:rsid w:val="000C5BAA"/>
    <w:rsid w:val="000D0817"/>
    <w:rsid w:val="000E05AF"/>
    <w:rsid w:val="000E20C3"/>
    <w:rsid w:val="000E62B6"/>
    <w:rsid w:val="001060B7"/>
    <w:rsid w:val="001112B9"/>
    <w:rsid w:val="00130B59"/>
    <w:rsid w:val="00163923"/>
    <w:rsid w:val="001813C0"/>
    <w:rsid w:val="0019148B"/>
    <w:rsid w:val="001A58C8"/>
    <w:rsid w:val="001A798E"/>
    <w:rsid w:val="001F5D73"/>
    <w:rsid w:val="00207233"/>
    <w:rsid w:val="002112CF"/>
    <w:rsid w:val="00215557"/>
    <w:rsid w:val="002167FB"/>
    <w:rsid w:val="0021689D"/>
    <w:rsid w:val="00280E8A"/>
    <w:rsid w:val="00281C29"/>
    <w:rsid w:val="002B1BE6"/>
    <w:rsid w:val="002C35DA"/>
    <w:rsid w:val="002E28E3"/>
    <w:rsid w:val="002F0D7B"/>
    <w:rsid w:val="00307220"/>
    <w:rsid w:val="0030749D"/>
    <w:rsid w:val="00313B14"/>
    <w:rsid w:val="003152FB"/>
    <w:rsid w:val="003229E2"/>
    <w:rsid w:val="00324279"/>
    <w:rsid w:val="00334CD1"/>
    <w:rsid w:val="00347E08"/>
    <w:rsid w:val="00360818"/>
    <w:rsid w:val="00384CD1"/>
    <w:rsid w:val="00390A63"/>
    <w:rsid w:val="003A1758"/>
    <w:rsid w:val="003A2258"/>
    <w:rsid w:val="003B3096"/>
    <w:rsid w:val="003B55CC"/>
    <w:rsid w:val="003B6000"/>
    <w:rsid w:val="003D6177"/>
    <w:rsid w:val="00453DC0"/>
    <w:rsid w:val="00462D8D"/>
    <w:rsid w:val="004A1477"/>
    <w:rsid w:val="004B1597"/>
    <w:rsid w:val="004D04C6"/>
    <w:rsid w:val="004E061B"/>
    <w:rsid w:val="004E7EAB"/>
    <w:rsid w:val="00501D79"/>
    <w:rsid w:val="0052027C"/>
    <w:rsid w:val="00537131"/>
    <w:rsid w:val="00566BF9"/>
    <w:rsid w:val="005974C5"/>
    <w:rsid w:val="005F06E5"/>
    <w:rsid w:val="00633AC1"/>
    <w:rsid w:val="00634AE8"/>
    <w:rsid w:val="006612BC"/>
    <w:rsid w:val="0068140F"/>
    <w:rsid w:val="00694DBA"/>
    <w:rsid w:val="006974B8"/>
    <w:rsid w:val="006A376F"/>
    <w:rsid w:val="006B49D9"/>
    <w:rsid w:val="006C3DB0"/>
    <w:rsid w:val="0071402F"/>
    <w:rsid w:val="00740F41"/>
    <w:rsid w:val="007607CF"/>
    <w:rsid w:val="00764FCE"/>
    <w:rsid w:val="00783DF6"/>
    <w:rsid w:val="007B33F9"/>
    <w:rsid w:val="007E1252"/>
    <w:rsid w:val="007E2D7F"/>
    <w:rsid w:val="00800D46"/>
    <w:rsid w:val="0081328C"/>
    <w:rsid w:val="008239D8"/>
    <w:rsid w:val="00871037"/>
    <w:rsid w:val="0088311F"/>
    <w:rsid w:val="008A375C"/>
    <w:rsid w:val="008B1590"/>
    <w:rsid w:val="008B6E12"/>
    <w:rsid w:val="008C5C09"/>
    <w:rsid w:val="008E025F"/>
    <w:rsid w:val="008F1486"/>
    <w:rsid w:val="008F1E54"/>
    <w:rsid w:val="008F27C3"/>
    <w:rsid w:val="00903E25"/>
    <w:rsid w:val="0092407A"/>
    <w:rsid w:val="00941BE5"/>
    <w:rsid w:val="009444DD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F4620"/>
    <w:rsid w:val="00B142E5"/>
    <w:rsid w:val="00B274B4"/>
    <w:rsid w:val="00B359C1"/>
    <w:rsid w:val="00B3790B"/>
    <w:rsid w:val="00B61DCF"/>
    <w:rsid w:val="00B63278"/>
    <w:rsid w:val="00B700C1"/>
    <w:rsid w:val="00B81021"/>
    <w:rsid w:val="00BC10C0"/>
    <w:rsid w:val="00BE4E10"/>
    <w:rsid w:val="00BE7729"/>
    <w:rsid w:val="00C36D3F"/>
    <w:rsid w:val="00C44D5D"/>
    <w:rsid w:val="00C514AE"/>
    <w:rsid w:val="00C52FB3"/>
    <w:rsid w:val="00C578C3"/>
    <w:rsid w:val="00C64BF6"/>
    <w:rsid w:val="00C7619F"/>
    <w:rsid w:val="00C76C94"/>
    <w:rsid w:val="00C92721"/>
    <w:rsid w:val="00C94BB0"/>
    <w:rsid w:val="00CA4E51"/>
    <w:rsid w:val="00CB36D1"/>
    <w:rsid w:val="00CF183E"/>
    <w:rsid w:val="00CF1A22"/>
    <w:rsid w:val="00CF3243"/>
    <w:rsid w:val="00D0635B"/>
    <w:rsid w:val="00D06BA8"/>
    <w:rsid w:val="00D14DDE"/>
    <w:rsid w:val="00D3762E"/>
    <w:rsid w:val="00D545B5"/>
    <w:rsid w:val="00D90ECB"/>
    <w:rsid w:val="00DF6E2A"/>
    <w:rsid w:val="00E012E2"/>
    <w:rsid w:val="00E1067C"/>
    <w:rsid w:val="00E133C5"/>
    <w:rsid w:val="00E1372E"/>
    <w:rsid w:val="00E1483E"/>
    <w:rsid w:val="00E175ED"/>
    <w:rsid w:val="00E256FE"/>
    <w:rsid w:val="00E31376"/>
    <w:rsid w:val="00E56B23"/>
    <w:rsid w:val="00E77A07"/>
    <w:rsid w:val="00E900B2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FC4BFD8"/>
  <w15:chartTrackingRefBased/>
  <w15:docId w15:val="{DD49D552-6883-463B-A4E3-6FDD37B64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Corpodeltesto21">
    <w:name w:val="Corpo del testo 21"/>
    <w:basedOn w:val="Normale"/>
    <w:rsid w:val="003A2258"/>
    <w:pPr>
      <w:widowControl w:val="0"/>
      <w:overflowPunct w:val="0"/>
      <w:autoSpaceDE w:val="0"/>
      <w:autoSpaceDN w:val="0"/>
      <w:adjustRightInd w:val="0"/>
    </w:pPr>
    <w:rPr>
      <w:rFonts w:ascii="Arial" w:eastAsia="Times New Roman" w:hAnsi="Arial" w:cs="Times New Roman"/>
      <w:b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625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mariavincenza.zonca@amm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mariavincenza.zonca@amm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NASPRESIDENZA\9_Cartella_condivisa\Carta%20intestata\MODELLO%20CI%20UNICA%20FACOLTA%20MEDICINA%20CHIRURGI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CI UNICA FACOLTA MEDICINA CHIRURGIA</Template>
  <TotalTime>16</TotalTime>
  <Pages>1</Pages>
  <Words>140</Words>
  <Characters>802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 DENISE</dc:creator>
  <cp:keywords/>
  <dc:description/>
  <cp:lastModifiedBy>Maria Vincenza Zonca</cp:lastModifiedBy>
  <cp:revision>4</cp:revision>
  <cp:lastPrinted>2022-03-16T12:21:00Z</cp:lastPrinted>
  <dcterms:created xsi:type="dcterms:W3CDTF">2022-06-13T05:53:00Z</dcterms:created>
  <dcterms:modified xsi:type="dcterms:W3CDTF">2022-06-13T06:11:00Z</dcterms:modified>
</cp:coreProperties>
</file>