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B1D68" w14:textId="77777777" w:rsidR="00DD2288" w:rsidRPr="00DD2288" w:rsidRDefault="00DD2288" w:rsidP="00DD2288">
      <w:pPr>
        <w:pStyle w:val="Corpotesto"/>
        <w:spacing w:line="360" w:lineRule="auto"/>
        <w:jc w:val="center"/>
        <w:rPr>
          <w:rFonts w:ascii="Calibri" w:hAnsi="Calibri" w:cs="Calibri"/>
        </w:rPr>
      </w:pPr>
    </w:p>
    <w:p w14:paraId="3299AC24" w14:textId="4803FF9F" w:rsidR="00F80C12" w:rsidRDefault="00F80C12" w:rsidP="00DD2288">
      <w:pPr>
        <w:pStyle w:val="Corpotesto"/>
        <w:spacing w:line="360" w:lineRule="auto"/>
        <w:jc w:val="center"/>
        <w:rPr>
          <w:rFonts w:ascii="Calibri" w:hAnsi="Calibri" w:cs="Calibri"/>
          <w:bCs/>
          <w:vertAlign w:val="superscript"/>
        </w:rPr>
      </w:pPr>
      <w:r w:rsidRPr="00DD2288">
        <w:rPr>
          <w:rFonts w:ascii="Calibri" w:hAnsi="Calibri" w:cs="Calibri"/>
          <w:b/>
          <w:bCs/>
        </w:rPr>
        <w:t>RICHIESTA DI RIMBORSO DELLE SPESE DI MISSIONE</w:t>
      </w:r>
    </w:p>
    <w:p w14:paraId="5F73E78E" w14:textId="77777777" w:rsidR="00DD2288" w:rsidRPr="00DD2288" w:rsidRDefault="00DD2288" w:rsidP="00DD2288">
      <w:pPr>
        <w:pStyle w:val="Corpotesto"/>
        <w:spacing w:line="360" w:lineRule="auto"/>
        <w:jc w:val="center"/>
        <w:rPr>
          <w:rFonts w:ascii="Calibri" w:hAnsi="Calibri" w:cs="Calibri"/>
        </w:rPr>
      </w:pPr>
    </w:p>
    <w:p w14:paraId="4C6DA8C9" w14:textId="1F3DFB6C" w:rsidR="00F80C12" w:rsidRPr="00DD2288" w:rsidRDefault="00F80C12" w:rsidP="00DD2288">
      <w:pPr>
        <w:tabs>
          <w:tab w:val="left" w:leader="dot" w:pos="6521"/>
          <w:tab w:val="left" w:leader="dot" w:pos="10065"/>
        </w:tabs>
        <w:spacing w:line="360" w:lineRule="auto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Persona che ha compiuto la missione:</w:t>
      </w:r>
      <w:r w:rsidR="008B2713" w:rsidRP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. Qualifica:</w:t>
      </w:r>
      <w:r w:rsidR="008B2713" w:rsidRP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.</w:t>
      </w:r>
    </w:p>
    <w:p w14:paraId="25F0FA57" w14:textId="73B593D1" w:rsidR="00F80C12" w:rsidRPr="00DD2288" w:rsidRDefault="00F80C12" w:rsidP="00DD2288">
      <w:pPr>
        <w:tabs>
          <w:tab w:val="left" w:leader="dot" w:pos="3969"/>
          <w:tab w:val="left" w:leader="dot" w:pos="10065"/>
        </w:tabs>
        <w:spacing w:line="360" w:lineRule="auto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Luogo di residenza:</w:t>
      </w:r>
      <w:r w:rsidR="008B2713" w:rsidRP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. Indirizzo:</w:t>
      </w:r>
      <w:r w:rsidR="00DD2288" w:rsidRP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.</w:t>
      </w:r>
    </w:p>
    <w:p w14:paraId="28C0B4D9" w14:textId="77777777" w:rsidR="00F80C12" w:rsidRPr="00DD2288" w:rsidRDefault="00F80C12" w:rsidP="00DD2288">
      <w:pPr>
        <w:tabs>
          <w:tab w:val="left" w:leader="underscore" w:pos="9910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 xml:space="preserve">Missione: </w:t>
      </w:r>
    </w:p>
    <w:p w14:paraId="03E6A920" w14:textId="575BACE9" w:rsidR="00F80C12" w:rsidRPr="00DD2288" w:rsidRDefault="00F80C12" w:rsidP="00DD2288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oggetto:</w:t>
      </w:r>
      <w:r w:rsidR="00DD2288">
        <w:rPr>
          <w:rFonts w:ascii="Calibri" w:hAnsi="Calibri" w:cs="Calibri"/>
          <w:bCs/>
          <w:sz w:val="20"/>
          <w:szCs w:val="20"/>
        </w:rPr>
        <w:t xml:space="preserve"> </w:t>
      </w:r>
      <w:r w:rsidR="00DD2288" w:rsidRP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;</w:t>
      </w:r>
    </w:p>
    <w:p w14:paraId="42F2DE42" w14:textId="51702C2D" w:rsidR="00F80C12" w:rsidRPr="00DD2288" w:rsidRDefault="00F80C12" w:rsidP="00DD2288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luogo:</w:t>
      </w:r>
      <w:r w:rsidR="00DD2288">
        <w:rPr>
          <w:rFonts w:ascii="Calibri" w:hAnsi="Calibri" w:cs="Calibri"/>
          <w:bCs/>
          <w:sz w:val="20"/>
          <w:szCs w:val="20"/>
        </w:rPr>
        <w:t xml:space="preserve"> </w:t>
      </w:r>
      <w:r w:rsid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;</w:t>
      </w:r>
    </w:p>
    <w:p w14:paraId="7A455534" w14:textId="73055C6E" w:rsidR="00F80C12" w:rsidRPr="00DD2288" w:rsidRDefault="00F80C12" w:rsidP="00DD2288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itinerario:</w:t>
      </w:r>
      <w:r w:rsidR="00DD2288">
        <w:rPr>
          <w:rFonts w:ascii="Calibri" w:hAnsi="Calibri" w:cs="Calibri"/>
          <w:bCs/>
          <w:sz w:val="20"/>
          <w:szCs w:val="20"/>
        </w:rPr>
        <w:t xml:space="preserve"> </w:t>
      </w:r>
      <w:r w:rsidR="00DD2288">
        <w:rPr>
          <w:rFonts w:ascii="Calibri" w:hAnsi="Calibri" w:cs="Calibri"/>
          <w:bCs/>
          <w:sz w:val="20"/>
          <w:szCs w:val="20"/>
        </w:rPr>
        <w:tab/>
      </w:r>
      <w:r w:rsidRPr="00DD2288">
        <w:rPr>
          <w:rFonts w:ascii="Calibri" w:hAnsi="Calibri" w:cs="Calibri"/>
          <w:bCs/>
          <w:sz w:val="20"/>
          <w:szCs w:val="20"/>
        </w:rPr>
        <w:t>;</w:t>
      </w:r>
    </w:p>
    <w:p w14:paraId="50E293D1" w14:textId="74101986" w:rsidR="00F80C12" w:rsidRPr="00DD2288" w:rsidRDefault="00F80C12" w:rsidP="00DD2288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autorizzata da</w:t>
      </w:r>
      <w:r w:rsidR="00DD2288">
        <w:rPr>
          <w:rFonts w:ascii="Calibri" w:hAnsi="Calibri" w:cs="Calibri"/>
          <w:bCs/>
          <w:sz w:val="20"/>
          <w:szCs w:val="20"/>
        </w:rPr>
        <w:t xml:space="preserve"> </w:t>
      </w:r>
      <w:r w:rsidR="00DD2288">
        <w:rPr>
          <w:rFonts w:ascii="Calibri" w:hAnsi="Calibri" w:cs="Calibri"/>
          <w:bCs/>
          <w:sz w:val="20"/>
          <w:szCs w:val="20"/>
        </w:rPr>
        <w:tab/>
        <w:t>;</w:t>
      </w:r>
    </w:p>
    <w:p w14:paraId="1F4D905F" w14:textId="30ADBCD3" w:rsidR="00F80C12" w:rsidRPr="00DD2288" w:rsidRDefault="00F80C12" w:rsidP="000F1DFA">
      <w:pPr>
        <w:pStyle w:val="Paragrafoelenco"/>
        <w:numPr>
          <w:ilvl w:val="0"/>
          <w:numId w:val="1"/>
        </w:numPr>
        <w:tabs>
          <w:tab w:val="left" w:leader="dot" w:pos="2552"/>
          <w:tab w:val="left" w:leader="dot" w:pos="4820"/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 xml:space="preserve">giorno: </w:t>
      </w:r>
      <w:r w:rsidR="00DD2288">
        <w:rPr>
          <w:rFonts w:ascii="Calibri" w:hAnsi="Calibri" w:cs="Calibri"/>
          <w:sz w:val="20"/>
          <w:szCs w:val="20"/>
        </w:rPr>
        <w:tab/>
      </w:r>
      <w:r w:rsidR="000F1DFA">
        <w:rPr>
          <w:rFonts w:ascii="Calibri" w:hAnsi="Calibri" w:cs="Calibri"/>
          <w:sz w:val="20"/>
          <w:szCs w:val="20"/>
        </w:rPr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 xml:space="preserve">e ora: </w:t>
      </w:r>
      <w:r w:rsidR="00DD2288">
        <w:rPr>
          <w:rFonts w:ascii="Calibri" w:hAnsi="Calibri" w:cs="Calibri"/>
          <w:sz w:val="20"/>
          <w:szCs w:val="20"/>
        </w:rPr>
        <w:tab/>
      </w:r>
      <w:r w:rsidR="000F1DFA">
        <w:rPr>
          <w:rFonts w:ascii="Calibri" w:hAnsi="Calibri" w:cs="Calibri"/>
          <w:sz w:val="20"/>
          <w:szCs w:val="20"/>
        </w:rPr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>di partenza dal luogo di residenza;</w:t>
      </w:r>
    </w:p>
    <w:p w14:paraId="7DA83F03" w14:textId="3820377C" w:rsidR="00F80C12" w:rsidRPr="00DD2288" w:rsidRDefault="00F80C12" w:rsidP="000F1DFA">
      <w:pPr>
        <w:pStyle w:val="Paragrafoelenco"/>
        <w:numPr>
          <w:ilvl w:val="0"/>
          <w:numId w:val="1"/>
        </w:numPr>
        <w:tabs>
          <w:tab w:val="left" w:leader="dot" w:pos="2552"/>
          <w:tab w:val="left" w:leader="dot" w:pos="4820"/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 xml:space="preserve">giorno: </w:t>
      </w:r>
      <w:r w:rsidR="000F1DFA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 xml:space="preserve">e ora: </w:t>
      </w:r>
      <w:r w:rsidR="000F1DFA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>di attraversamento della frontiera all’andata;</w:t>
      </w:r>
    </w:p>
    <w:p w14:paraId="3A864044" w14:textId="503C4574" w:rsidR="00F80C12" w:rsidRPr="00DD2288" w:rsidRDefault="00F80C12" w:rsidP="000F1DFA">
      <w:pPr>
        <w:pStyle w:val="Paragrafoelenco"/>
        <w:numPr>
          <w:ilvl w:val="0"/>
          <w:numId w:val="1"/>
        </w:numPr>
        <w:tabs>
          <w:tab w:val="left" w:leader="dot" w:pos="2552"/>
          <w:tab w:val="left" w:leader="dot" w:pos="4820"/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 xml:space="preserve">giorno: </w:t>
      </w:r>
      <w:r w:rsidR="000F1DFA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 xml:space="preserve">e ora: </w:t>
      </w:r>
      <w:r w:rsidR="000F1DFA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>di attraversamento della frontiera al ritorno;</w:t>
      </w:r>
    </w:p>
    <w:p w14:paraId="4B5C3304" w14:textId="48E9F01E" w:rsidR="00F80C12" w:rsidRPr="00DD2288" w:rsidRDefault="00F80C12" w:rsidP="000F1DFA">
      <w:pPr>
        <w:pStyle w:val="Paragrafoelenco"/>
        <w:numPr>
          <w:ilvl w:val="0"/>
          <w:numId w:val="1"/>
        </w:numPr>
        <w:tabs>
          <w:tab w:val="left" w:leader="dot" w:pos="2552"/>
          <w:tab w:val="left" w:leader="dot" w:pos="4820"/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 xml:space="preserve">giorno: </w:t>
      </w:r>
      <w:r w:rsidR="000F1DFA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 xml:space="preserve">e ora: </w:t>
      </w:r>
      <w:r w:rsidR="000F1DFA">
        <w:rPr>
          <w:rFonts w:ascii="Calibri" w:hAnsi="Calibri" w:cs="Calibri"/>
          <w:bCs/>
          <w:sz w:val="20"/>
          <w:szCs w:val="20"/>
        </w:rPr>
        <w:tab/>
        <w:t xml:space="preserve"> </w:t>
      </w:r>
      <w:r w:rsidRPr="00DD2288">
        <w:rPr>
          <w:rFonts w:ascii="Calibri" w:hAnsi="Calibri" w:cs="Calibri"/>
          <w:bCs/>
          <w:sz w:val="20"/>
          <w:szCs w:val="20"/>
        </w:rPr>
        <w:t>di arrivo nel luogo di residenza.</w:t>
      </w:r>
    </w:p>
    <w:p w14:paraId="2B1DF0C7" w14:textId="77777777" w:rsidR="00F80C12" w:rsidRPr="00DD2288" w:rsidRDefault="00F80C12" w:rsidP="00DD2288">
      <w:pPr>
        <w:tabs>
          <w:tab w:val="left" w:pos="2127"/>
          <w:tab w:val="left" w:pos="3261"/>
          <w:tab w:val="left" w:pos="3969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DD2288">
        <w:rPr>
          <w:rFonts w:ascii="Calibri" w:hAnsi="Calibri" w:cs="Calibri"/>
          <w:bCs/>
          <w:sz w:val="20"/>
          <w:szCs w:val="20"/>
        </w:rPr>
        <w:t>Allegati:</w:t>
      </w:r>
    </w:p>
    <w:p w14:paraId="36AAD158" w14:textId="12AEEF85" w:rsidR="00F80C12" w:rsidRPr="001F1CF6" w:rsidRDefault="008C37C0" w:rsidP="00DD2288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a</w:t>
      </w:r>
      <w:r w:rsidR="00F80C12" w:rsidRPr="001F1CF6">
        <w:rPr>
          <w:rFonts w:ascii="Calibri" w:hAnsi="Calibri" w:cs="Calibri"/>
          <w:bCs/>
          <w:sz w:val="20"/>
          <w:szCs w:val="20"/>
        </w:rPr>
        <w:t>utorizzazione a compiere la missione;</w:t>
      </w:r>
    </w:p>
    <w:p w14:paraId="522DE8A5" w14:textId="7278CD3E" w:rsidR="00F80C12" w:rsidRPr="001F1CF6" w:rsidRDefault="001F1CF6" w:rsidP="00DD2288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sdt>
        <w:sdtPr>
          <w:rPr>
            <w:rFonts w:ascii="Calibri" w:hAnsi="Calibri" w:cs="Calibri"/>
            <w:bCs/>
            <w:sz w:val="20"/>
            <w:szCs w:val="20"/>
          </w:rPr>
          <w:id w:val="-6161397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Calibri" w:hint="eastAsia"/>
              <w:bCs/>
              <w:sz w:val="20"/>
              <w:szCs w:val="20"/>
            </w:rPr>
            <w:t>☐</w:t>
          </w:r>
        </w:sdtContent>
      </w:sdt>
      <w:r w:rsidRPr="001F1CF6">
        <w:rPr>
          <w:rFonts w:ascii="Calibri" w:hAnsi="Calibri" w:cs="Calibri"/>
          <w:bCs/>
          <w:sz w:val="20"/>
          <w:szCs w:val="20"/>
        </w:rPr>
        <w:t xml:space="preserve"> </w:t>
      </w:r>
      <w:r w:rsidR="008C37C0">
        <w:rPr>
          <w:rFonts w:ascii="Calibri" w:hAnsi="Calibri" w:cs="Calibri"/>
          <w:bCs/>
          <w:sz w:val="20"/>
          <w:szCs w:val="20"/>
        </w:rPr>
        <w:t>a</w:t>
      </w:r>
      <w:r w:rsidR="00F80C12" w:rsidRPr="001F1CF6">
        <w:rPr>
          <w:rFonts w:ascii="Calibri" w:hAnsi="Calibri" w:cs="Calibri"/>
          <w:bCs/>
          <w:sz w:val="20"/>
          <w:szCs w:val="20"/>
        </w:rPr>
        <w:t>utorizzazione a servirsi di mezzi di trasporto straordinari;</w:t>
      </w:r>
    </w:p>
    <w:p w14:paraId="4642ED50" w14:textId="4002FB46" w:rsidR="00F80C12" w:rsidRPr="001F1CF6" w:rsidRDefault="008C37C0" w:rsidP="00DD2288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p</w:t>
      </w:r>
      <w:r w:rsidR="00F80C12" w:rsidRPr="001F1CF6">
        <w:rPr>
          <w:rFonts w:ascii="Calibri" w:hAnsi="Calibri" w:cs="Calibri"/>
          <w:bCs/>
          <w:sz w:val="20"/>
          <w:szCs w:val="20"/>
        </w:rPr>
        <w:t>rospetto di rendicontazione della missione;</w:t>
      </w:r>
    </w:p>
    <w:p w14:paraId="1096FB12" w14:textId="2139583C" w:rsidR="00F80C12" w:rsidRPr="001F1CF6" w:rsidRDefault="008C37C0" w:rsidP="00DD2288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a</w:t>
      </w:r>
      <w:r w:rsidR="00F80C12" w:rsidRPr="001F1CF6">
        <w:rPr>
          <w:rFonts w:ascii="Calibri" w:hAnsi="Calibri" w:cs="Calibri"/>
          <w:bCs/>
          <w:sz w:val="20"/>
          <w:szCs w:val="20"/>
        </w:rPr>
        <w:t>ttestato di partecipazione o dichiarazione sostitutiva in luogo dell’attestato di partecipazione;</w:t>
      </w:r>
    </w:p>
    <w:p w14:paraId="0B2A8F53" w14:textId="0E1768DB" w:rsidR="00F80C12" w:rsidRPr="001F1CF6" w:rsidRDefault="008C37C0" w:rsidP="001F1CF6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a</w:t>
      </w:r>
      <w:r w:rsidR="00F80C12" w:rsidRPr="001F1CF6">
        <w:rPr>
          <w:rFonts w:ascii="Calibri" w:hAnsi="Calibri" w:cs="Calibri"/>
          <w:bCs/>
          <w:sz w:val="20"/>
          <w:szCs w:val="20"/>
        </w:rPr>
        <w:t>ltra documentazione (specificare):</w:t>
      </w:r>
      <w:r w:rsidR="001F1CF6">
        <w:rPr>
          <w:rFonts w:ascii="Calibri" w:hAnsi="Calibri" w:cs="Calibri"/>
          <w:bCs/>
          <w:sz w:val="20"/>
          <w:szCs w:val="20"/>
        </w:rPr>
        <w:t xml:space="preserve"> </w:t>
      </w:r>
      <w:r w:rsidR="001F1CF6" w:rsidRPr="001F1CF6">
        <w:rPr>
          <w:rFonts w:ascii="Calibri" w:hAnsi="Calibri" w:cs="Calibri"/>
          <w:bCs/>
          <w:sz w:val="20"/>
          <w:szCs w:val="20"/>
        </w:rPr>
        <w:tab/>
      </w:r>
      <w:r>
        <w:rPr>
          <w:rFonts w:ascii="Calibri" w:hAnsi="Calibri" w:cs="Calibri"/>
          <w:bCs/>
          <w:sz w:val="20"/>
          <w:szCs w:val="20"/>
        </w:rPr>
        <w:t>;</w:t>
      </w:r>
    </w:p>
    <w:p w14:paraId="7AC915F3" w14:textId="2E724D71" w:rsidR="00F80C12" w:rsidRPr="00DD2288" w:rsidRDefault="008C37C0" w:rsidP="001F1CF6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p</w:t>
      </w:r>
      <w:r w:rsidR="00F80C12" w:rsidRPr="00DD2288">
        <w:rPr>
          <w:rFonts w:ascii="Calibri" w:hAnsi="Calibri" w:cs="Calibri"/>
          <w:bCs/>
          <w:sz w:val="20"/>
          <w:szCs w:val="20"/>
        </w:rPr>
        <w:t>ezze giustificative (specificare):</w:t>
      </w:r>
      <w:r w:rsidR="001F1CF6">
        <w:rPr>
          <w:rFonts w:ascii="Calibri" w:hAnsi="Calibri" w:cs="Calibri"/>
          <w:bCs/>
          <w:sz w:val="20"/>
          <w:szCs w:val="20"/>
        </w:rPr>
        <w:t xml:space="preserve"> </w:t>
      </w:r>
      <w:r w:rsidR="001F1CF6">
        <w:rPr>
          <w:rFonts w:ascii="Calibri" w:hAnsi="Calibri" w:cs="Calibri"/>
          <w:bCs/>
          <w:sz w:val="20"/>
          <w:szCs w:val="20"/>
        </w:rPr>
        <w:tab/>
      </w:r>
      <w:r>
        <w:rPr>
          <w:rFonts w:ascii="Calibri" w:hAnsi="Calibri" w:cs="Calibri"/>
          <w:bCs/>
          <w:sz w:val="20"/>
          <w:szCs w:val="20"/>
        </w:rPr>
        <w:t>;</w:t>
      </w:r>
    </w:p>
    <w:p w14:paraId="0F5C1154" w14:textId="0C0A98F6" w:rsidR="00F80C12" w:rsidRPr="001F1CF6" w:rsidRDefault="00F80C12" w:rsidP="001F1CF6">
      <w:pPr>
        <w:tabs>
          <w:tab w:val="left" w:leader="dot" w:pos="10065"/>
        </w:tabs>
        <w:spacing w:line="360" w:lineRule="auto"/>
        <w:rPr>
          <w:rFonts w:ascii="Calibri" w:hAnsi="Calibri" w:cs="Calibri"/>
          <w:bCs/>
          <w:sz w:val="20"/>
          <w:szCs w:val="20"/>
        </w:rPr>
      </w:pPr>
      <w:r w:rsidRPr="001F1CF6">
        <w:rPr>
          <w:rFonts w:ascii="Calibri" w:hAnsi="Calibri" w:cs="Calibri"/>
          <w:bCs/>
          <w:sz w:val="20"/>
          <w:szCs w:val="20"/>
        </w:rPr>
        <w:t>Eventuali osservazioni:</w:t>
      </w:r>
      <w:r w:rsidR="001F1CF6">
        <w:rPr>
          <w:rFonts w:ascii="Calibri" w:hAnsi="Calibri" w:cs="Calibri"/>
          <w:bCs/>
          <w:sz w:val="20"/>
          <w:szCs w:val="20"/>
        </w:rPr>
        <w:t xml:space="preserve"> </w:t>
      </w:r>
      <w:r w:rsidR="001F1CF6">
        <w:rPr>
          <w:rFonts w:ascii="Calibri" w:hAnsi="Calibri" w:cs="Calibri"/>
          <w:bCs/>
          <w:sz w:val="20"/>
          <w:szCs w:val="20"/>
        </w:rPr>
        <w:tab/>
      </w:r>
      <w:r w:rsidRPr="001F1CF6">
        <w:rPr>
          <w:rFonts w:ascii="Calibri" w:hAnsi="Calibri" w:cs="Calibri"/>
          <w:bCs/>
          <w:sz w:val="20"/>
          <w:szCs w:val="20"/>
        </w:rPr>
        <w:t>.</w:t>
      </w:r>
    </w:p>
    <w:p w14:paraId="5A117557" w14:textId="77777777" w:rsidR="00F80C12" w:rsidRPr="008C37C0" w:rsidRDefault="00F80C12" w:rsidP="008C37C0">
      <w:pPr>
        <w:tabs>
          <w:tab w:val="left" w:leader="dot" w:pos="10065"/>
        </w:tabs>
        <w:spacing w:line="360" w:lineRule="auto"/>
        <w:rPr>
          <w:rFonts w:ascii="Calibri" w:hAnsi="Calibri" w:cs="Calibri"/>
          <w:sz w:val="20"/>
          <w:szCs w:val="20"/>
        </w:rPr>
      </w:pPr>
      <w:r w:rsidRPr="008C37C0">
        <w:rPr>
          <w:rFonts w:ascii="Calibri" w:hAnsi="Calibri" w:cs="Calibri"/>
          <w:bCs/>
          <w:sz w:val="20"/>
          <w:szCs w:val="20"/>
        </w:rPr>
        <w:t>F</w:t>
      </w:r>
      <w:r w:rsidRPr="008C37C0">
        <w:rPr>
          <w:rFonts w:ascii="Calibri" w:hAnsi="Calibri" w:cs="Calibri"/>
          <w:sz w:val="20"/>
          <w:szCs w:val="20"/>
        </w:rPr>
        <w:t>ondi su cui far gravare la</w:t>
      </w:r>
      <w:r w:rsidRPr="008C37C0">
        <w:rPr>
          <w:rFonts w:ascii="Calibri" w:hAnsi="Calibri" w:cs="Calibri"/>
          <w:spacing w:val="-7"/>
          <w:sz w:val="20"/>
          <w:szCs w:val="20"/>
        </w:rPr>
        <w:t xml:space="preserve"> </w:t>
      </w:r>
      <w:r w:rsidRPr="008C37C0">
        <w:rPr>
          <w:rFonts w:ascii="Calibri" w:hAnsi="Calibri" w:cs="Calibri"/>
          <w:sz w:val="20"/>
          <w:szCs w:val="20"/>
        </w:rPr>
        <w:t>missione (DATI OBBLIGATORI):</w:t>
      </w:r>
    </w:p>
    <w:p w14:paraId="6ACF82CA" w14:textId="10C62175" w:rsidR="00F80C12" w:rsidRPr="008C37C0" w:rsidRDefault="008C37C0" w:rsidP="008C37C0">
      <w:pPr>
        <w:pStyle w:val="Paragrafoelenco"/>
        <w:numPr>
          <w:ilvl w:val="0"/>
          <w:numId w:val="1"/>
        </w:numPr>
        <w:tabs>
          <w:tab w:val="left" w:leader="dot" w:pos="10065"/>
        </w:tabs>
        <w:spacing w:line="360" w:lineRule="auto"/>
        <w:ind w:left="284" w:hanging="218"/>
        <w:contextualSpacing w:val="0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c</w:t>
      </w:r>
      <w:r w:rsidR="00F80C12" w:rsidRPr="008C37C0">
        <w:rPr>
          <w:rFonts w:ascii="Calibri" w:hAnsi="Calibri" w:cs="Calibri"/>
          <w:bCs/>
          <w:sz w:val="20"/>
          <w:szCs w:val="20"/>
        </w:rPr>
        <w:t>odice</w:t>
      </w:r>
      <w:r w:rsidR="00F80C12" w:rsidRPr="008C37C0">
        <w:rPr>
          <w:rFonts w:ascii="Calibri" w:hAnsi="Calibri" w:cs="Calibri"/>
          <w:bCs/>
          <w:spacing w:val="-1"/>
          <w:sz w:val="20"/>
          <w:szCs w:val="20"/>
        </w:rPr>
        <w:t xml:space="preserve"> </w:t>
      </w:r>
      <w:r>
        <w:rPr>
          <w:rFonts w:ascii="Calibri" w:hAnsi="Calibri" w:cs="Calibri"/>
          <w:bCs/>
          <w:spacing w:val="-1"/>
          <w:sz w:val="20"/>
          <w:szCs w:val="20"/>
        </w:rPr>
        <w:t>p</w:t>
      </w:r>
      <w:r w:rsidR="00F80C12" w:rsidRPr="008C37C0">
        <w:rPr>
          <w:rFonts w:ascii="Calibri" w:hAnsi="Calibri" w:cs="Calibri"/>
          <w:bCs/>
          <w:sz w:val="20"/>
          <w:szCs w:val="20"/>
        </w:rPr>
        <w:t>rogetto</w:t>
      </w:r>
      <w:r w:rsidR="001F1CF6" w:rsidRPr="008C37C0">
        <w:rPr>
          <w:rFonts w:ascii="Calibri" w:hAnsi="Calibri" w:cs="Calibri"/>
          <w:bCs/>
          <w:sz w:val="20"/>
          <w:szCs w:val="20"/>
        </w:rPr>
        <w:t>:</w:t>
      </w:r>
      <w:r w:rsidR="00447168" w:rsidRPr="008C37C0">
        <w:rPr>
          <w:rFonts w:ascii="Calibri" w:hAnsi="Calibri" w:cs="Calibri"/>
          <w:bCs/>
          <w:sz w:val="20"/>
          <w:szCs w:val="20"/>
        </w:rPr>
        <w:t xml:space="preserve"> </w:t>
      </w:r>
      <w:r w:rsidR="00447168" w:rsidRPr="008C37C0">
        <w:rPr>
          <w:rFonts w:ascii="Calibri" w:hAnsi="Calibri" w:cs="Calibri"/>
          <w:bCs/>
          <w:sz w:val="20"/>
          <w:szCs w:val="20"/>
        </w:rPr>
        <w:tab/>
      </w:r>
      <w:r w:rsidR="00F80C12" w:rsidRPr="008C37C0">
        <w:rPr>
          <w:rFonts w:ascii="Calibri" w:hAnsi="Calibri" w:cs="Calibri"/>
          <w:bCs/>
          <w:sz w:val="20"/>
          <w:szCs w:val="20"/>
        </w:rPr>
        <w:t>.</w:t>
      </w:r>
    </w:p>
    <w:p w14:paraId="35D966B6" w14:textId="66F2C821" w:rsidR="00F80C12" w:rsidRPr="00447168" w:rsidRDefault="00F80C12" w:rsidP="00ED0FF4">
      <w:pPr>
        <w:pStyle w:val="Corpotesto"/>
        <w:tabs>
          <w:tab w:val="left" w:leader="dot" w:pos="4820"/>
        </w:tabs>
        <w:spacing w:line="360" w:lineRule="auto"/>
        <w:rPr>
          <w:rFonts w:ascii="Calibri" w:hAnsi="Calibri" w:cs="Calibri"/>
          <w:bCs/>
        </w:rPr>
      </w:pPr>
      <w:r w:rsidRPr="00447168">
        <w:rPr>
          <w:rFonts w:ascii="Calibri" w:hAnsi="Calibri" w:cs="Calibri"/>
          <w:bCs/>
        </w:rPr>
        <w:t>Somma anticipata dall’Amministrazione</w:t>
      </w:r>
      <w:r w:rsidR="00447168">
        <w:rPr>
          <w:rFonts w:ascii="Calibri" w:hAnsi="Calibri" w:cs="Calibri"/>
          <w:bCs/>
        </w:rPr>
        <w:t xml:space="preserve"> </w:t>
      </w:r>
      <w:r w:rsidR="00447168">
        <w:rPr>
          <w:rFonts w:ascii="Calibri" w:hAnsi="Calibri" w:cs="Calibri"/>
          <w:bCs/>
        </w:rPr>
        <w:tab/>
      </w:r>
      <w:r w:rsidR="00ED0FF4">
        <w:rPr>
          <w:rFonts w:ascii="Calibri" w:hAnsi="Calibri" w:cs="Calibri"/>
          <w:bCs/>
        </w:rPr>
        <w:t>.</w:t>
      </w:r>
    </w:p>
    <w:p w14:paraId="70461A2C" w14:textId="4AA2C14E" w:rsidR="00F80C12" w:rsidRDefault="00F80C12" w:rsidP="00ED1D54">
      <w:pPr>
        <w:pStyle w:val="Corpotesto"/>
        <w:tabs>
          <w:tab w:val="left" w:leader="dot" w:pos="2268"/>
        </w:tabs>
        <w:spacing w:before="240" w:line="360" w:lineRule="auto"/>
        <w:rPr>
          <w:rFonts w:ascii="Calibri" w:hAnsi="Calibri" w:cs="Calibri"/>
        </w:rPr>
      </w:pPr>
      <w:bookmarkStart w:id="0" w:name="_Hlk199924831"/>
      <w:r w:rsidRPr="00447168">
        <w:rPr>
          <w:rFonts w:ascii="Calibri" w:hAnsi="Calibri" w:cs="Calibri"/>
        </w:rPr>
        <w:t>Cagliari,</w:t>
      </w:r>
      <w:r w:rsidR="00ED0FF4">
        <w:rPr>
          <w:rFonts w:ascii="Calibri" w:hAnsi="Calibri" w:cs="Calibri"/>
        </w:rPr>
        <w:t xml:space="preserve"> </w:t>
      </w:r>
      <w:r w:rsidR="00ED0FF4">
        <w:rPr>
          <w:rFonts w:ascii="Calibri" w:hAnsi="Calibri" w:cs="Calibri"/>
        </w:rPr>
        <w:tab/>
      </w:r>
      <w:r w:rsidRPr="00447168">
        <w:rPr>
          <w:rFonts w:ascii="Calibri" w:hAnsi="Calibri" w:cs="Calibri"/>
        </w:rPr>
        <w:t>.</w:t>
      </w:r>
    </w:p>
    <w:p w14:paraId="11EB1AA9" w14:textId="77777777" w:rsidR="00041AAC" w:rsidRPr="00447168" w:rsidRDefault="00041AAC" w:rsidP="00ED0FF4">
      <w:pPr>
        <w:pStyle w:val="Corpotesto"/>
        <w:tabs>
          <w:tab w:val="left" w:leader="dot" w:pos="2268"/>
        </w:tabs>
        <w:spacing w:line="360" w:lineRule="auto"/>
        <w:rPr>
          <w:rFonts w:ascii="Calibri" w:hAnsi="Calibri" w:cs="Calibri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dott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567"/>
        <w:gridCol w:w="2976"/>
        <w:gridCol w:w="1193"/>
        <w:gridCol w:w="2774"/>
      </w:tblGrid>
      <w:tr w:rsidR="00041AAC" w:rsidRPr="00D9005B" w14:paraId="46D81163" w14:textId="77777777" w:rsidTr="00DF0D0C">
        <w:trPr>
          <w:trHeight w:val="1016"/>
        </w:trPr>
        <w:tc>
          <w:tcPr>
            <w:tcW w:w="2694" w:type="dxa"/>
            <w:tcBorders>
              <w:bottom w:val="dotted" w:sz="4" w:space="0" w:color="auto"/>
            </w:tcBorders>
            <w:tcMar>
              <w:left w:w="0" w:type="dxa"/>
            </w:tcMar>
          </w:tcPr>
          <w:p w14:paraId="42D5BD92" w14:textId="77777777" w:rsidR="00041AAC" w:rsidRPr="00D9005B" w:rsidRDefault="00041AAC" w:rsidP="00DF0D0C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Il/La Richiedente</w:t>
            </w:r>
          </w:p>
          <w:p w14:paraId="1CD65233" w14:textId="77777777" w:rsidR="00041AAC" w:rsidRPr="00D9005B" w:rsidRDefault="00041AAC" w:rsidP="00DF0D0C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(…………………………….………)</w:t>
            </w:r>
          </w:p>
        </w:tc>
        <w:tc>
          <w:tcPr>
            <w:tcW w:w="567" w:type="dxa"/>
            <w:tcBorders>
              <w:bottom w:val="nil"/>
            </w:tcBorders>
          </w:tcPr>
          <w:p w14:paraId="651C1EEE" w14:textId="77777777" w:rsidR="00041AAC" w:rsidRPr="00D9005B" w:rsidRDefault="00041AAC" w:rsidP="00DF0D0C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976" w:type="dxa"/>
            <w:tcBorders>
              <w:bottom w:val="nil"/>
            </w:tcBorders>
            <w:tcMar>
              <w:left w:w="0" w:type="dxa"/>
            </w:tcMar>
          </w:tcPr>
          <w:p w14:paraId="02DB7757" w14:textId="77777777" w:rsidR="00041AAC" w:rsidRPr="00D9005B" w:rsidRDefault="00041AAC" w:rsidP="00DF0D0C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  <w:tc>
          <w:tcPr>
            <w:tcW w:w="1193" w:type="dxa"/>
            <w:tcMar>
              <w:left w:w="0" w:type="dxa"/>
            </w:tcMar>
          </w:tcPr>
          <w:p w14:paraId="387E0725" w14:textId="77777777" w:rsidR="00041AAC" w:rsidRPr="00D9005B" w:rsidRDefault="00041AAC" w:rsidP="00DF0D0C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</w:rPr>
            </w:pPr>
          </w:p>
        </w:tc>
        <w:tc>
          <w:tcPr>
            <w:tcW w:w="2774" w:type="dxa"/>
            <w:tcBorders>
              <w:bottom w:val="nil"/>
            </w:tcBorders>
            <w:tcMar>
              <w:left w:w="0" w:type="dxa"/>
            </w:tcMar>
          </w:tcPr>
          <w:p w14:paraId="55E4D54F" w14:textId="77777777" w:rsidR="00041AAC" w:rsidRPr="00D9005B" w:rsidRDefault="00041AAC" w:rsidP="00DF0D0C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</w:tr>
      <w:tr w:rsidR="00041AAC" w:rsidRPr="00D9005B" w14:paraId="71601379" w14:textId="77777777" w:rsidTr="00DF0D0C">
        <w:trPr>
          <w:trHeight w:val="1126"/>
        </w:trPr>
        <w:tc>
          <w:tcPr>
            <w:tcW w:w="2694" w:type="dxa"/>
            <w:tcBorders>
              <w:top w:val="dotted" w:sz="4" w:space="0" w:color="auto"/>
              <w:bottom w:val="nil"/>
            </w:tcBorders>
            <w:tcMar>
              <w:left w:w="0" w:type="dxa"/>
            </w:tcMar>
          </w:tcPr>
          <w:p w14:paraId="6A1FED10" w14:textId="77777777" w:rsidR="00041AAC" w:rsidRPr="00D9005B" w:rsidRDefault="00041AAC" w:rsidP="00DF0D0C">
            <w:pPr>
              <w:pStyle w:val="Corpotesto"/>
              <w:tabs>
                <w:tab w:val="left" w:leader="underscore" w:pos="2127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14:paraId="65D66071" w14:textId="77777777" w:rsidR="00041AAC" w:rsidRPr="00D9005B" w:rsidRDefault="00041AAC" w:rsidP="00DF0D0C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2976" w:type="dxa"/>
            <w:tcBorders>
              <w:bottom w:val="dotted" w:sz="4" w:space="0" w:color="auto"/>
            </w:tcBorders>
            <w:tcMar>
              <w:left w:w="0" w:type="dxa"/>
            </w:tcMar>
          </w:tcPr>
          <w:p w14:paraId="6C3EC2E3" w14:textId="77777777" w:rsidR="00041AAC" w:rsidRPr="00D9005B" w:rsidRDefault="00041AAC" w:rsidP="00DF0D0C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Il/La Responsabile intermedio/a</w:t>
            </w:r>
          </w:p>
          <w:p w14:paraId="3EC777A0" w14:textId="77777777" w:rsidR="00041AAC" w:rsidRPr="00D9005B" w:rsidRDefault="00041AAC" w:rsidP="00DF0D0C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  <w:lang w:val="it-IT"/>
              </w:rPr>
            </w:pPr>
            <w:r w:rsidRPr="00D9005B">
              <w:rPr>
                <w:rFonts w:ascii="Calibri" w:hAnsi="Calibri" w:cs="Calibri"/>
                <w:sz w:val="20"/>
                <w:szCs w:val="20"/>
                <w:lang w:val="it-IT"/>
              </w:rPr>
              <w:t>(……………………………….……)</w:t>
            </w:r>
          </w:p>
        </w:tc>
        <w:tc>
          <w:tcPr>
            <w:tcW w:w="1193" w:type="dxa"/>
            <w:tcBorders>
              <w:bottom w:val="nil"/>
            </w:tcBorders>
            <w:tcMar>
              <w:left w:w="0" w:type="dxa"/>
            </w:tcMar>
          </w:tcPr>
          <w:p w14:paraId="05450407" w14:textId="77777777" w:rsidR="00041AAC" w:rsidRPr="00D9005B" w:rsidRDefault="00041AAC" w:rsidP="00DF0D0C">
            <w:pPr>
              <w:pStyle w:val="Corpotesto"/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  <w:tc>
          <w:tcPr>
            <w:tcW w:w="2774" w:type="dxa"/>
            <w:tcBorders>
              <w:bottom w:val="dotted" w:sz="4" w:space="0" w:color="auto"/>
            </w:tcBorders>
            <w:tcMar>
              <w:left w:w="0" w:type="dxa"/>
            </w:tcMar>
          </w:tcPr>
          <w:p w14:paraId="43B83E49" w14:textId="77777777" w:rsidR="00041AAC" w:rsidRPr="00D9005B" w:rsidRDefault="00041AAC" w:rsidP="00DF0D0C">
            <w:pPr>
              <w:pStyle w:val="Corpotesto"/>
              <w:jc w:val="center"/>
              <w:rPr>
                <w:rFonts w:ascii="Calibri" w:hAnsi="Calibri" w:cs="Calibri"/>
                <w:lang w:val="it-IT"/>
              </w:rPr>
            </w:pPr>
            <w:r w:rsidRPr="00D9005B">
              <w:rPr>
                <w:rFonts w:ascii="Calibri" w:hAnsi="Calibri" w:cs="Calibri"/>
                <w:lang w:val="it-IT"/>
              </w:rPr>
              <w:t>La Direttrice del Dipartimento</w:t>
            </w:r>
          </w:p>
          <w:p w14:paraId="0E3A43C6" w14:textId="77777777" w:rsidR="00041AAC" w:rsidRPr="00D9005B" w:rsidRDefault="00041AAC" w:rsidP="00DF0D0C">
            <w:pPr>
              <w:pStyle w:val="Corpotesto"/>
              <w:tabs>
                <w:tab w:val="left" w:pos="2835"/>
                <w:tab w:val="left" w:pos="4395"/>
              </w:tabs>
              <w:jc w:val="center"/>
              <w:rPr>
                <w:rFonts w:ascii="Calibri" w:hAnsi="Calibri" w:cs="Calibri"/>
                <w:lang w:val="it-IT"/>
              </w:rPr>
            </w:pPr>
            <w:r w:rsidRPr="00D9005B">
              <w:rPr>
                <w:rFonts w:ascii="Calibri" w:hAnsi="Calibri" w:cs="Calibri"/>
                <w:lang w:val="it-IT"/>
              </w:rPr>
              <w:t>(Prof.ssa Elisabetta Gola)</w:t>
            </w:r>
          </w:p>
          <w:p w14:paraId="6C46C0D1" w14:textId="77777777" w:rsidR="00041AAC" w:rsidRPr="00D9005B" w:rsidRDefault="00041AAC" w:rsidP="00DF0D0C">
            <w:pPr>
              <w:pStyle w:val="Corpotesto"/>
              <w:tabs>
                <w:tab w:val="left" w:pos="2835"/>
                <w:tab w:val="left" w:pos="4395"/>
              </w:tabs>
              <w:spacing w:line="360" w:lineRule="auto"/>
              <w:rPr>
                <w:rFonts w:ascii="Calibri" w:hAnsi="Calibri" w:cs="Calibri"/>
                <w:lang w:val="it-IT"/>
              </w:rPr>
            </w:pPr>
          </w:p>
        </w:tc>
      </w:tr>
      <w:bookmarkEnd w:id="0"/>
    </w:tbl>
    <w:p w14:paraId="7431C27C" w14:textId="77777777" w:rsidR="00F80C12" w:rsidRPr="00DD2288" w:rsidRDefault="00F80C12" w:rsidP="00041AAC">
      <w:pPr>
        <w:pStyle w:val="Corpotesto"/>
        <w:spacing w:line="360" w:lineRule="auto"/>
        <w:rPr>
          <w:rFonts w:ascii="Calibri" w:hAnsi="Calibri" w:cs="Calibri"/>
        </w:rPr>
      </w:pPr>
    </w:p>
    <w:sectPr w:rsidR="00F80C12" w:rsidRPr="00DD2288" w:rsidSect="00BC6C9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4AC52" w14:textId="77777777" w:rsidR="00312652" w:rsidRDefault="00312652" w:rsidP="00635905">
      <w:r>
        <w:separator/>
      </w:r>
    </w:p>
  </w:endnote>
  <w:endnote w:type="continuationSeparator" w:id="0">
    <w:p w14:paraId="1830F463" w14:textId="77777777" w:rsidR="00312652" w:rsidRDefault="00312652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6C27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F253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D6D2475" wp14:editId="1F1C7D04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4737B1" w14:textId="77777777" w:rsidR="00190B67" w:rsidRPr="00E4437A" w:rsidRDefault="00190B67" w:rsidP="00190B67">
                          <w:pPr>
                            <w:widowControl/>
                            <w:autoSpaceDE/>
                            <w:autoSpaceDN/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04FB6727" w14:textId="708C1BBA" w:rsidR="00635905" w:rsidRPr="00190B67" w:rsidRDefault="00190B67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</w:t>
                          </w:r>
                          <w:proofErr w:type="spellStart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6D247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0B4737B1" w14:textId="77777777" w:rsidR="00190B67" w:rsidRPr="00E4437A" w:rsidRDefault="00190B67" w:rsidP="00190B67">
                    <w:pPr>
                      <w:widowControl/>
                      <w:autoSpaceDE/>
                      <w:autoSpaceDN/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04FB6727" w14:textId="708C1BBA" w:rsidR="00635905" w:rsidRPr="00190B67" w:rsidRDefault="00190B67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</w:t>
                    </w:r>
                    <w:proofErr w:type="spellStart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Is</w:t>
                    </w:r>
                    <w:proofErr w:type="spellEnd"/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2F4B422" wp14:editId="20AF403D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EF739" w14:textId="77777777" w:rsidR="00312652" w:rsidRDefault="00312652" w:rsidP="00635905">
      <w:r>
        <w:separator/>
      </w:r>
    </w:p>
  </w:footnote>
  <w:footnote w:type="continuationSeparator" w:id="0">
    <w:p w14:paraId="62EBEC3D" w14:textId="77777777" w:rsidR="00312652" w:rsidRDefault="00312652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47957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52341295" wp14:editId="32B9B85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9A3FF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19E1D61F" wp14:editId="07E0280D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0C54BE7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D376E5"/>
    <w:multiLevelType w:val="hybridMultilevel"/>
    <w:tmpl w:val="FE640A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250088328">
    <w:abstractNumId w:val="1"/>
  </w:num>
  <w:num w:numId="2" w16cid:durableId="14354409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proofState w:spelling="clean" w:grammar="clean"/>
  <w:attachedTemplate r:id="rId1"/>
  <w:documentProtection w:edit="forms" w:enforcement="0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C12"/>
    <w:rsid w:val="00041AAC"/>
    <w:rsid w:val="000F1DFA"/>
    <w:rsid w:val="00153C69"/>
    <w:rsid w:val="00190B67"/>
    <w:rsid w:val="001F1CF6"/>
    <w:rsid w:val="002A647D"/>
    <w:rsid w:val="00312652"/>
    <w:rsid w:val="00447168"/>
    <w:rsid w:val="004A344F"/>
    <w:rsid w:val="00513FD3"/>
    <w:rsid w:val="00513FF2"/>
    <w:rsid w:val="00515E40"/>
    <w:rsid w:val="005B7ADC"/>
    <w:rsid w:val="005D213B"/>
    <w:rsid w:val="005E44C3"/>
    <w:rsid w:val="00635905"/>
    <w:rsid w:val="006A2255"/>
    <w:rsid w:val="00792A22"/>
    <w:rsid w:val="008B2713"/>
    <w:rsid w:val="008C37C0"/>
    <w:rsid w:val="008C534A"/>
    <w:rsid w:val="009559CC"/>
    <w:rsid w:val="00A36EC9"/>
    <w:rsid w:val="00B217FB"/>
    <w:rsid w:val="00B41B10"/>
    <w:rsid w:val="00BC6C98"/>
    <w:rsid w:val="00CF4EEE"/>
    <w:rsid w:val="00D5753F"/>
    <w:rsid w:val="00DB2FFA"/>
    <w:rsid w:val="00DC491A"/>
    <w:rsid w:val="00DD2288"/>
    <w:rsid w:val="00E65E90"/>
    <w:rsid w:val="00ED0FF4"/>
    <w:rsid w:val="00ED1D54"/>
    <w:rsid w:val="00F5259A"/>
    <w:rsid w:val="00F80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C6C429"/>
  <w15:chartTrackingRefBased/>
  <w15:docId w15:val="{6700D236-AE0C-445D-8C26-62FC3808B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0C1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F80C12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80C12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F80C12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F1A4F-BBE4-45C8-ABB0-84E2A4E29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23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14</cp:revision>
  <dcterms:created xsi:type="dcterms:W3CDTF">2025-12-21T17:49:00Z</dcterms:created>
  <dcterms:modified xsi:type="dcterms:W3CDTF">2026-05-07T13:55:00Z</dcterms:modified>
</cp:coreProperties>
</file>