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D968D4" w14:textId="059B1DC6" w:rsidR="005534E7" w:rsidRPr="00B64E32" w:rsidRDefault="006F23A5" w:rsidP="00B64E32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Allegato B – Scheda per la presentazione dei progetti realizzati negli ultimi </w:t>
      </w:r>
      <w:proofErr w:type="gramStart"/>
      <w:r w:rsidRPr="00B64E32">
        <w:rPr>
          <w:rFonts w:asciiTheme="minorHAnsi" w:hAnsiTheme="minorHAnsi" w:cstheme="minorHAnsi"/>
          <w:b/>
          <w:bCs/>
          <w:sz w:val="22"/>
          <w:szCs w:val="22"/>
        </w:rPr>
        <w:t>5</w:t>
      </w:r>
      <w:proofErr w:type="gramEnd"/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 anni.</w:t>
      </w:r>
    </w:p>
    <w:p w14:paraId="2AD1EBB4" w14:textId="5A230BE4" w:rsidR="00EF0698" w:rsidRPr="00B64E32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Cancellare il testo in corsivo</w:t>
      </w:r>
    </w:p>
    <w:p w14:paraId="3B2587A6" w14:textId="2D0A779A" w:rsidR="006F23A5" w:rsidRPr="00B64E32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Progetto n. 1 </w:t>
      </w:r>
      <w:r w:rsidRPr="00B64E32">
        <w:rPr>
          <w:rFonts w:asciiTheme="minorHAnsi" w:hAnsiTheme="minorHAnsi" w:cstheme="minorHAnsi"/>
          <w:i/>
          <w:iCs/>
          <w:sz w:val="22"/>
          <w:szCs w:val="22"/>
        </w:rPr>
        <w:t>(replicare i campi per ogni progetto presentato)</w:t>
      </w:r>
    </w:p>
    <w:p w14:paraId="155B1F18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Titolo del progetto formativo: </w:t>
      </w:r>
    </w:p>
    <w:p w14:paraId="6CC1CDED" w14:textId="74706B2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– indicare il titolo del progetto </w:t>
      </w:r>
    </w:p>
    <w:p w14:paraId="2BE85018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0CB8228C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Ore di formazione erogate: </w:t>
      </w:r>
    </w:p>
    <w:p w14:paraId="1453B5EA" w14:textId="70958273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numero – indicare le ore di formazione erogate (nel caso separare: didattica frontale, laboratori e altro tipo di didattica, tirocini)</w:t>
      </w:r>
    </w:p>
    <w:p w14:paraId="4B0DE577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3D48C62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Eventuali partner operativi: </w:t>
      </w:r>
    </w:p>
    <w:p w14:paraId="2B5CC69E" w14:textId="05828020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indicare i partner che hanno partecipato operativamente alle attività</w:t>
      </w:r>
    </w:p>
    <w:p w14:paraId="5F9B162B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3341187" w14:textId="0C427113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>Numero di edizioni svolte:</w:t>
      </w:r>
    </w:p>
    <w:p w14:paraId="4C0360BD" w14:textId="57ABBC3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numero; campo data – indicare il numero di edizioni e le annualità di ogni edizione </w:t>
      </w:r>
    </w:p>
    <w:p w14:paraId="7EBD658B" w14:textId="77777777" w:rsidR="006F23A5" w:rsidRPr="00B64E32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E70E9C2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Docenti coinvolti: </w:t>
      </w:r>
    </w:p>
    <w:p w14:paraId="1272B994" w14:textId="1987CC74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– indicare </w:t>
      </w:r>
      <w:r w:rsidR="00E6546C" w:rsidRPr="00B64E32">
        <w:rPr>
          <w:rFonts w:asciiTheme="minorHAnsi" w:hAnsiTheme="minorHAnsi" w:cstheme="minorHAnsi"/>
          <w:i/>
          <w:iCs/>
          <w:sz w:val="22"/>
          <w:szCs w:val="22"/>
        </w:rPr>
        <w:t>la qualifica e gli anni di esperienza dei docenti coinvolti</w:t>
      </w:r>
    </w:p>
    <w:p w14:paraId="29F03B3A" w14:textId="77777777" w:rsidR="006F23A5" w:rsidRPr="00B64E32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753701AE" w14:textId="10A978A8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Obiettivi, contenuti del corso e profilo degli allievi al termine delle attività formative (max 3000 caratteri): </w:t>
      </w:r>
    </w:p>
    <w:p w14:paraId="6683118F" w14:textId="468DFA2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descrivere gli obiettivi e il contenuto del corso</w:t>
      </w:r>
      <w:r w:rsidR="00EF0698" w:rsidRPr="00B64E32">
        <w:rPr>
          <w:rFonts w:asciiTheme="minorHAnsi" w:hAnsiTheme="minorHAnsi" w:cstheme="minorHAnsi"/>
          <w:i/>
          <w:iCs/>
          <w:sz w:val="22"/>
          <w:szCs w:val="22"/>
        </w:rPr>
        <w:t>; descrivere conoscenze e competenze acquisite in uscita.</w:t>
      </w:r>
    </w:p>
    <w:p w14:paraId="54C6FE59" w14:textId="36975420" w:rsidR="006F23A5" w:rsidRPr="0074489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  <w:sectPr w:rsidR="006F23A5" w:rsidRPr="00744895" w:rsidSect="00B64E32">
          <w:headerReference w:type="default" r:id="rId11"/>
          <w:footerReference w:type="default" r:id="rId12"/>
          <w:headerReference w:type="first" r:id="rId13"/>
          <w:footerReference w:type="first" r:id="rId14"/>
          <w:pgSz w:w="11910" w:h="16840"/>
          <w:pgMar w:top="1160" w:right="0" w:bottom="280" w:left="0" w:header="0" w:footer="720" w:gutter="0"/>
          <w:cols w:space="720"/>
          <w:titlePg/>
          <w:docGrid w:linePitch="299"/>
        </w:sectPr>
      </w:pPr>
    </w:p>
    <w:p w14:paraId="7B650093" w14:textId="17938D47" w:rsidR="005534E7" w:rsidRPr="00744895" w:rsidRDefault="005534E7" w:rsidP="00923380">
      <w:pPr>
        <w:pStyle w:val="Corpotesto"/>
        <w:spacing w:after="120" w:line="360" w:lineRule="auto"/>
        <w:ind w:right="1477"/>
        <w:rPr>
          <w:sz w:val="26"/>
        </w:rPr>
      </w:pPr>
    </w:p>
    <w:sectPr w:rsidR="005534E7" w:rsidRPr="00744895">
      <w:type w:val="continuous"/>
      <w:pgSz w:w="11910" w:h="16840"/>
      <w:pgMar w:top="80" w:right="0" w:bottom="280" w:left="0" w:header="720" w:footer="720" w:gutter="0"/>
      <w:cols w:num="2" w:space="720" w:equalWidth="0">
        <w:col w:w="4172" w:space="1583"/>
        <w:col w:w="6155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165425" w14:textId="77777777" w:rsidR="006961E4" w:rsidRDefault="006961E4" w:rsidP="00A416E9">
      <w:r>
        <w:separator/>
      </w:r>
    </w:p>
  </w:endnote>
  <w:endnote w:type="continuationSeparator" w:id="0">
    <w:p w14:paraId="7014FF98" w14:textId="77777777" w:rsidR="006961E4" w:rsidRDefault="006961E4" w:rsidP="00A4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/>
        <w:color w:val="000000"/>
        <w:sz w:val="16"/>
        <w:szCs w:val="16"/>
      </w:rPr>
      <w:id w:val="444102915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01C7A304" w14:textId="77777777" w:rsidR="002C776E" w:rsidRDefault="002C776E" w:rsidP="002C776E">
        <w:pPr>
          <w:pStyle w:val="Universit-Direzioneedirigente"/>
          <w:jc w:val="center"/>
        </w:pPr>
      </w:p>
      <w:p w14:paraId="62C58773" w14:textId="77777777" w:rsidR="00A416E9" w:rsidRPr="00A416E9" w:rsidRDefault="00B64E32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/>
        <w:color w:val="000000"/>
        <w:sz w:val="16"/>
        <w:szCs w:val="16"/>
      </w:rPr>
      <w:id w:val="-207875768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76422D04" w14:textId="77777777" w:rsidR="00A416E9" w:rsidRPr="00107A36" w:rsidRDefault="00A416E9" w:rsidP="00A416E9">
        <w:pPr>
          <w:pStyle w:val="Universit-Direzioneedirigente"/>
          <w:jc w:val="center"/>
          <w:rPr>
            <w:sz w:val="16"/>
            <w:szCs w:val="16"/>
          </w:rPr>
        </w:pPr>
        <w:r w:rsidRPr="00107A36">
          <w:rPr>
            <w:sz w:val="16"/>
            <w:szCs w:val="16"/>
          </w:rPr>
          <w:t>Dipartimento di Scienze Economiche ed Aziendali: via Sant’Ignazio 17, 09123 CAGLIARI</w:t>
        </w:r>
        <w:r w:rsidRPr="00107A36">
          <w:rPr>
            <w:sz w:val="16"/>
            <w:szCs w:val="16"/>
          </w:rPr>
          <w:br/>
          <w:t>Segreteria Amministrativa: Via Sant’Ignazio 74, 2° Piano, 09123 Cagliari</w:t>
        </w:r>
      </w:p>
      <w:p w14:paraId="63C5F99F" w14:textId="1B26C865" w:rsidR="00744895" w:rsidRPr="00B64E32" w:rsidRDefault="00A416E9" w:rsidP="00744895">
        <w:pPr>
          <w:pStyle w:val="Universit-Direzioneedirigente"/>
          <w:jc w:val="center"/>
          <w:rPr>
            <w:lang w:val="en-US"/>
          </w:rPr>
        </w:pPr>
        <w:r w:rsidRPr="00B64E32">
          <w:rPr>
            <w:sz w:val="16"/>
            <w:szCs w:val="16"/>
            <w:lang w:val="en-US"/>
          </w:rPr>
          <w:t>Tel. 070.675.</w:t>
        </w:r>
        <w:r w:rsidRPr="00107A36">
          <w:rPr>
            <w:sz w:val="16"/>
            <w:szCs w:val="16"/>
            <w:lang w:val="en-US"/>
          </w:rPr>
          <w:t>3377</w:t>
        </w:r>
        <w:r w:rsidRPr="00B64E32">
          <w:rPr>
            <w:sz w:val="16"/>
            <w:szCs w:val="16"/>
            <w:lang w:val="en-US"/>
          </w:rPr>
          <w:t xml:space="preserve"> - Fax 070.</w:t>
        </w:r>
        <w:r w:rsidRPr="00107A36">
          <w:rPr>
            <w:sz w:val="16"/>
            <w:szCs w:val="16"/>
            <w:lang w:val="en-US"/>
          </w:rPr>
          <w:t>675.3321</w:t>
        </w:r>
        <w:r w:rsidRPr="00B64E32">
          <w:rPr>
            <w:sz w:val="16"/>
            <w:szCs w:val="16"/>
            <w:lang w:val="en-US"/>
          </w:rPr>
          <w:t xml:space="preserve"> - mail: </w:t>
        </w:r>
        <w:r w:rsidRPr="00107A36">
          <w:rPr>
            <w:sz w:val="16"/>
            <w:szCs w:val="16"/>
            <w:lang w:val="en-US"/>
          </w:rPr>
          <w:t>segreteriasea</w:t>
        </w:r>
        <w:r w:rsidRPr="00B64E32">
          <w:rPr>
            <w:sz w:val="16"/>
            <w:szCs w:val="16"/>
            <w:lang w:val="en-US"/>
          </w:rPr>
          <w:t xml:space="preserve">@unica.it - </w:t>
        </w:r>
        <w:hyperlink r:id="rId1" w:history="1">
          <w:r w:rsidRPr="00B64E32">
            <w:rPr>
              <w:rStyle w:val="Collegamentoipertestuale"/>
              <w:sz w:val="16"/>
              <w:szCs w:val="16"/>
              <w:lang w:val="en-US"/>
            </w:rPr>
            <w:t>https://www.unica.it/unica/it/dip_scienzeecoaziend.page</w:t>
          </w:r>
        </w:hyperlink>
      </w:p>
      <w:p w14:paraId="01CF5BBE" w14:textId="6606EA84" w:rsidR="00A416E9" w:rsidRPr="00A416E9" w:rsidRDefault="00B64E32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889644" w14:textId="77777777" w:rsidR="006961E4" w:rsidRDefault="006961E4" w:rsidP="00A416E9">
      <w:r>
        <w:separator/>
      </w:r>
    </w:p>
  </w:footnote>
  <w:footnote w:type="continuationSeparator" w:id="0">
    <w:p w14:paraId="7F15D1EE" w14:textId="77777777" w:rsidR="006961E4" w:rsidRDefault="006961E4" w:rsidP="00A416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AED573" w14:textId="77777777" w:rsidR="0080345A" w:rsidRPr="008F4150" w:rsidRDefault="0080345A" w:rsidP="0080345A">
    <w:pPr>
      <w:pStyle w:val="Universit-intestazionepagsuccessive"/>
      <w:tabs>
        <w:tab w:val="clear" w:pos="9000"/>
        <w:tab w:val="right" w:pos="8226"/>
      </w:tabs>
      <w:ind w:left="7200"/>
    </w:pPr>
    <w:r>
      <w:rPr>
        <w:noProof/>
      </w:rPr>
      <w:drawing>
        <wp:anchor distT="0" distB="0" distL="114300" distR="114300" simplePos="0" relativeHeight="251661312" behindDoc="1" locked="0" layoutInCell="1" allowOverlap="1" wp14:anchorId="67222002" wp14:editId="2332DB66">
          <wp:simplePos x="0" y="0"/>
          <wp:positionH relativeFrom="column">
            <wp:posOffset>6486525</wp:posOffset>
          </wp:positionH>
          <wp:positionV relativeFrom="paragraph">
            <wp:posOffset>-172085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18" name="Immagine 18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  <w:p w14:paraId="6E3F68E7" w14:textId="77777777" w:rsidR="0080345A" w:rsidRDefault="0080345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6B9FD" w14:textId="77777777" w:rsidR="00B64E32" w:rsidRDefault="00B64E32" w:rsidP="00B64E32">
    <w:pPr>
      <w:pStyle w:val="Intestazione"/>
      <w:rPr>
        <w:b/>
        <w:bCs/>
        <w:color w:val="244061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3189CABD" wp14:editId="0E33868F">
          <wp:extent cx="7542000" cy="1191600"/>
          <wp:effectExtent l="0" t="0" r="1905" b="8890"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459CC65" w14:textId="71A64CA2" w:rsidR="00B64E32" w:rsidRPr="00B64E32" w:rsidRDefault="00B64E32" w:rsidP="00B64E32">
    <w:pPr>
      <w:pStyle w:val="Intestazione"/>
      <w:ind w:left="680"/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</w:pPr>
    <w:r>
      <w:rPr>
        <w:b/>
        <w:bCs/>
        <w:color w:val="244061" w:themeColor="accent1" w:themeShade="80"/>
        <w:sz w:val="18"/>
        <w:szCs w:val="18"/>
      </w:rPr>
      <w:t xml:space="preserve">                   </w:t>
    </w:r>
    <w:r w:rsidRPr="00B64E32"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  <w:t xml:space="preserve">       </w:t>
    </w:r>
    <w:r w:rsidRPr="00B64E32"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  <w:t>Dipartimento di Scienze Economiche ed Aziendali</w:t>
    </w:r>
  </w:p>
  <w:p w14:paraId="7402FBFB" w14:textId="5A7D3061" w:rsidR="00B64E32" w:rsidRPr="00B64E32" w:rsidRDefault="00B64E32" w:rsidP="00B64E32">
    <w:pPr>
      <w:pStyle w:val="Intestazione"/>
      <w:ind w:left="680"/>
      <w:jc w:val="both"/>
      <w:rPr>
        <w:rFonts w:asciiTheme="minorHAnsi" w:hAnsiTheme="minorHAnsi" w:cstheme="minorHAnsi"/>
        <w:color w:val="244061" w:themeColor="accent1" w:themeShade="80"/>
        <w:sz w:val="18"/>
        <w:szCs w:val="18"/>
      </w:rPr>
    </w:pPr>
    <w:r w:rsidRPr="00B64E32">
      <w:rPr>
        <w:rFonts w:asciiTheme="minorHAnsi" w:hAnsiTheme="minorHAnsi" w:cstheme="minorHAnsi"/>
        <w:color w:val="244061" w:themeColor="accent1" w:themeShade="80"/>
        <w:sz w:val="18"/>
        <w:szCs w:val="18"/>
      </w:rPr>
      <w:t xml:space="preserve">                            </w:t>
    </w:r>
    <w:r w:rsidRPr="00B64E32">
      <w:rPr>
        <w:rFonts w:asciiTheme="minorHAnsi" w:hAnsiTheme="minorHAnsi" w:cstheme="minorHAnsi"/>
        <w:color w:val="244061" w:themeColor="accent1" w:themeShade="80"/>
        <w:sz w:val="18"/>
        <w:szCs w:val="18"/>
      </w:rPr>
      <w:t>Direttore: Prof. Rinaldo Brau</w:t>
    </w:r>
  </w:p>
  <w:p w14:paraId="16B9F114" w14:textId="5228BF7B" w:rsidR="002C776E" w:rsidRPr="00A416E9" w:rsidRDefault="002C776E" w:rsidP="00B64E32">
    <w:pPr>
      <w:widowControl/>
      <w:tabs>
        <w:tab w:val="left" w:pos="9000"/>
      </w:tabs>
      <w:autoSpaceDE/>
      <w:autoSpaceDN/>
      <w:ind w:left="2160" w:right="278"/>
      <w:rPr>
        <w:rFonts w:ascii="Calibri" w:hAnsi="Calibri"/>
        <w:color w:val="0C1975"/>
        <w:sz w:val="20"/>
        <w:szCs w:val="20"/>
        <w:lang w:bidi="ar-SA"/>
      </w:rPr>
    </w:pPr>
    <w:r w:rsidRPr="00A416E9">
      <w:rPr>
        <w:rFonts w:ascii="Calibri" w:hAnsi="Calibri"/>
        <w:b/>
        <w:color w:val="0F1E78"/>
        <w:sz w:val="10"/>
        <w:szCs w:val="24"/>
        <w:lang w:bidi="ar-SA"/>
      </w:rPr>
      <w:br/>
    </w:r>
  </w:p>
  <w:p w14:paraId="0AA5D808" w14:textId="77777777" w:rsidR="00A416E9" w:rsidRDefault="00A416E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917A3F"/>
    <w:multiLevelType w:val="hybridMultilevel"/>
    <w:tmpl w:val="2D5464D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64962B51"/>
    <w:multiLevelType w:val="hybridMultilevel"/>
    <w:tmpl w:val="1944C34E"/>
    <w:lvl w:ilvl="0" w:tplc="0410000F">
      <w:start w:val="1"/>
      <w:numFmt w:val="decimal"/>
      <w:lvlText w:val="%1."/>
      <w:lvlJc w:val="left"/>
      <w:pPr>
        <w:ind w:left="1996" w:hanging="360"/>
      </w:pPr>
    </w:lvl>
    <w:lvl w:ilvl="1" w:tplc="04100019" w:tentative="1">
      <w:start w:val="1"/>
      <w:numFmt w:val="lowerLetter"/>
      <w:lvlText w:val="%2."/>
      <w:lvlJc w:val="left"/>
      <w:pPr>
        <w:ind w:left="2716" w:hanging="360"/>
      </w:pPr>
    </w:lvl>
    <w:lvl w:ilvl="2" w:tplc="0410001B" w:tentative="1">
      <w:start w:val="1"/>
      <w:numFmt w:val="lowerRoman"/>
      <w:lvlText w:val="%3."/>
      <w:lvlJc w:val="right"/>
      <w:pPr>
        <w:ind w:left="3436" w:hanging="180"/>
      </w:pPr>
    </w:lvl>
    <w:lvl w:ilvl="3" w:tplc="0410000F" w:tentative="1">
      <w:start w:val="1"/>
      <w:numFmt w:val="decimal"/>
      <w:lvlText w:val="%4."/>
      <w:lvlJc w:val="left"/>
      <w:pPr>
        <w:ind w:left="4156" w:hanging="360"/>
      </w:pPr>
    </w:lvl>
    <w:lvl w:ilvl="4" w:tplc="04100019" w:tentative="1">
      <w:start w:val="1"/>
      <w:numFmt w:val="lowerLetter"/>
      <w:lvlText w:val="%5."/>
      <w:lvlJc w:val="left"/>
      <w:pPr>
        <w:ind w:left="4876" w:hanging="360"/>
      </w:pPr>
    </w:lvl>
    <w:lvl w:ilvl="5" w:tplc="0410001B" w:tentative="1">
      <w:start w:val="1"/>
      <w:numFmt w:val="lowerRoman"/>
      <w:lvlText w:val="%6."/>
      <w:lvlJc w:val="right"/>
      <w:pPr>
        <w:ind w:left="5596" w:hanging="180"/>
      </w:pPr>
    </w:lvl>
    <w:lvl w:ilvl="6" w:tplc="0410000F" w:tentative="1">
      <w:start w:val="1"/>
      <w:numFmt w:val="decimal"/>
      <w:lvlText w:val="%7."/>
      <w:lvlJc w:val="left"/>
      <w:pPr>
        <w:ind w:left="6316" w:hanging="360"/>
      </w:pPr>
    </w:lvl>
    <w:lvl w:ilvl="7" w:tplc="04100019" w:tentative="1">
      <w:start w:val="1"/>
      <w:numFmt w:val="lowerLetter"/>
      <w:lvlText w:val="%8."/>
      <w:lvlJc w:val="left"/>
      <w:pPr>
        <w:ind w:left="7036" w:hanging="360"/>
      </w:pPr>
    </w:lvl>
    <w:lvl w:ilvl="8" w:tplc="0410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" w15:restartNumberingAfterBreak="0">
    <w:nsid w:val="77647664"/>
    <w:multiLevelType w:val="hybridMultilevel"/>
    <w:tmpl w:val="4D900B80"/>
    <w:lvl w:ilvl="0" w:tplc="0410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6D8E"/>
    <w:rsid w:val="000B25AE"/>
    <w:rsid w:val="000C7AF4"/>
    <w:rsid w:val="000E1A5E"/>
    <w:rsid w:val="002821EC"/>
    <w:rsid w:val="002C776E"/>
    <w:rsid w:val="004C196F"/>
    <w:rsid w:val="00502273"/>
    <w:rsid w:val="005534E7"/>
    <w:rsid w:val="006961E4"/>
    <w:rsid w:val="006F23A5"/>
    <w:rsid w:val="00744895"/>
    <w:rsid w:val="007C6D8E"/>
    <w:rsid w:val="0080345A"/>
    <w:rsid w:val="00923380"/>
    <w:rsid w:val="00A416E9"/>
    <w:rsid w:val="00B64E32"/>
    <w:rsid w:val="00C67089"/>
    <w:rsid w:val="00CC1DA3"/>
    <w:rsid w:val="00E24635"/>
    <w:rsid w:val="00E6546C"/>
    <w:rsid w:val="00ED72A9"/>
    <w:rsid w:val="00EF0698"/>
    <w:rsid w:val="00F113DE"/>
    <w:rsid w:val="00F910D3"/>
    <w:rsid w:val="00FF0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FF98288"/>
  <w15:docId w15:val="{AD0F6587-16A9-49A0-B81D-134072D06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9"/>
    <w:qFormat/>
    <w:pPr>
      <w:ind w:left="759" w:right="1796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34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character" w:styleId="Collegamentoipertestuale">
    <w:name w:val="Hyperlink"/>
    <w:rsid w:val="00A416E9"/>
    <w:rPr>
      <w:color w:val="0000FF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416E9"/>
    <w:pPr>
      <w:widowControl/>
      <w:tabs>
        <w:tab w:val="left" w:pos="9000"/>
      </w:tabs>
      <w:autoSpaceDE/>
      <w:autoSpaceDN/>
      <w:ind w:left="360" w:right="278"/>
      <w:jc w:val="both"/>
    </w:pPr>
    <w:rPr>
      <w:rFonts w:ascii="Calibri" w:hAnsi="Calibri"/>
      <w:color w:val="0C1975"/>
      <w:sz w:val="20"/>
      <w:szCs w:val="20"/>
      <w:lang w:bidi="ar-SA"/>
    </w:rPr>
  </w:style>
  <w:style w:type="character" w:customStyle="1" w:styleId="Universit-DirezioneedirigenteCarattere">
    <w:name w:val="Università - Direzione e dirigente Carattere"/>
    <w:link w:val="Universit-Direzioneedirigente"/>
    <w:rsid w:val="00A416E9"/>
    <w:rPr>
      <w:rFonts w:ascii="Calibri" w:eastAsia="Times New Roman" w:hAnsi="Calibri" w:cs="Times New Roman"/>
      <w:color w:val="0C1975"/>
      <w:sz w:val="20"/>
      <w:szCs w:val="20"/>
      <w:lang w:val="it-IT" w:eastAsia="it-IT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A416E9"/>
    <w:pPr>
      <w:widowControl/>
      <w:tabs>
        <w:tab w:val="left" w:pos="9000"/>
      </w:tabs>
      <w:autoSpaceDE/>
      <w:autoSpaceDN/>
      <w:ind w:left="4963" w:right="278"/>
      <w:jc w:val="both"/>
    </w:pPr>
    <w:rPr>
      <w:rFonts w:ascii="Calibri" w:hAnsi="Calibri"/>
      <w:b/>
      <w:color w:val="0C1975"/>
      <w:sz w:val="20"/>
      <w:szCs w:val="20"/>
      <w:lang w:bidi="ar-SA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A416E9"/>
    <w:rPr>
      <w:rFonts w:ascii="Calibri" w:eastAsia="Times New Roman" w:hAnsi="Calibri" w:cs="Times New Roman"/>
      <w:b/>
      <w:color w:val="0C1975"/>
      <w:sz w:val="20"/>
      <w:szCs w:val="20"/>
      <w:lang w:val="it-IT" w:eastAsia="it-IT"/>
    </w:rPr>
  </w:style>
  <w:style w:type="character" w:styleId="Testosegnaposto">
    <w:name w:val="Placeholder Text"/>
    <w:basedOn w:val="Carpredefinitoparagrafo"/>
    <w:uiPriority w:val="99"/>
    <w:semiHidden/>
    <w:rsid w:val="002821E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ovanna.boeddu\OneDrive%20-%20Universit&#224;%20di%20Cagliari\Desktop\carta%20intestat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C87B1D91B82E045ADEBA056BC1B3C64" ma:contentTypeVersion="10" ma:contentTypeDescription="Creare un nuovo documento." ma:contentTypeScope="" ma:versionID="6fdbf3b0c710bb5f188072a0b10ec49c">
  <xsd:schema xmlns:xsd="http://www.w3.org/2001/XMLSchema" xmlns:xs="http://www.w3.org/2001/XMLSchema" xmlns:p="http://schemas.microsoft.com/office/2006/metadata/properties" xmlns:ns3="a6a2fb4d-4134-45d5-8c8d-7554f0217378" xmlns:ns4="b86740d9-9e96-45b4-b295-6fd1481fcba6" targetNamespace="http://schemas.microsoft.com/office/2006/metadata/properties" ma:root="true" ma:fieldsID="ddfb14112a69a8ac91175ae1da71e215" ns3:_="" ns4:_="">
    <xsd:import namespace="a6a2fb4d-4134-45d5-8c8d-7554f0217378"/>
    <xsd:import namespace="b86740d9-9e96-45b4-b295-6fd1481fcba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2fb4d-4134-45d5-8c8d-7554f021737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740d9-9e96-45b4-b295-6fd1481fcb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A00F23C-1A99-41A5-9B6A-2A0D7FF2512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2ECE95B-E858-48DD-8C0F-FD8C24E400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A48256-98C2-433F-9552-7C4B002D73C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EBFFE0F-8C00-4839-BE06-8F2E4535E4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a2fb4d-4134-45d5-8c8d-7554f0217378"/>
    <ds:schemaRef ds:uri="b86740d9-9e96-45b4-b295-6fd1481fcb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</Template>
  <TotalTime>47</TotalTime>
  <Pages>1</Pages>
  <Words>133</Words>
  <Characters>872</Characters>
  <Application>Microsoft Office Word</Application>
  <DocSecurity>0</DocSecurity>
  <Lines>15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Boeddu</dc:creator>
  <cp:lastModifiedBy>Silvia Carta</cp:lastModifiedBy>
  <cp:revision>5</cp:revision>
  <dcterms:created xsi:type="dcterms:W3CDTF">2021-08-05T09:41:00Z</dcterms:created>
  <dcterms:modified xsi:type="dcterms:W3CDTF">2022-09-19T12:11:00Z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2021-03-08T00:00:00Z</vt:filetime>
  </property>
  <property fmtid="{D5CDD505-2E9C-101B-9397-08002B2CF9AE}" pid="5" name="ContentTypeId">
    <vt:lpwstr>0x0101008C87B1D91B82E045ADEBA056BC1B3C64</vt:lpwstr>
  </property>
</Properties>
</file>