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084B3A" w14:textId="77777777" w:rsidR="00EE63C7" w:rsidRPr="00EE63C7" w:rsidRDefault="00EE63C7" w:rsidP="001D5F27">
      <w:pPr>
        <w:spacing w:before="480" w:after="0" w:line="320" w:lineRule="exact"/>
        <w:jc w:val="center"/>
        <w:rPr>
          <w:rFonts w:ascii="Calibri" w:hAnsi="Calibri" w:cs="Calibri"/>
          <w:b/>
          <w:bCs/>
        </w:rPr>
      </w:pPr>
      <w:r w:rsidRPr="00EE63C7">
        <w:rPr>
          <w:rFonts w:ascii="Calibri" w:hAnsi="Calibri" w:cs="Calibri"/>
          <w:b/>
          <w:bCs/>
        </w:rPr>
        <w:t>DICHIARAZIONE SOSTITUTIVA DI CERTIFICAZIONE</w:t>
      </w:r>
    </w:p>
    <w:p w14:paraId="763AD31F" w14:textId="77777777" w:rsidR="00EE63C7" w:rsidRPr="00EE63C7" w:rsidRDefault="00EE63C7" w:rsidP="00EE63C7">
      <w:pPr>
        <w:spacing w:after="0" w:line="320" w:lineRule="exact"/>
        <w:jc w:val="center"/>
        <w:rPr>
          <w:rFonts w:ascii="Calibri" w:hAnsi="Calibri" w:cs="Calibri"/>
          <w:b/>
          <w:bCs/>
        </w:rPr>
      </w:pPr>
      <w:r w:rsidRPr="00EE63C7">
        <w:rPr>
          <w:rFonts w:ascii="Calibri" w:hAnsi="Calibri" w:cs="Calibri"/>
          <w:b/>
          <w:bCs/>
        </w:rPr>
        <w:t>(Art. 46 D.P.R. 28 dicembre 2000, n. 445)</w:t>
      </w:r>
    </w:p>
    <w:p w14:paraId="45BCC66B" w14:textId="77777777" w:rsidR="001D5F27" w:rsidRDefault="00EE63C7" w:rsidP="00EE63C7">
      <w:pPr>
        <w:spacing w:before="240" w:after="0" w:line="320" w:lineRule="exact"/>
        <w:jc w:val="center"/>
        <w:rPr>
          <w:rFonts w:ascii="Calibri" w:hAnsi="Calibri" w:cs="Calibri"/>
          <w:b/>
          <w:bCs/>
        </w:rPr>
      </w:pPr>
      <w:r w:rsidRPr="00EE63C7">
        <w:rPr>
          <w:rFonts w:ascii="Calibri" w:hAnsi="Calibri" w:cs="Calibri"/>
          <w:b/>
          <w:bCs/>
        </w:rPr>
        <w:t>PER MISSIONE E/O PARTECIPAZIONE A</w:t>
      </w:r>
    </w:p>
    <w:p w14:paraId="3EB9FA71" w14:textId="7614CF49" w:rsidR="00EE63C7" w:rsidRPr="00EE63C7" w:rsidRDefault="00EE63C7" w:rsidP="001D5F27">
      <w:pPr>
        <w:spacing w:after="720" w:line="320" w:lineRule="exact"/>
        <w:jc w:val="center"/>
        <w:rPr>
          <w:rFonts w:ascii="Calibri" w:hAnsi="Calibri" w:cs="Calibri"/>
          <w:b/>
          <w:bCs/>
        </w:rPr>
      </w:pPr>
      <w:r w:rsidRPr="00EE63C7">
        <w:rPr>
          <w:rFonts w:ascii="Calibri" w:hAnsi="Calibri" w:cs="Calibri"/>
          <w:b/>
          <w:bCs/>
        </w:rPr>
        <w:t>RIUNIONE/CONGRESSO/CONVEGNO/SEMINARIO/WORKSHOP</w:t>
      </w:r>
    </w:p>
    <w:p w14:paraId="74BDC932" w14:textId="77777777" w:rsidR="00EE63C7" w:rsidRPr="00EE63C7" w:rsidRDefault="00EE63C7" w:rsidP="00EE63C7">
      <w:pPr>
        <w:spacing w:after="0" w:line="360" w:lineRule="auto"/>
        <w:rPr>
          <w:rFonts w:ascii="Calibri" w:hAnsi="Calibri" w:cs="Calibri"/>
        </w:rPr>
      </w:pPr>
      <w:r w:rsidRPr="00EE63C7">
        <w:rPr>
          <w:rFonts w:ascii="Calibri" w:hAnsi="Calibri" w:cs="Calibri"/>
        </w:rPr>
        <w:t xml:space="preserve">_l_ </w:t>
      </w:r>
      <w:proofErr w:type="spellStart"/>
      <w:r w:rsidRPr="00EE63C7">
        <w:rPr>
          <w:rFonts w:ascii="Calibri" w:hAnsi="Calibri" w:cs="Calibri"/>
        </w:rPr>
        <w:t>sottoscritt</w:t>
      </w:r>
      <w:proofErr w:type="spellEnd"/>
      <w:r w:rsidRPr="00EE63C7">
        <w:rPr>
          <w:rFonts w:ascii="Calibri" w:hAnsi="Calibri" w:cs="Calibri"/>
        </w:rPr>
        <w:t xml:space="preserve">_ ______________________________________ </w:t>
      </w:r>
      <w:proofErr w:type="spellStart"/>
      <w:r w:rsidRPr="00EE63C7">
        <w:rPr>
          <w:rFonts w:ascii="Calibri" w:hAnsi="Calibri" w:cs="Calibri"/>
        </w:rPr>
        <w:t>nat</w:t>
      </w:r>
      <w:proofErr w:type="spellEnd"/>
      <w:r w:rsidRPr="00EE63C7">
        <w:rPr>
          <w:rFonts w:ascii="Calibri" w:hAnsi="Calibri" w:cs="Calibri"/>
        </w:rPr>
        <w:t>_ a ___________________ Prov. ____ il ____________________ residente in ___________________________________ Prov. _______  via ___________________________, n°______ consapevole delle sanzioni penali, nel caso di dichiarazioni non veritiere e falsità negli atti, richiamate dall’art. 76 D.P.R. 445 del 28/12/2000</w:t>
      </w:r>
    </w:p>
    <w:p w14:paraId="2FDC737C" w14:textId="77777777" w:rsidR="00EE63C7" w:rsidRPr="00EE63C7" w:rsidRDefault="00EE63C7" w:rsidP="00EE63C7">
      <w:pPr>
        <w:spacing w:before="240" w:after="0" w:line="360" w:lineRule="auto"/>
        <w:jc w:val="center"/>
        <w:rPr>
          <w:rFonts w:ascii="Calibri" w:hAnsi="Calibri" w:cs="Calibri"/>
        </w:rPr>
      </w:pPr>
      <w:r w:rsidRPr="00EE63C7">
        <w:rPr>
          <w:rFonts w:ascii="Calibri" w:hAnsi="Calibri" w:cs="Calibri"/>
          <w:b/>
          <w:bCs/>
        </w:rPr>
        <w:t>DICHIARA</w:t>
      </w:r>
    </w:p>
    <w:p w14:paraId="37471A50" w14:textId="77777777" w:rsidR="00EE63C7" w:rsidRDefault="00EE63C7" w:rsidP="00EE63C7">
      <w:pPr>
        <w:spacing w:after="0" w:line="360" w:lineRule="auto"/>
        <w:rPr>
          <w:rFonts w:ascii="Calibri" w:hAnsi="Calibri" w:cs="Calibri"/>
          <w:b/>
          <w:bCs/>
        </w:rPr>
      </w:pPr>
      <w:r w:rsidRPr="00EE63C7">
        <w:rPr>
          <w:rFonts w:ascii="Calibri" w:hAnsi="Calibri" w:cs="Calibri"/>
          <w:b/>
          <w:bCs/>
        </w:rPr>
        <w:t>(Scegliere l’opzione che interessa)</w:t>
      </w:r>
    </w:p>
    <w:p w14:paraId="6DAB3B56" w14:textId="2CF7AE1E" w:rsidR="00EE63C7" w:rsidRPr="00EE63C7" w:rsidRDefault="00EE63C7" w:rsidP="00EE63C7">
      <w:pPr>
        <w:spacing w:before="240" w:after="0" w:line="360" w:lineRule="auto"/>
        <w:rPr>
          <w:rFonts w:ascii="Calibri" w:hAnsi="Calibri" w:cs="Calibri"/>
        </w:rPr>
      </w:pPr>
      <w:r w:rsidRPr="00EE63C7">
        <w:rPr>
          <w:rFonts w:ascii="Calibri" w:hAnsi="Calibri" w:cs="Calibri"/>
        </w:rPr>
        <w:t>A) di aver partecipato alla riunione/congresso/convegno/seminario/workshop dal titolo _________________________________________________________ in data ___________________</w:t>
      </w:r>
      <w:r>
        <w:rPr>
          <w:rFonts w:ascii="Calibri" w:hAnsi="Calibri" w:cs="Calibri"/>
        </w:rPr>
        <w:t xml:space="preserve"> </w:t>
      </w:r>
      <w:r w:rsidRPr="00EE63C7">
        <w:rPr>
          <w:rFonts w:ascii="Calibri" w:hAnsi="Calibri" w:cs="Calibri"/>
        </w:rPr>
        <w:t>presso _____________________________________________</w:t>
      </w:r>
    </w:p>
    <w:p w14:paraId="5D10566A" w14:textId="77777777" w:rsidR="00EE63C7" w:rsidRPr="00EE63C7" w:rsidRDefault="00EE63C7" w:rsidP="00EE63C7">
      <w:pPr>
        <w:spacing w:after="0" w:line="360" w:lineRule="auto"/>
        <w:rPr>
          <w:rFonts w:ascii="Calibri" w:hAnsi="Calibri" w:cs="Calibri"/>
        </w:rPr>
      </w:pPr>
    </w:p>
    <w:p w14:paraId="56D00A3B" w14:textId="3F9A34F2" w:rsidR="00EE63C7" w:rsidRPr="00EE63C7" w:rsidRDefault="00EE63C7" w:rsidP="00EE63C7">
      <w:pPr>
        <w:spacing w:after="0" w:line="360" w:lineRule="auto"/>
        <w:rPr>
          <w:rFonts w:ascii="Calibri" w:hAnsi="Calibri" w:cs="Calibri"/>
        </w:rPr>
      </w:pPr>
      <w:r w:rsidRPr="00EE63C7">
        <w:rPr>
          <w:rFonts w:ascii="Calibri" w:hAnsi="Calibri" w:cs="Calibri"/>
        </w:rPr>
        <w:t>B) di aver effettuato ricerche bibliografiche/scientifiche in data ____________________________</w:t>
      </w:r>
      <w:r>
        <w:rPr>
          <w:rFonts w:ascii="Calibri" w:hAnsi="Calibri" w:cs="Calibri"/>
        </w:rPr>
        <w:t>______</w:t>
      </w:r>
      <w:r w:rsidRPr="00EE63C7">
        <w:rPr>
          <w:rFonts w:ascii="Calibri" w:hAnsi="Calibri" w:cs="Calibri"/>
        </w:rPr>
        <w:t xml:space="preserve"> presso __________________________________________________________________________</w:t>
      </w:r>
    </w:p>
    <w:p w14:paraId="06255E97" w14:textId="77777777" w:rsidR="00EE63C7" w:rsidRPr="00EE63C7" w:rsidRDefault="00EE63C7" w:rsidP="00EE63C7">
      <w:pPr>
        <w:spacing w:after="0" w:line="360" w:lineRule="auto"/>
        <w:rPr>
          <w:rFonts w:ascii="Calibri" w:hAnsi="Calibri" w:cs="Calibri"/>
        </w:rPr>
      </w:pPr>
    </w:p>
    <w:p w14:paraId="62AA8292" w14:textId="77777777" w:rsidR="00EE63C7" w:rsidRPr="00EE63C7" w:rsidRDefault="00EE63C7" w:rsidP="00EE63C7">
      <w:pPr>
        <w:spacing w:after="0" w:line="360" w:lineRule="auto"/>
        <w:rPr>
          <w:rFonts w:ascii="Calibri" w:hAnsi="Calibri" w:cs="Calibri"/>
        </w:rPr>
      </w:pPr>
      <w:r w:rsidRPr="00EE63C7">
        <w:rPr>
          <w:rFonts w:ascii="Calibri" w:hAnsi="Calibri" w:cs="Calibri"/>
        </w:rPr>
        <w:t>C) di aver svolto la seguente missione _________________________________________________</w:t>
      </w:r>
    </w:p>
    <w:p w14:paraId="42601253" w14:textId="77777777" w:rsidR="00EE63C7" w:rsidRPr="00EE63C7" w:rsidRDefault="00EE63C7" w:rsidP="00EE63C7">
      <w:pPr>
        <w:spacing w:after="0" w:line="360" w:lineRule="auto"/>
        <w:rPr>
          <w:rFonts w:ascii="Calibri" w:hAnsi="Calibri" w:cs="Calibri"/>
        </w:rPr>
      </w:pPr>
      <w:r w:rsidRPr="00EE63C7">
        <w:rPr>
          <w:rFonts w:ascii="Calibri" w:hAnsi="Calibri" w:cs="Calibri"/>
        </w:rPr>
        <w:t>___________________________________ presso _______________________________________</w:t>
      </w:r>
    </w:p>
    <w:p w14:paraId="7AABDA95" w14:textId="77777777" w:rsidR="00EE63C7" w:rsidRPr="00EE63C7" w:rsidRDefault="00EE63C7" w:rsidP="00EE63C7">
      <w:pPr>
        <w:spacing w:after="0" w:line="360" w:lineRule="auto"/>
        <w:rPr>
          <w:rFonts w:ascii="Calibri" w:hAnsi="Calibri" w:cs="Calibri"/>
        </w:rPr>
      </w:pPr>
    </w:p>
    <w:p w14:paraId="2DED7D91" w14:textId="77777777" w:rsidR="00EE63C7" w:rsidRPr="00EE63C7" w:rsidRDefault="00EE63C7" w:rsidP="00EE63C7">
      <w:pPr>
        <w:spacing w:after="0" w:line="360" w:lineRule="auto"/>
        <w:rPr>
          <w:rFonts w:ascii="Calibri" w:hAnsi="Calibri" w:cs="Calibri"/>
        </w:rPr>
      </w:pPr>
      <w:r w:rsidRPr="00EE63C7">
        <w:rPr>
          <w:rFonts w:ascii="Calibri" w:hAnsi="Calibri" w:cs="Calibri"/>
        </w:rPr>
        <w:t>e di non aver potuto produrre apposita certificazione/attestazione di partecipazione perché:</w:t>
      </w:r>
    </w:p>
    <w:p w14:paraId="1C815F54" w14:textId="0AA57801" w:rsidR="00EE63C7" w:rsidRPr="00EE63C7" w:rsidRDefault="001D5F27" w:rsidP="001D5F27">
      <w:pPr>
        <w:spacing w:after="0" w:line="360" w:lineRule="auto"/>
        <w:rPr>
          <w:rFonts w:ascii="Calibri" w:hAnsi="Calibri" w:cs="Calibri"/>
        </w:rPr>
      </w:pPr>
      <w:r w:rsidRPr="009B0D78">
        <w:rPr>
          <w:rFonts w:ascii="Calibri" w:hAnsi="Calibri" w:cs="Calibri"/>
          <w:color w:val="000000"/>
        </w:rPr>
        <w:sym w:font="Wingdings" w:char="F06F"/>
      </w:r>
      <w:r>
        <w:rPr>
          <w:rFonts w:ascii="Calibri" w:hAnsi="Calibri" w:cs="Calibri"/>
          <w:color w:val="000000"/>
        </w:rPr>
        <w:t xml:space="preserve"> </w:t>
      </w:r>
      <w:r w:rsidR="00EE63C7" w:rsidRPr="00EE63C7">
        <w:rPr>
          <w:rFonts w:ascii="Calibri" w:hAnsi="Calibri" w:cs="Calibri"/>
        </w:rPr>
        <w:t xml:space="preserve">Ha smarrito l’attestazione di partecipazione; </w:t>
      </w:r>
    </w:p>
    <w:p w14:paraId="2A32D862" w14:textId="6D5F7887" w:rsidR="00EE63C7" w:rsidRPr="00EE63C7" w:rsidRDefault="001D5F27" w:rsidP="00EE63C7">
      <w:pPr>
        <w:spacing w:after="0" w:line="360" w:lineRule="auto"/>
        <w:rPr>
          <w:rFonts w:ascii="Calibri" w:hAnsi="Calibri" w:cs="Calibri"/>
        </w:rPr>
      </w:pPr>
      <w:r w:rsidRPr="009B0D78">
        <w:rPr>
          <w:rFonts w:ascii="Calibri" w:hAnsi="Calibri" w:cs="Calibri"/>
          <w:color w:val="000000"/>
        </w:rPr>
        <w:sym w:font="Wingdings" w:char="F06F"/>
      </w:r>
      <w:r>
        <w:rPr>
          <w:rFonts w:ascii="Calibri" w:hAnsi="Calibri" w:cs="Calibri"/>
          <w:color w:val="000000"/>
        </w:rPr>
        <w:t xml:space="preserve"> </w:t>
      </w:r>
      <w:r w:rsidR="00EE63C7" w:rsidRPr="00EE63C7">
        <w:rPr>
          <w:rFonts w:ascii="Calibri" w:hAnsi="Calibri" w:cs="Calibri"/>
        </w:rPr>
        <w:t xml:space="preserve">Non veniva rilasciata alcuna attestazione; </w:t>
      </w:r>
    </w:p>
    <w:p w14:paraId="7BA3EA49" w14:textId="48470BE8" w:rsidR="00EE63C7" w:rsidRDefault="001D5F27" w:rsidP="00EE63C7">
      <w:pPr>
        <w:spacing w:after="0" w:line="360" w:lineRule="auto"/>
        <w:rPr>
          <w:rFonts w:ascii="Calibri" w:hAnsi="Calibri" w:cs="Calibri"/>
        </w:rPr>
      </w:pPr>
      <w:r w:rsidRPr="009B0D78">
        <w:rPr>
          <w:rFonts w:ascii="Calibri" w:hAnsi="Calibri" w:cs="Calibri"/>
          <w:color w:val="000000"/>
        </w:rPr>
        <w:sym w:font="Wingdings" w:char="F06F"/>
      </w:r>
      <w:r w:rsidR="00EE63C7" w:rsidRPr="00EE63C7">
        <w:rPr>
          <w:rFonts w:ascii="Calibri" w:hAnsi="Calibri" w:cs="Calibri"/>
        </w:rPr>
        <w:t xml:space="preserve"> Altro ____________________________</w:t>
      </w:r>
    </w:p>
    <w:p w14:paraId="722AA19A" w14:textId="77777777" w:rsidR="001D5F27" w:rsidRPr="00EE63C7" w:rsidRDefault="001D5F27" w:rsidP="00EE63C7">
      <w:pPr>
        <w:spacing w:after="0" w:line="360" w:lineRule="auto"/>
        <w:rPr>
          <w:rFonts w:ascii="Calibri" w:hAnsi="Calibri" w:cs="Calibri"/>
        </w:rPr>
      </w:pPr>
    </w:p>
    <w:p w14:paraId="2BFB4B75" w14:textId="77777777" w:rsidR="00EE63C7" w:rsidRPr="00EE63C7" w:rsidRDefault="00EE63C7" w:rsidP="00EE63C7">
      <w:pPr>
        <w:spacing w:after="0" w:line="360" w:lineRule="auto"/>
        <w:rPr>
          <w:rFonts w:ascii="Calibri" w:hAnsi="Calibri" w:cs="Calibri"/>
        </w:rPr>
      </w:pPr>
      <w:r w:rsidRPr="00EE63C7">
        <w:rPr>
          <w:rFonts w:ascii="Calibri" w:hAnsi="Calibri" w:cs="Calibri"/>
        </w:rPr>
        <w:t>D) che la missione ______________________________________________________ è strettamente inerente rispetto all’attività cui sono destinati i fondi utilizzati;</w:t>
      </w:r>
    </w:p>
    <w:p w14:paraId="628A9C05" w14:textId="53B0E1F4" w:rsidR="00EE63C7" w:rsidRPr="00EE63C7" w:rsidRDefault="00EE63C7" w:rsidP="00EE63C7">
      <w:pPr>
        <w:spacing w:after="0" w:line="360" w:lineRule="auto"/>
        <w:rPr>
          <w:rFonts w:ascii="Calibri" w:hAnsi="Calibri" w:cs="Calibri"/>
        </w:rPr>
      </w:pPr>
      <w:r w:rsidRPr="00EE63C7">
        <w:rPr>
          <w:rFonts w:ascii="Calibri" w:hAnsi="Calibri" w:cs="Calibri"/>
        </w:rPr>
        <w:lastRenderedPageBreak/>
        <w:t>E) che il/la Prof./Prof.ssa/Dott./D</w:t>
      </w:r>
      <w:r w:rsidR="001D5F27">
        <w:rPr>
          <w:rFonts w:ascii="Calibri" w:hAnsi="Calibri" w:cs="Calibri"/>
        </w:rPr>
        <w:t>ott</w:t>
      </w:r>
      <w:r w:rsidRPr="00EE63C7">
        <w:rPr>
          <w:rFonts w:ascii="Calibri" w:hAnsi="Calibri" w:cs="Calibri"/>
        </w:rPr>
        <w:t>.ssa _________________________________________________</w:t>
      </w:r>
    </w:p>
    <w:p w14:paraId="7A9067D2" w14:textId="77777777" w:rsidR="00EE63C7" w:rsidRPr="00EE63C7" w:rsidRDefault="00EE63C7" w:rsidP="00EE63C7">
      <w:pPr>
        <w:spacing w:after="0" w:line="360" w:lineRule="auto"/>
        <w:rPr>
          <w:rFonts w:ascii="Calibri" w:hAnsi="Calibri" w:cs="Calibri"/>
        </w:rPr>
      </w:pPr>
      <w:r w:rsidRPr="00EE63C7">
        <w:rPr>
          <w:rFonts w:ascii="Calibri" w:hAnsi="Calibri" w:cs="Calibri"/>
        </w:rPr>
        <w:t>è inserita nel progetto di ricerca _____________________________________________________.</w:t>
      </w:r>
    </w:p>
    <w:p w14:paraId="10EBD4BC" w14:textId="77777777" w:rsidR="00EE63C7" w:rsidRPr="00EE63C7" w:rsidRDefault="00EE63C7" w:rsidP="00EE63C7">
      <w:pPr>
        <w:spacing w:after="0" w:line="360" w:lineRule="auto"/>
        <w:rPr>
          <w:rFonts w:ascii="Calibri" w:hAnsi="Calibri" w:cs="Calibri"/>
        </w:rPr>
      </w:pPr>
    </w:p>
    <w:p w14:paraId="424CE413" w14:textId="77777777" w:rsidR="00EE63C7" w:rsidRPr="00EE63C7" w:rsidRDefault="00EE63C7" w:rsidP="00EE63C7">
      <w:pPr>
        <w:spacing w:after="0" w:line="360" w:lineRule="auto"/>
        <w:rPr>
          <w:rFonts w:ascii="Calibri" w:hAnsi="Calibri" w:cs="Calibri"/>
        </w:rPr>
      </w:pPr>
      <w:r w:rsidRPr="00EE63C7">
        <w:rPr>
          <w:rFonts w:ascii="Calibri" w:hAnsi="Calibri" w:cs="Calibri"/>
        </w:rPr>
        <w:t>Cagliari, lì __________________</w:t>
      </w:r>
    </w:p>
    <w:p w14:paraId="1AD67416" w14:textId="77777777" w:rsidR="00EE63C7" w:rsidRPr="00EE63C7" w:rsidRDefault="00EE63C7" w:rsidP="00EE63C7">
      <w:pPr>
        <w:spacing w:after="0" w:line="360" w:lineRule="auto"/>
        <w:rPr>
          <w:rFonts w:ascii="Calibri" w:hAnsi="Calibri" w:cs="Calibri"/>
        </w:rPr>
      </w:pPr>
    </w:p>
    <w:p w14:paraId="303038E6" w14:textId="7FCEC8B1" w:rsidR="00EE63C7" w:rsidRPr="00EE63C7" w:rsidRDefault="00EE63C7" w:rsidP="00EE63C7">
      <w:pPr>
        <w:spacing w:after="0" w:line="360" w:lineRule="auto"/>
        <w:rPr>
          <w:rFonts w:ascii="Calibri" w:hAnsi="Calibri" w:cs="Calibri"/>
        </w:rPr>
      </w:pPr>
      <w:r w:rsidRPr="00EE63C7">
        <w:rPr>
          <w:rFonts w:ascii="Calibri" w:hAnsi="Calibri" w:cs="Calibri"/>
        </w:rPr>
        <w:t>Dichiara, altresì, di essere informat</w:t>
      </w:r>
      <w:r w:rsidR="001D5F27">
        <w:rPr>
          <w:rFonts w:ascii="Calibri" w:hAnsi="Calibri" w:cs="Calibri"/>
        </w:rPr>
        <w:t>a/</w:t>
      </w:r>
      <w:r w:rsidRPr="00EE63C7">
        <w:rPr>
          <w:rFonts w:ascii="Calibri" w:hAnsi="Calibri" w:cs="Calibri"/>
        </w:rPr>
        <w:t xml:space="preserve">o, ai sensi e per gli effetti di cui all'art. 13 del </w:t>
      </w:r>
      <w:proofErr w:type="spellStart"/>
      <w:r w:rsidRPr="00EE63C7">
        <w:rPr>
          <w:rFonts w:ascii="Calibri" w:hAnsi="Calibri" w:cs="Calibri"/>
        </w:rPr>
        <w:t>D.Lgs.</w:t>
      </w:r>
      <w:proofErr w:type="spellEnd"/>
      <w:r w:rsidRPr="00EE63C7">
        <w:rPr>
          <w:rFonts w:ascii="Calibri" w:hAnsi="Calibri" w:cs="Calibri"/>
        </w:rPr>
        <w:t xml:space="preserve"> 196/2003 che i dati personali raccolti saranno trattati, anche con strumenti informatici, esclusivamente nell'ambito del procedimento per il quale la presente dichiarazione viene resa.</w:t>
      </w:r>
    </w:p>
    <w:p w14:paraId="45039F47" w14:textId="77777777" w:rsidR="00EE63C7" w:rsidRPr="00EE63C7" w:rsidRDefault="00EE63C7" w:rsidP="00EE63C7">
      <w:pPr>
        <w:spacing w:after="0" w:line="360" w:lineRule="auto"/>
        <w:rPr>
          <w:rFonts w:ascii="Calibri" w:hAnsi="Calibri" w:cs="Calibri"/>
        </w:rPr>
      </w:pPr>
    </w:p>
    <w:p w14:paraId="37024AD3" w14:textId="77777777" w:rsidR="00EE63C7" w:rsidRPr="00EE63C7" w:rsidRDefault="00EE63C7" w:rsidP="00EE63C7">
      <w:pPr>
        <w:spacing w:after="0" w:line="360" w:lineRule="auto"/>
        <w:rPr>
          <w:rFonts w:ascii="Calibri" w:hAnsi="Calibri" w:cs="Calibri"/>
        </w:rPr>
      </w:pPr>
    </w:p>
    <w:p w14:paraId="6DFD46EF" w14:textId="77777777" w:rsidR="00EE63C7" w:rsidRPr="00EE63C7" w:rsidRDefault="00EE63C7" w:rsidP="00EE63C7">
      <w:pPr>
        <w:spacing w:after="0" w:line="360" w:lineRule="auto"/>
        <w:rPr>
          <w:rFonts w:ascii="Calibri" w:hAnsi="Calibri" w:cs="Calibri"/>
        </w:rPr>
      </w:pPr>
    </w:p>
    <w:p w14:paraId="28972733" w14:textId="2A471C98" w:rsidR="00EE63C7" w:rsidRPr="00EE63C7" w:rsidRDefault="00EE63C7" w:rsidP="001D5F27">
      <w:pPr>
        <w:spacing w:after="0" w:line="360" w:lineRule="auto"/>
        <w:ind w:left="7088"/>
        <w:rPr>
          <w:rFonts w:ascii="Calibri" w:hAnsi="Calibri" w:cs="Calibri"/>
        </w:rPr>
      </w:pPr>
      <w:r w:rsidRPr="00EE63C7">
        <w:rPr>
          <w:rFonts w:ascii="Calibri" w:hAnsi="Calibri" w:cs="Calibri"/>
        </w:rPr>
        <w:t>LA/ IL DICHIARANTE</w:t>
      </w:r>
    </w:p>
    <w:p w14:paraId="49C7AA6A" w14:textId="77777777" w:rsidR="00EE63C7" w:rsidRPr="00EE63C7" w:rsidRDefault="00EE63C7" w:rsidP="00EE63C7">
      <w:pPr>
        <w:spacing w:after="0" w:line="360" w:lineRule="auto"/>
        <w:rPr>
          <w:rFonts w:ascii="Calibri" w:hAnsi="Calibri" w:cs="Calibri"/>
        </w:rPr>
      </w:pPr>
    </w:p>
    <w:p w14:paraId="0BE18B03" w14:textId="7C2D9E09" w:rsidR="00EE63C7" w:rsidRPr="00EE63C7" w:rsidRDefault="00EE63C7" w:rsidP="001D5F27">
      <w:pPr>
        <w:spacing w:after="0" w:line="360" w:lineRule="auto"/>
        <w:ind w:left="6663"/>
        <w:rPr>
          <w:rFonts w:ascii="Calibri" w:hAnsi="Calibri" w:cs="Calibri"/>
        </w:rPr>
      </w:pPr>
      <w:r w:rsidRPr="00EE63C7">
        <w:rPr>
          <w:rFonts w:ascii="Calibri" w:hAnsi="Calibri" w:cs="Calibri"/>
        </w:rPr>
        <w:t>Sottoscritto con firma digitale</w:t>
      </w:r>
    </w:p>
    <w:p w14:paraId="669EB825" w14:textId="77777777" w:rsidR="00EE63C7" w:rsidRPr="00EE63C7" w:rsidRDefault="00EE63C7" w:rsidP="00EE63C7">
      <w:pPr>
        <w:spacing w:after="0" w:line="360" w:lineRule="auto"/>
        <w:rPr>
          <w:rFonts w:ascii="Calibri" w:hAnsi="Calibri" w:cs="Calibri"/>
        </w:rPr>
      </w:pPr>
    </w:p>
    <w:p w14:paraId="00094B76" w14:textId="39062D9B" w:rsidR="005E44C3" w:rsidRPr="00EE63C7" w:rsidRDefault="00EE63C7" w:rsidP="001D5F27">
      <w:pPr>
        <w:spacing w:after="0" w:line="360" w:lineRule="auto"/>
        <w:ind w:left="6521"/>
        <w:rPr>
          <w:rFonts w:ascii="Calibri" w:hAnsi="Calibri" w:cs="Calibri"/>
        </w:rPr>
      </w:pPr>
      <w:r w:rsidRPr="00EE63C7">
        <w:rPr>
          <w:rFonts w:ascii="Calibri" w:hAnsi="Calibri" w:cs="Calibri"/>
        </w:rPr>
        <w:t>_____________________________</w:t>
      </w:r>
    </w:p>
    <w:sectPr w:rsidR="005E44C3" w:rsidRPr="00EE63C7" w:rsidSect="00BC6C9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C6EFDC" w14:textId="77777777" w:rsidR="00EE63C7" w:rsidRDefault="00EE63C7" w:rsidP="00635905">
      <w:pPr>
        <w:spacing w:after="0" w:line="240" w:lineRule="auto"/>
      </w:pPr>
      <w:r>
        <w:separator/>
      </w:r>
    </w:p>
  </w:endnote>
  <w:endnote w:type="continuationSeparator" w:id="0">
    <w:p w14:paraId="63EFA4B8" w14:textId="77777777" w:rsidR="00EE63C7" w:rsidRDefault="00EE63C7" w:rsidP="006359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269850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D518BB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F215F1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4EA85023" wp14:editId="2A1735BE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9D11A10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05E19D93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3B66C800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EA85023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19D11A10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05E19D93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3B66C800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57758A7F" wp14:editId="534F071F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2F3512" w14:textId="77777777" w:rsidR="00EE63C7" w:rsidRDefault="00EE63C7" w:rsidP="00635905">
      <w:pPr>
        <w:spacing w:after="0" w:line="240" w:lineRule="auto"/>
      </w:pPr>
      <w:r>
        <w:separator/>
      </w:r>
    </w:p>
  </w:footnote>
  <w:footnote w:type="continuationSeparator" w:id="0">
    <w:p w14:paraId="64053987" w14:textId="77777777" w:rsidR="00EE63C7" w:rsidRDefault="00EE63C7" w:rsidP="006359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F4816B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6B862C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680F8D2E" wp14:editId="37A8179F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7EA01B" w14:textId="77777777" w:rsidR="00635905" w:rsidRPr="009B0D78" w:rsidRDefault="00635905" w:rsidP="00635905">
    <w:pPr>
      <w:tabs>
        <w:tab w:val="center" w:pos="4819"/>
        <w:tab w:val="right" w:pos="9638"/>
      </w:tabs>
      <w:spacing w:after="0"/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469EF68B" wp14:editId="5B650CC9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1CD0E7AE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63C7"/>
    <w:rsid w:val="001D5F27"/>
    <w:rsid w:val="002A647D"/>
    <w:rsid w:val="004A344F"/>
    <w:rsid w:val="00515E40"/>
    <w:rsid w:val="005B7ADC"/>
    <w:rsid w:val="005D213B"/>
    <w:rsid w:val="005E44C3"/>
    <w:rsid w:val="00635905"/>
    <w:rsid w:val="009559CC"/>
    <w:rsid w:val="009D18D7"/>
    <w:rsid w:val="00B217FB"/>
    <w:rsid w:val="00BC6C98"/>
    <w:rsid w:val="00CF4EEE"/>
    <w:rsid w:val="00D5753F"/>
    <w:rsid w:val="00DB2FFA"/>
    <w:rsid w:val="00DC491A"/>
    <w:rsid w:val="00E65E90"/>
    <w:rsid w:val="00EE63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3805AF"/>
  <w15:chartTrackingRefBased/>
  <w15:docId w15:val="{B9326781-A9DE-4C6D-AFB9-333F48DFC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HR_EG_FN.dotx</Template>
  <TotalTime>19</TotalTime>
  <Pages>2</Pages>
  <Words>205</Words>
  <Characters>1934</Characters>
  <Application>Microsoft Office Word</Application>
  <DocSecurity>0</DocSecurity>
  <Lines>58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1</cp:revision>
  <dcterms:created xsi:type="dcterms:W3CDTF">2025-12-12T16:31:00Z</dcterms:created>
  <dcterms:modified xsi:type="dcterms:W3CDTF">2025-12-12T16:50:00Z</dcterms:modified>
</cp:coreProperties>
</file>