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840A5" w14:textId="77777777" w:rsidR="0046772C" w:rsidRPr="005E3A5D" w:rsidRDefault="0046772C" w:rsidP="0046772C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6CE4BFB2" w14:textId="77777777" w:rsidR="0046772C" w:rsidRPr="005E3A5D" w:rsidRDefault="0046772C" w:rsidP="0046772C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1E9B13FD" w14:textId="77777777" w:rsidR="0046772C" w:rsidRPr="005E3A5D" w:rsidRDefault="0046772C" w:rsidP="0046772C">
      <w:pPr>
        <w:tabs>
          <w:tab w:val="left" w:leader="dot" w:pos="3402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Cagliari, </w:t>
      </w:r>
      <w:r w:rsidRPr="005E3A5D">
        <w:rPr>
          <w:rFonts w:ascii="Calibri" w:hAnsi="Calibri" w:cs="Calibri"/>
          <w:sz w:val="20"/>
          <w:szCs w:val="20"/>
        </w:rPr>
        <w:tab/>
      </w:r>
    </w:p>
    <w:p w14:paraId="3E5AA25C" w14:textId="77777777" w:rsidR="0046772C" w:rsidRPr="005E3A5D" w:rsidRDefault="0046772C" w:rsidP="0046772C">
      <w:pPr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Alla c.a. del Dott./Dott.ssa/Prof./Prof.ssa</w:t>
      </w:r>
    </w:p>
    <w:p w14:paraId="361367E8" w14:textId="77777777" w:rsidR="0046772C" w:rsidRPr="005E3A5D" w:rsidRDefault="0046772C" w:rsidP="0046772C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ab/>
      </w:r>
    </w:p>
    <w:p w14:paraId="218609DF" w14:textId="77777777" w:rsidR="0046772C" w:rsidRPr="005E3A5D" w:rsidRDefault="0046772C" w:rsidP="0046772C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Università di </w:t>
      </w:r>
      <w:r w:rsidRPr="005E3A5D">
        <w:rPr>
          <w:rFonts w:ascii="Calibri" w:hAnsi="Calibri" w:cs="Calibri"/>
          <w:sz w:val="20"/>
          <w:szCs w:val="20"/>
        </w:rPr>
        <w:tab/>
      </w:r>
    </w:p>
    <w:p w14:paraId="2E357AA4" w14:textId="77777777" w:rsidR="0046772C" w:rsidRPr="005E3A5D" w:rsidRDefault="0046772C" w:rsidP="0046772C">
      <w:pPr>
        <w:tabs>
          <w:tab w:val="left" w:leader="dot" w:pos="10065"/>
        </w:tabs>
        <w:spacing w:line="360" w:lineRule="auto"/>
        <w:ind w:left="4961" w:firstLine="6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E-mail: </w:t>
      </w:r>
      <w:r w:rsidRPr="005E3A5D">
        <w:rPr>
          <w:rFonts w:ascii="Calibri" w:hAnsi="Calibri" w:cs="Calibri"/>
          <w:sz w:val="20"/>
          <w:szCs w:val="20"/>
        </w:rPr>
        <w:tab/>
      </w:r>
    </w:p>
    <w:p w14:paraId="54AEBC1F" w14:textId="77777777" w:rsidR="0046772C" w:rsidRPr="005E3A5D" w:rsidRDefault="0046772C" w:rsidP="0046772C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E73C33C" w14:textId="77777777" w:rsidR="0046772C" w:rsidRPr="005E3A5D" w:rsidRDefault="0046772C" w:rsidP="0046772C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A15A3B2" w14:textId="77777777" w:rsidR="0046772C" w:rsidRPr="005E3A5D" w:rsidRDefault="0046772C" w:rsidP="0046772C">
      <w:pPr>
        <w:spacing w:line="360" w:lineRule="auto"/>
        <w:rPr>
          <w:rFonts w:ascii="Calibri" w:hAnsi="Calibri" w:cs="Calibri"/>
          <w:b/>
          <w:bCs/>
          <w:sz w:val="20"/>
          <w:szCs w:val="20"/>
        </w:rPr>
      </w:pPr>
      <w:r w:rsidRPr="005E3A5D">
        <w:rPr>
          <w:rFonts w:ascii="Calibri" w:hAnsi="Calibri" w:cs="Calibri"/>
          <w:b/>
          <w:bCs/>
          <w:sz w:val="20"/>
          <w:szCs w:val="20"/>
        </w:rPr>
        <w:t>Oggetto</w:t>
      </w:r>
      <w:r w:rsidRPr="005E3A5D">
        <w:rPr>
          <w:rFonts w:ascii="Calibri" w:hAnsi="Calibri" w:cs="Calibri"/>
          <w:sz w:val="20"/>
          <w:szCs w:val="20"/>
        </w:rPr>
        <w:t xml:space="preserve">: </w:t>
      </w:r>
      <w:r w:rsidRPr="005E3A5D">
        <w:rPr>
          <w:rFonts w:ascii="Calibri" w:hAnsi="Calibri" w:cs="Calibri"/>
          <w:b/>
          <w:bCs/>
          <w:sz w:val="20"/>
          <w:szCs w:val="20"/>
        </w:rPr>
        <w:t>Conferimento di incarico a titolo gratuito per lo svolgimento di attività seminariale.</w:t>
      </w:r>
    </w:p>
    <w:p w14:paraId="3B35C7C5" w14:textId="77777777" w:rsidR="0046772C" w:rsidRPr="005E3A5D" w:rsidRDefault="0046772C" w:rsidP="0046772C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</w:p>
    <w:p w14:paraId="193D9DD2" w14:textId="68111B63" w:rsidR="0046772C" w:rsidRDefault="0046772C" w:rsidP="0046772C">
      <w:pPr>
        <w:tabs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Con la presente </w:t>
      </w:r>
      <w:r w:rsidR="00C61670">
        <w:rPr>
          <w:rFonts w:ascii="Calibri" w:hAnsi="Calibri" w:cs="Calibri"/>
          <w:sz w:val="20"/>
          <w:szCs w:val="20"/>
        </w:rPr>
        <w:t>conferiamo</w:t>
      </w:r>
      <w:r w:rsidRPr="005E3A5D">
        <w:rPr>
          <w:rFonts w:ascii="Calibri" w:hAnsi="Calibri" w:cs="Calibri"/>
          <w:sz w:val="20"/>
          <w:szCs w:val="20"/>
        </w:rPr>
        <w:t xml:space="preserve"> al Dott./Dott.ssa/Prof./ Prof.ssa </w:t>
      </w:r>
      <w:r>
        <w:rPr>
          <w:rFonts w:ascii="Calibri" w:hAnsi="Calibri" w:cs="Calibri"/>
          <w:sz w:val="20"/>
          <w:szCs w:val="20"/>
        </w:rPr>
        <w:tab/>
      </w:r>
    </w:p>
    <w:p w14:paraId="6BDC3F2D" w14:textId="77777777" w:rsidR="0046772C" w:rsidRDefault="0046772C" w:rsidP="0046772C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l’incarico</w:t>
      </w:r>
      <w:r>
        <w:rPr>
          <w:rFonts w:ascii="Calibri" w:hAnsi="Calibri" w:cs="Calibri"/>
          <w:sz w:val="20"/>
          <w:szCs w:val="20"/>
        </w:rPr>
        <w:t xml:space="preserve"> </w:t>
      </w:r>
      <w:r w:rsidRPr="005E3A5D">
        <w:rPr>
          <w:rFonts w:ascii="Calibri" w:hAnsi="Calibri" w:cs="Calibri"/>
          <w:sz w:val="20"/>
          <w:szCs w:val="20"/>
        </w:rPr>
        <w:t>per attività seminariale/ convegnistica sul</w:t>
      </w:r>
      <w:r>
        <w:rPr>
          <w:rFonts w:ascii="Calibri" w:hAnsi="Calibri" w:cs="Calibri"/>
          <w:sz w:val="20"/>
          <w:szCs w:val="20"/>
        </w:rPr>
        <w:t xml:space="preserve"> t</w:t>
      </w:r>
      <w:r w:rsidRPr="005E3A5D">
        <w:rPr>
          <w:rFonts w:ascii="Calibri" w:hAnsi="Calibri" w:cs="Calibri"/>
          <w:sz w:val="20"/>
          <w:szCs w:val="20"/>
        </w:rPr>
        <w:t>ema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ab/>
        <w:t>,</w:t>
      </w:r>
    </w:p>
    <w:p w14:paraId="7B70A2E5" w14:textId="77777777" w:rsidR="0046772C" w:rsidRPr="005E3A5D" w:rsidRDefault="0046772C" w:rsidP="0046772C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in considerazione della specifica competenza posseduta risultante dal curriculum vitae presentato a questa struttura.</w:t>
      </w:r>
    </w:p>
    <w:p w14:paraId="2B262DA5" w14:textId="77777777" w:rsidR="0046772C" w:rsidRDefault="0046772C" w:rsidP="0046772C">
      <w:pPr>
        <w:tabs>
          <w:tab w:val="left" w:leader="dot" w:pos="6237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L’attività di cui sopra dovrà essere svolta il </w:t>
      </w:r>
      <w:r>
        <w:rPr>
          <w:rFonts w:ascii="Calibri" w:hAnsi="Calibri" w:cs="Calibri"/>
          <w:sz w:val="20"/>
          <w:szCs w:val="20"/>
        </w:rPr>
        <w:tab/>
        <w:t xml:space="preserve"> </w:t>
      </w:r>
      <w:r w:rsidRPr="005E3A5D">
        <w:rPr>
          <w:rFonts w:ascii="Calibri" w:hAnsi="Calibri" w:cs="Calibri"/>
          <w:sz w:val="20"/>
          <w:szCs w:val="20"/>
        </w:rPr>
        <w:t>presso il Dipartimento di Pedagogia,</w:t>
      </w:r>
      <w:r>
        <w:rPr>
          <w:rFonts w:ascii="Calibri" w:hAnsi="Calibri" w:cs="Calibri"/>
          <w:sz w:val="20"/>
          <w:szCs w:val="20"/>
        </w:rPr>
        <w:t xml:space="preserve"> P</w:t>
      </w:r>
      <w:r w:rsidRPr="005E3A5D">
        <w:rPr>
          <w:rFonts w:ascii="Calibri" w:hAnsi="Calibri" w:cs="Calibri"/>
          <w:sz w:val="20"/>
          <w:szCs w:val="20"/>
        </w:rPr>
        <w:t xml:space="preserve">sicologia, </w:t>
      </w:r>
    </w:p>
    <w:p w14:paraId="72B1CF8E" w14:textId="77777777" w:rsidR="0046772C" w:rsidRDefault="0046772C" w:rsidP="0046772C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Filosofia nell’ambito del convegno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ab/>
        <w:t>.</w:t>
      </w:r>
    </w:p>
    <w:p w14:paraId="2A7478C4" w14:textId="64F2B55A" w:rsidR="0046772C" w:rsidRPr="0059767D" w:rsidRDefault="0046772C" w:rsidP="003E6E14">
      <w:pPr>
        <w:tabs>
          <w:tab w:val="left" w:leader="dot" w:pos="7655"/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9767D">
        <w:rPr>
          <w:rFonts w:ascii="Calibri" w:hAnsi="Calibri" w:cs="Calibri"/>
          <w:sz w:val="20"/>
          <w:szCs w:val="20"/>
        </w:rPr>
        <w:t xml:space="preserve">Per lo svolgimento di detta attività è previsto </w:t>
      </w:r>
      <w:r w:rsidR="009143BD" w:rsidRPr="0059767D">
        <w:rPr>
          <w:rFonts w:ascii="Calibri" w:hAnsi="Calibri" w:cs="Calibri"/>
          <w:sz w:val="20"/>
          <w:szCs w:val="20"/>
        </w:rPr>
        <w:t xml:space="preserve">un compenso pari a euro </w:t>
      </w:r>
      <w:r w:rsidR="003E6E14">
        <w:rPr>
          <w:rFonts w:ascii="Calibri" w:hAnsi="Calibri" w:cs="Calibri"/>
          <w:sz w:val="20"/>
          <w:szCs w:val="20"/>
        </w:rPr>
        <w:tab/>
        <w:t xml:space="preserve">, </w:t>
      </w:r>
      <w:r w:rsidR="009143BD" w:rsidRPr="0059767D">
        <w:rPr>
          <w:rFonts w:ascii="Calibri" w:hAnsi="Calibri" w:cs="Calibri"/>
          <w:sz w:val="20"/>
          <w:szCs w:val="20"/>
        </w:rPr>
        <w:t>comprensivo degli oneri a carico del prestatore, delle spese di viaggio, vitto e alloggio</w:t>
      </w:r>
      <w:r w:rsidRPr="0059767D">
        <w:rPr>
          <w:rFonts w:ascii="Calibri" w:hAnsi="Calibri" w:cs="Calibri"/>
          <w:sz w:val="20"/>
          <w:szCs w:val="20"/>
        </w:rPr>
        <w:t xml:space="preserve">, previa presentazione di apposita richiesta con l’elenco delle spese sostenute e la documentazione in originale a valere sui fondi seguenti: </w:t>
      </w:r>
      <w:r w:rsidRPr="0059767D">
        <w:rPr>
          <w:rFonts w:ascii="Calibri" w:hAnsi="Calibri" w:cs="Calibri"/>
          <w:sz w:val="20"/>
          <w:szCs w:val="20"/>
        </w:rPr>
        <w:tab/>
        <w:t>.</w:t>
      </w:r>
    </w:p>
    <w:p w14:paraId="5149CC8C" w14:textId="58E39FD2" w:rsidR="0046772C" w:rsidRPr="005E3A5D" w:rsidRDefault="0046772C" w:rsidP="0046772C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9767D">
        <w:rPr>
          <w:rFonts w:ascii="Calibri" w:hAnsi="Calibri" w:cs="Calibri"/>
          <w:sz w:val="20"/>
          <w:szCs w:val="20"/>
        </w:rPr>
        <w:t>Nel ringraziar</w:t>
      </w:r>
      <w:r w:rsidR="00C61670">
        <w:rPr>
          <w:rFonts w:ascii="Calibri" w:hAnsi="Calibri" w:cs="Calibri"/>
          <w:sz w:val="20"/>
          <w:szCs w:val="20"/>
        </w:rPr>
        <w:t>e</w:t>
      </w:r>
      <w:r w:rsidRPr="0059767D">
        <w:rPr>
          <w:rFonts w:ascii="Calibri" w:hAnsi="Calibri" w:cs="Calibri"/>
          <w:sz w:val="20"/>
          <w:szCs w:val="20"/>
        </w:rPr>
        <w:t xml:space="preserve"> per la preziosa collaborazione, formuliamo i migliori</w:t>
      </w:r>
      <w:r w:rsidRPr="005E3A5D">
        <w:rPr>
          <w:rFonts w:ascii="Calibri" w:hAnsi="Calibri" w:cs="Calibri"/>
          <w:sz w:val="20"/>
          <w:szCs w:val="20"/>
        </w:rPr>
        <w:t xml:space="preserve"> auguri per un proficuo lavoro.</w:t>
      </w:r>
    </w:p>
    <w:p w14:paraId="1738EC6E" w14:textId="77777777" w:rsidR="0046772C" w:rsidRPr="005E3A5D" w:rsidRDefault="0046772C" w:rsidP="0046772C">
      <w:pPr>
        <w:spacing w:line="360" w:lineRule="auto"/>
        <w:ind w:firstLine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Cordialmente.</w:t>
      </w:r>
    </w:p>
    <w:p w14:paraId="7DD2FC11" w14:textId="77777777" w:rsidR="0046772C" w:rsidRDefault="0046772C" w:rsidP="0046772C">
      <w:pPr>
        <w:spacing w:line="360" w:lineRule="auto"/>
        <w:ind w:left="5670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 xml:space="preserve">La Direttrice, Prof.ssa </w:t>
      </w:r>
    </w:p>
    <w:p w14:paraId="221D1CA7" w14:textId="77777777" w:rsidR="0046772C" w:rsidRDefault="0046772C" w:rsidP="0046772C">
      <w:pPr>
        <w:spacing w:line="360" w:lineRule="auto"/>
        <w:ind w:left="5954"/>
        <w:rPr>
          <w:rFonts w:ascii="Calibri" w:hAnsi="Calibri" w:cs="Calibri"/>
          <w:i/>
          <w:iCs/>
          <w:sz w:val="20"/>
          <w:szCs w:val="20"/>
        </w:rPr>
      </w:pPr>
      <w:r w:rsidRPr="00E47E5C">
        <w:rPr>
          <w:rFonts w:ascii="Calibri" w:hAnsi="Calibri" w:cs="Calibri"/>
          <w:sz w:val="20"/>
          <w:szCs w:val="20"/>
        </w:rPr>
        <w:t>Elisabetta Gola</w:t>
      </w:r>
      <w:r w:rsidRPr="00E47E5C">
        <w:rPr>
          <w:rFonts w:ascii="Calibri" w:hAnsi="Calibri" w:cs="Calibri"/>
          <w:i/>
          <w:iCs/>
          <w:sz w:val="20"/>
          <w:szCs w:val="20"/>
        </w:rPr>
        <w:t xml:space="preserve"> </w:t>
      </w:r>
    </w:p>
    <w:p w14:paraId="51E0EB8A" w14:textId="77777777" w:rsidR="0046772C" w:rsidRPr="00E47E5C" w:rsidRDefault="0046772C" w:rsidP="0046772C">
      <w:pPr>
        <w:spacing w:line="360" w:lineRule="auto"/>
        <w:ind w:left="5670"/>
        <w:rPr>
          <w:rFonts w:ascii="Calibri" w:hAnsi="Calibri" w:cs="Calibri"/>
          <w:i/>
          <w:iCs/>
          <w:sz w:val="20"/>
          <w:szCs w:val="20"/>
        </w:rPr>
      </w:pPr>
      <w:r w:rsidRPr="00E47E5C">
        <w:rPr>
          <w:rFonts w:ascii="Calibri" w:hAnsi="Calibri" w:cs="Calibri"/>
          <w:i/>
          <w:iCs/>
          <w:sz w:val="20"/>
          <w:szCs w:val="20"/>
        </w:rPr>
        <w:t>(Firmato digitalmente)</w:t>
      </w:r>
    </w:p>
    <w:p w14:paraId="3CB8E1CD" w14:textId="77777777" w:rsidR="0046772C" w:rsidRPr="005E3A5D" w:rsidRDefault="0046772C" w:rsidP="0046772C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1BBB590E" w14:textId="77777777" w:rsidR="0046772C" w:rsidRDefault="0046772C" w:rsidP="0046772C">
      <w:pPr>
        <w:tabs>
          <w:tab w:val="left" w:leader="dot" w:pos="7797"/>
        </w:tabs>
        <w:spacing w:line="360" w:lineRule="auto"/>
        <w:rPr>
          <w:rFonts w:ascii="Calibri" w:hAnsi="Calibri" w:cs="Calibri"/>
          <w:sz w:val="20"/>
          <w:szCs w:val="20"/>
        </w:rPr>
      </w:pPr>
    </w:p>
    <w:p w14:paraId="7D5430EB" w14:textId="77777777" w:rsidR="0046772C" w:rsidRDefault="0046772C" w:rsidP="0046772C">
      <w:pPr>
        <w:tabs>
          <w:tab w:val="left" w:leader="dot" w:pos="7797"/>
        </w:tabs>
        <w:spacing w:line="360" w:lineRule="auto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Il</w:t>
      </w:r>
      <w:r>
        <w:rPr>
          <w:rFonts w:ascii="Calibri" w:hAnsi="Calibri" w:cs="Calibri"/>
          <w:sz w:val="20"/>
          <w:szCs w:val="20"/>
        </w:rPr>
        <w:t>/La</w:t>
      </w:r>
      <w:r w:rsidRPr="005E3A5D">
        <w:rPr>
          <w:rFonts w:ascii="Calibri" w:hAnsi="Calibri" w:cs="Calibri"/>
          <w:sz w:val="20"/>
          <w:szCs w:val="20"/>
        </w:rPr>
        <w:t xml:space="preserve"> Responsabile scientific</w:t>
      </w:r>
      <w:r>
        <w:rPr>
          <w:rFonts w:ascii="Calibri" w:hAnsi="Calibri" w:cs="Calibri"/>
          <w:sz w:val="20"/>
          <w:szCs w:val="20"/>
        </w:rPr>
        <w:t>o</w:t>
      </w:r>
      <w:r w:rsidRPr="005E3A5D">
        <w:rPr>
          <w:rFonts w:ascii="Calibri" w:hAnsi="Calibri" w:cs="Calibri"/>
          <w:sz w:val="20"/>
          <w:szCs w:val="20"/>
        </w:rPr>
        <w:t>/</w:t>
      </w:r>
      <w:r>
        <w:rPr>
          <w:rFonts w:ascii="Calibri" w:hAnsi="Calibri" w:cs="Calibri"/>
          <w:sz w:val="20"/>
          <w:szCs w:val="20"/>
        </w:rPr>
        <w:t>a</w:t>
      </w:r>
      <w:r w:rsidRPr="005E3A5D">
        <w:rPr>
          <w:rFonts w:ascii="Calibri" w:hAnsi="Calibri" w:cs="Calibri"/>
          <w:sz w:val="20"/>
          <w:szCs w:val="20"/>
        </w:rPr>
        <w:t>, Prof./Prof.</w:t>
      </w:r>
      <w:r>
        <w:rPr>
          <w:rFonts w:ascii="Calibri" w:hAnsi="Calibri" w:cs="Calibri"/>
          <w:sz w:val="20"/>
          <w:szCs w:val="20"/>
        </w:rPr>
        <w:t>ssa</w:t>
      </w:r>
    </w:p>
    <w:p w14:paraId="21E5A87A" w14:textId="77777777" w:rsidR="0046772C" w:rsidRPr="005E3A5D" w:rsidRDefault="0046772C" w:rsidP="0046772C">
      <w:pPr>
        <w:tabs>
          <w:tab w:val="left" w:leader="dot" w:pos="2552"/>
        </w:tabs>
        <w:spacing w:line="360" w:lineRule="auto"/>
        <w:ind w:left="709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</w:p>
    <w:p w14:paraId="027D029A" w14:textId="77777777" w:rsidR="0046772C" w:rsidRPr="005E3A5D" w:rsidRDefault="0046772C" w:rsidP="0046772C">
      <w:pPr>
        <w:spacing w:line="360" w:lineRule="auto"/>
        <w:ind w:left="709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(</w:t>
      </w:r>
      <w:r w:rsidRPr="005E3A5D">
        <w:rPr>
          <w:rFonts w:ascii="Calibri" w:hAnsi="Calibri" w:cs="Calibri"/>
          <w:i/>
          <w:iCs/>
          <w:sz w:val="20"/>
          <w:szCs w:val="20"/>
        </w:rPr>
        <w:t>Firmato digitalmente</w:t>
      </w:r>
      <w:r w:rsidRPr="005E3A5D">
        <w:rPr>
          <w:rFonts w:ascii="Calibri" w:hAnsi="Calibri" w:cs="Calibri"/>
          <w:sz w:val="20"/>
          <w:szCs w:val="20"/>
        </w:rPr>
        <w:t>)</w:t>
      </w:r>
    </w:p>
    <w:p w14:paraId="10D97CDB" w14:textId="77777777" w:rsidR="0046772C" w:rsidRPr="005E3A5D" w:rsidRDefault="0046772C" w:rsidP="0046772C">
      <w:pPr>
        <w:spacing w:line="360" w:lineRule="auto"/>
        <w:ind w:left="4962"/>
        <w:rPr>
          <w:rFonts w:ascii="Calibri" w:hAnsi="Calibri" w:cs="Calibri"/>
          <w:sz w:val="20"/>
          <w:szCs w:val="20"/>
        </w:rPr>
      </w:pPr>
    </w:p>
    <w:p w14:paraId="029785CD" w14:textId="77777777" w:rsidR="0046772C" w:rsidRDefault="0046772C" w:rsidP="0046772C">
      <w:pPr>
        <w:spacing w:line="360" w:lineRule="auto"/>
        <w:ind w:left="4820"/>
        <w:rPr>
          <w:rFonts w:ascii="Calibri" w:hAnsi="Calibri" w:cs="Calibri"/>
          <w:sz w:val="20"/>
          <w:szCs w:val="20"/>
        </w:rPr>
      </w:pPr>
      <w:r w:rsidRPr="005E3A5D">
        <w:rPr>
          <w:rFonts w:ascii="Calibri" w:hAnsi="Calibri" w:cs="Calibri"/>
          <w:sz w:val="20"/>
          <w:szCs w:val="20"/>
        </w:rPr>
        <w:t>Per accettazione</w:t>
      </w:r>
      <w:r>
        <w:rPr>
          <w:rFonts w:ascii="Calibri" w:hAnsi="Calibri" w:cs="Calibri"/>
          <w:sz w:val="20"/>
          <w:szCs w:val="20"/>
        </w:rPr>
        <w:t xml:space="preserve">, </w:t>
      </w:r>
      <w:r w:rsidRPr="005E3A5D">
        <w:rPr>
          <w:rFonts w:ascii="Calibri" w:hAnsi="Calibri" w:cs="Calibri"/>
          <w:sz w:val="20"/>
          <w:szCs w:val="20"/>
        </w:rPr>
        <w:t>Dott./Dott.</w:t>
      </w:r>
      <w:r>
        <w:rPr>
          <w:rFonts w:ascii="Calibri" w:hAnsi="Calibri" w:cs="Calibri"/>
          <w:sz w:val="20"/>
          <w:szCs w:val="20"/>
        </w:rPr>
        <w:t>ssa</w:t>
      </w:r>
      <w:r w:rsidRPr="005E3A5D">
        <w:rPr>
          <w:rFonts w:ascii="Calibri" w:hAnsi="Calibri" w:cs="Calibri"/>
          <w:sz w:val="20"/>
          <w:szCs w:val="20"/>
        </w:rPr>
        <w:t>/Prof./Prof.</w:t>
      </w:r>
      <w:r>
        <w:rPr>
          <w:rFonts w:ascii="Calibri" w:hAnsi="Calibri" w:cs="Calibri"/>
          <w:sz w:val="20"/>
          <w:szCs w:val="20"/>
        </w:rPr>
        <w:t>ssa</w:t>
      </w:r>
    </w:p>
    <w:p w14:paraId="09F4C259" w14:textId="77777777" w:rsidR="0046772C" w:rsidRDefault="0046772C" w:rsidP="0046772C">
      <w:pPr>
        <w:tabs>
          <w:tab w:val="left" w:leader="dot" w:pos="7655"/>
        </w:tabs>
        <w:spacing w:line="360" w:lineRule="auto"/>
        <w:ind w:left="5812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ab/>
      </w:r>
    </w:p>
    <w:p w14:paraId="0DD07EA5" w14:textId="77777777" w:rsidR="0046772C" w:rsidRPr="00D31012" w:rsidRDefault="0046772C" w:rsidP="0046772C">
      <w:pPr>
        <w:spacing w:line="360" w:lineRule="auto"/>
        <w:ind w:left="5812"/>
        <w:rPr>
          <w:rFonts w:ascii="Calibri" w:hAnsi="Calibri" w:cs="Calibri"/>
          <w:i/>
          <w:iCs/>
          <w:sz w:val="20"/>
          <w:szCs w:val="20"/>
        </w:rPr>
      </w:pPr>
      <w:r w:rsidRPr="00D31012">
        <w:rPr>
          <w:rFonts w:ascii="Calibri" w:hAnsi="Calibri" w:cs="Calibri"/>
          <w:i/>
          <w:iCs/>
          <w:sz w:val="20"/>
          <w:szCs w:val="20"/>
        </w:rPr>
        <w:t>(Firmato digitalmente)</w:t>
      </w:r>
    </w:p>
    <w:p w14:paraId="3C4ADEC1" w14:textId="77777777" w:rsidR="005E44C3" w:rsidRPr="0046772C" w:rsidRDefault="005E44C3" w:rsidP="0046772C"/>
    <w:sectPr w:rsidR="005E44C3" w:rsidRPr="0046772C" w:rsidSect="00BC6C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EB0EF" w14:textId="77777777" w:rsidR="00AC0B7E" w:rsidRDefault="00AC0B7E" w:rsidP="00635905">
      <w:r>
        <w:separator/>
      </w:r>
    </w:p>
  </w:endnote>
  <w:endnote w:type="continuationSeparator" w:id="0">
    <w:p w14:paraId="1F057885" w14:textId="77777777" w:rsidR="00AC0B7E" w:rsidRDefault="00AC0B7E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AF790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0F74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21FAFC2" wp14:editId="24A676DA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1DFFE0" w14:textId="77777777" w:rsidR="00B24496" w:rsidRPr="00E4437A" w:rsidRDefault="00B24496" w:rsidP="00B24496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15EDFA23" w14:textId="77777777" w:rsidR="00B24496" w:rsidRPr="005E3A5D" w:rsidRDefault="00B24496" w:rsidP="00B24496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Is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35ECA670" w14:textId="251B8730" w:rsidR="00635905" w:rsidRPr="00B24496" w:rsidRDefault="00635905" w:rsidP="00635905">
                          <w:pPr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1FAFC2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C1DFFE0" w14:textId="77777777" w:rsidR="00B24496" w:rsidRPr="00E4437A" w:rsidRDefault="00B24496" w:rsidP="00B24496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15EDFA23" w14:textId="77777777" w:rsidR="00B24496" w:rsidRPr="005E3A5D" w:rsidRDefault="00B24496" w:rsidP="00B24496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Is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35ECA670" w14:textId="251B8730" w:rsidR="00635905" w:rsidRPr="00B24496" w:rsidRDefault="00635905" w:rsidP="00635905">
                    <w:pPr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12A46B7" wp14:editId="6DE792D3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F6BB59" w14:textId="77777777" w:rsidR="00AC0B7E" w:rsidRDefault="00AC0B7E" w:rsidP="00635905">
      <w:r>
        <w:separator/>
      </w:r>
    </w:p>
  </w:footnote>
  <w:footnote w:type="continuationSeparator" w:id="0">
    <w:p w14:paraId="2D5C853B" w14:textId="77777777" w:rsidR="00AC0B7E" w:rsidRDefault="00AC0B7E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D6F9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7F4CA4A" wp14:editId="2501465C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4B118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 w:rsidRPr="00C2642F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9264" behindDoc="1" locked="0" layoutInCell="1" allowOverlap="1" wp14:anchorId="3CF50A38" wp14:editId="1F95D52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C2ACA5A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42F"/>
    <w:rsid w:val="0011084A"/>
    <w:rsid w:val="00153C69"/>
    <w:rsid w:val="002A647D"/>
    <w:rsid w:val="00306065"/>
    <w:rsid w:val="00377B2E"/>
    <w:rsid w:val="003E6E14"/>
    <w:rsid w:val="0046772C"/>
    <w:rsid w:val="004A344F"/>
    <w:rsid w:val="00501FCE"/>
    <w:rsid w:val="00513FD3"/>
    <w:rsid w:val="00515E40"/>
    <w:rsid w:val="0059767D"/>
    <w:rsid w:val="005B7ADC"/>
    <w:rsid w:val="005D213B"/>
    <w:rsid w:val="005E44C3"/>
    <w:rsid w:val="00635905"/>
    <w:rsid w:val="0074687D"/>
    <w:rsid w:val="009143BD"/>
    <w:rsid w:val="00937B1C"/>
    <w:rsid w:val="009525DE"/>
    <w:rsid w:val="009559CC"/>
    <w:rsid w:val="00AC0B7E"/>
    <w:rsid w:val="00B217FB"/>
    <w:rsid w:val="00B24496"/>
    <w:rsid w:val="00BC6C98"/>
    <w:rsid w:val="00C2642F"/>
    <w:rsid w:val="00C61670"/>
    <w:rsid w:val="00CF4EEE"/>
    <w:rsid w:val="00D5753F"/>
    <w:rsid w:val="00DB2FFA"/>
    <w:rsid w:val="00DC491A"/>
    <w:rsid w:val="00E65E90"/>
    <w:rsid w:val="00EF0A82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9E9869"/>
  <w15:chartTrackingRefBased/>
  <w15:docId w15:val="{01A150DD-C401-4316-808D-D653D19D5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24496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45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13</cp:revision>
  <dcterms:created xsi:type="dcterms:W3CDTF">2025-12-19T10:48:00Z</dcterms:created>
  <dcterms:modified xsi:type="dcterms:W3CDTF">2026-05-29T10:57:00Z</dcterms:modified>
</cp:coreProperties>
</file>