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39DB3" w14:textId="77777777" w:rsidR="00EE6E67" w:rsidRDefault="00EE6E67" w:rsidP="009F398B">
      <w:pPr>
        <w:spacing w:after="0" w:line="360" w:lineRule="auto"/>
        <w:ind w:left="595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Alla Direttrice del Dipartimento di Pedagogia, Psicologia, Filosofia</w:t>
      </w:r>
    </w:p>
    <w:p w14:paraId="6BEBB8DE" w14:textId="0FD40A54" w:rsidR="00AF2CBF" w:rsidRPr="00EE6E67" w:rsidRDefault="00AF2CBF" w:rsidP="009F398B">
      <w:pPr>
        <w:spacing w:after="0" w:line="360" w:lineRule="auto"/>
        <w:ind w:left="5954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Prof.ssa Elisabetta Gola</w:t>
      </w:r>
    </w:p>
    <w:p w14:paraId="0F95B3EC" w14:textId="77777777" w:rsidR="00EE6E67" w:rsidRPr="00EE6E67" w:rsidRDefault="00EE6E67" w:rsidP="009F398B">
      <w:pPr>
        <w:spacing w:after="0" w:line="360" w:lineRule="auto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7D241AAE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6D207D05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</w:p>
    <w:p w14:paraId="126913BE" w14:textId="77777777" w:rsidR="00EE6E67" w:rsidRPr="00EE6E67" w:rsidRDefault="00EE6E67" w:rsidP="009F398B">
      <w:pPr>
        <w:spacing w:after="0" w:line="360" w:lineRule="auto"/>
        <w:jc w:val="center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>RICHIESTA RIMBORSO QUOTA ASSOCIATIVA</w:t>
      </w:r>
    </w:p>
    <w:p w14:paraId="64271B4A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4B4ED9B9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67CDD924" w14:textId="65EE1BC3" w:rsidR="00EE6E67" w:rsidRPr="009F398B" w:rsidRDefault="00EE6E67" w:rsidP="009F398B">
      <w:pPr>
        <w:tabs>
          <w:tab w:val="left" w:leader="dot" w:pos="567"/>
          <w:tab w:val="left" w:leader="dot" w:pos="4820"/>
          <w:tab w:val="left" w:leader="dot" w:pos="8505"/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La/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Il sottoscritto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afferente al Dipartimento di Pedagogia, Psicologia, Filosofia dell’Università degli Studi di Cagliari, con la qualifica di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chiede che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le/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gli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sia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rimborsata la quota associativa relativa all’iscrizione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per l’anno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2B036101" w14:textId="6A8BE573" w:rsidR="00EE6E67" w:rsidRPr="00EE6E67" w:rsidRDefault="00EE6E67" w:rsidP="009F398B">
      <w:pPr>
        <w:tabs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>L</w:t>
      </w: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’iscrizione alla quota garantisce i seguenti vantaggi: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3BAD3230" w14:textId="150441E2" w:rsidR="00EE6E67" w:rsidRPr="00EE6E67" w:rsidRDefault="00EE6E67" w:rsidP="009F398B">
      <w:pPr>
        <w:tabs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>La spesa graverà sui fondi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7E6B3892" w14:textId="77777777" w:rsidR="00EE6E67" w:rsidRPr="00EE6E67" w:rsidRDefault="00EE6E67" w:rsidP="009F398B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726630C6" w14:textId="0BB62999" w:rsidR="00EE6E67" w:rsidRPr="00EE6E67" w:rsidRDefault="00EE6E67" w:rsidP="009F398B">
      <w:pPr>
        <w:tabs>
          <w:tab w:val="left" w:leader="dot" w:pos="283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EE6E67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Cagliari, </w:t>
      </w:r>
      <w:r w:rsidRPr="009F398B">
        <w:rPr>
          <w:rFonts w:ascii="Calibri" w:eastAsia="Times New Roman" w:hAnsi="Calibri" w:cs="Calibri"/>
          <w:kern w:val="0"/>
          <w:lang w:eastAsia="it-IT"/>
          <w14:ligatures w14:val="none"/>
        </w:rPr>
        <w:tab/>
      </w:r>
    </w:p>
    <w:p w14:paraId="5569FFF5" w14:textId="77777777" w:rsidR="00EE6E67" w:rsidRPr="00EE6E67" w:rsidRDefault="00EE6E67" w:rsidP="009F398B">
      <w:pPr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5E8D46B9" w14:textId="66669C02" w:rsidR="00EE6E67" w:rsidRPr="00EE6E67" w:rsidRDefault="00EE6E67" w:rsidP="009F398B">
      <w:pPr>
        <w:spacing w:after="0" w:line="360" w:lineRule="auto"/>
        <w:ind w:left="680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In fede</w:t>
      </w:r>
    </w:p>
    <w:p w14:paraId="6CDF168C" w14:textId="77777777" w:rsidR="00EE6E67" w:rsidRPr="00EE6E67" w:rsidRDefault="00EE6E67" w:rsidP="009F398B">
      <w:pPr>
        <w:spacing w:after="0" w:line="360" w:lineRule="auto"/>
        <w:ind w:left="5664"/>
        <w:rPr>
          <w:rFonts w:ascii="Calibri" w:eastAsia="Calibri" w:hAnsi="Calibri" w:cs="Calibri"/>
          <w:kern w:val="0"/>
          <w14:ligatures w14:val="none"/>
        </w:rPr>
      </w:pPr>
      <w:r w:rsidRPr="00EE6E67">
        <w:rPr>
          <w:rFonts w:ascii="Calibri" w:eastAsia="Calibri" w:hAnsi="Calibri" w:cs="Calibri"/>
          <w:kern w:val="0"/>
          <w14:ligatures w14:val="none"/>
        </w:rPr>
        <w:t>_________________________</w:t>
      </w:r>
    </w:p>
    <w:p w14:paraId="4570F5EA" w14:textId="3F5D60DD" w:rsidR="00EE6E67" w:rsidRPr="00EE6E67" w:rsidRDefault="00EE6E67" w:rsidP="009F398B">
      <w:pPr>
        <w:spacing w:after="0" w:line="360" w:lineRule="auto"/>
        <w:ind w:left="5670"/>
        <w:rPr>
          <w:rFonts w:ascii="Calibri" w:eastAsia="Calibri" w:hAnsi="Calibri" w:cs="Calibri"/>
          <w:i/>
          <w:iCs/>
          <w:kern w:val="0"/>
          <w14:ligatures w14:val="none"/>
        </w:rPr>
      </w:pPr>
      <w:r w:rsidRPr="00EE6E67">
        <w:rPr>
          <w:rFonts w:ascii="Calibri" w:eastAsia="Calibri" w:hAnsi="Calibri" w:cs="Calibri"/>
          <w:i/>
          <w:iCs/>
          <w:kern w:val="0"/>
          <w14:ligatures w14:val="none"/>
        </w:rPr>
        <w:t>Sottoscritto con firma digitale</w:t>
      </w:r>
    </w:p>
    <w:p w14:paraId="1996F1FE" w14:textId="77777777" w:rsidR="00EE6E67" w:rsidRPr="00EE6E67" w:rsidRDefault="00EE6E67" w:rsidP="009F398B">
      <w:pPr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4ECE6AE6" w14:textId="77777777" w:rsidR="00EE6E67" w:rsidRPr="00EE6E67" w:rsidRDefault="00EE6E67" w:rsidP="009F398B">
      <w:pPr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6F1A68A3" w14:textId="77777777" w:rsidR="00EE6E67" w:rsidRPr="009F398B" w:rsidRDefault="00EE6E67" w:rsidP="009F398B">
      <w:pPr>
        <w:spacing w:after="0" w:line="360" w:lineRule="auto"/>
        <w:rPr>
          <w:rFonts w:ascii="Calibri" w:hAnsi="Calibri" w:cs="Calibri"/>
        </w:rPr>
      </w:pPr>
      <w:r w:rsidRPr="009F398B">
        <w:rPr>
          <w:rFonts w:ascii="Calibri" w:hAnsi="Calibri" w:cs="Calibri"/>
        </w:rPr>
        <w:t>La Direttrice del Dipartimento</w:t>
      </w:r>
    </w:p>
    <w:p w14:paraId="632D3305" w14:textId="77777777" w:rsidR="00EE6E67" w:rsidRPr="009F398B" w:rsidRDefault="00EE6E67" w:rsidP="009F398B">
      <w:pPr>
        <w:spacing w:after="0" w:line="360" w:lineRule="auto"/>
        <w:ind w:left="142"/>
        <w:rPr>
          <w:rFonts w:ascii="Calibri" w:hAnsi="Calibri" w:cs="Calibri"/>
        </w:rPr>
      </w:pPr>
      <w:r w:rsidRPr="009F398B">
        <w:rPr>
          <w:rFonts w:ascii="Calibri" w:hAnsi="Calibri" w:cs="Calibri"/>
        </w:rPr>
        <w:t>Prof.ssa Elisabetta Gola</w:t>
      </w:r>
    </w:p>
    <w:p w14:paraId="4A943209" w14:textId="5B532366" w:rsidR="005E44C3" w:rsidRPr="009F398B" w:rsidRDefault="00EE6E67" w:rsidP="009F398B">
      <w:pPr>
        <w:spacing w:after="0" w:line="360" w:lineRule="auto"/>
        <w:rPr>
          <w:rFonts w:ascii="Calibri" w:hAnsi="Calibri" w:cs="Calibri"/>
        </w:rPr>
      </w:pPr>
      <w:r w:rsidRPr="009F398B">
        <w:rPr>
          <w:rFonts w:ascii="Calibri" w:hAnsi="Calibri" w:cs="Calibri"/>
          <w:i/>
          <w:iCs/>
        </w:rPr>
        <w:t>Sottoscritto con firma digitale</w:t>
      </w:r>
    </w:p>
    <w:p w14:paraId="3250637B" w14:textId="77777777" w:rsidR="005E44C3" w:rsidRPr="009F398B" w:rsidRDefault="005E44C3" w:rsidP="009F398B">
      <w:pPr>
        <w:spacing w:after="0" w:line="360" w:lineRule="auto"/>
        <w:rPr>
          <w:rFonts w:ascii="Calibri" w:hAnsi="Calibri" w:cs="Calibri"/>
        </w:rPr>
      </w:pPr>
    </w:p>
    <w:sectPr w:rsidR="005E44C3" w:rsidRPr="009F398B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B10BF" w14:textId="77777777" w:rsidR="007A0388" w:rsidRDefault="007A0388" w:rsidP="00635905">
      <w:pPr>
        <w:spacing w:after="0" w:line="240" w:lineRule="auto"/>
      </w:pPr>
      <w:r>
        <w:separator/>
      </w:r>
    </w:p>
  </w:endnote>
  <w:endnote w:type="continuationSeparator" w:id="0">
    <w:p w14:paraId="1D2FE79E" w14:textId="77777777" w:rsidR="007A0388" w:rsidRDefault="007A0388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03C1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76B2C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A5BDE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689FB15" wp14:editId="46721A76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063DCE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57DE737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A1C31F2" w14:textId="77777777" w:rsidR="00635905" w:rsidRPr="00EE6E67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EE6E67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89FB1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7063DCE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57DE737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A1C31F2" w14:textId="77777777" w:rsidR="00635905" w:rsidRPr="00EE6E67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, </w:t>
                    </w:r>
                    <w:r w:rsidRPr="00EE6E67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26E05CC" wp14:editId="71E13048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76287" w14:textId="77777777" w:rsidR="007A0388" w:rsidRDefault="007A0388" w:rsidP="00635905">
      <w:pPr>
        <w:spacing w:after="0" w:line="240" w:lineRule="auto"/>
      </w:pPr>
      <w:r>
        <w:separator/>
      </w:r>
    </w:p>
  </w:footnote>
  <w:footnote w:type="continuationSeparator" w:id="0">
    <w:p w14:paraId="71B9D200" w14:textId="77777777" w:rsidR="007A0388" w:rsidRDefault="007A0388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E06BD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E815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3DF57DF" wp14:editId="6A3ACE2A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BE6DC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 w:rsidRPr="00EE6E67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9264" behindDoc="1" locked="0" layoutInCell="1" allowOverlap="1" wp14:anchorId="6D041E63" wp14:editId="520EA2D7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F348620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E67"/>
    <w:rsid w:val="00153C69"/>
    <w:rsid w:val="002A647D"/>
    <w:rsid w:val="004A344F"/>
    <w:rsid w:val="00513D3F"/>
    <w:rsid w:val="00513FD3"/>
    <w:rsid w:val="00515E40"/>
    <w:rsid w:val="005B7ADC"/>
    <w:rsid w:val="005D213B"/>
    <w:rsid w:val="005E44C3"/>
    <w:rsid w:val="00635905"/>
    <w:rsid w:val="007A0388"/>
    <w:rsid w:val="009559CC"/>
    <w:rsid w:val="009E361F"/>
    <w:rsid w:val="009F398B"/>
    <w:rsid w:val="00AF2CBF"/>
    <w:rsid w:val="00B217FB"/>
    <w:rsid w:val="00BC6C98"/>
    <w:rsid w:val="00CF4EEE"/>
    <w:rsid w:val="00D5753F"/>
    <w:rsid w:val="00DB2FFA"/>
    <w:rsid w:val="00DC491A"/>
    <w:rsid w:val="00E65E90"/>
    <w:rsid w:val="00EE6E67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CAF22"/>
  <w15:chartTrackingRefBased/>
  <w15:docId w15:val="{26A61236-7D87-4666-986D-4823581FE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ACA82-4AE5-41EF-9A56-ECB5AA582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14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2025-12-22T04:17:00Z</dcterms:created>
  <dcterms:modified xsi:type="dcterms:W3CDTF">2026-03-04T09:37:00Z</dcterms:modified>
</cp:coreProperties>
</file>