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4D2E04" w14:textId="77777777" w:rsidR="008C3E96" w:rsidRPr="008C3E96" w:rsidRDefault="008C3E96" w:rsidP="008C3E96">
      <w:pPr>
        <w:spacing w:before="120"/>
        <w:jc w:val="center"/>
        <w:rPr>
          <w:rFonts w:cstheme="minorHAnsi"/>
          <w:b/>
          <w:bCs/>
          <w:sz w:val="20"/>
          <w:szCs w:val="20"/>
        </w:rPr>
      </w:pPr>
      <w:r w:rsidRPr="008C3E96">
        <w:rPr>
          <w:rFonts w:cstheme="minorHAnsi"/>
          <w:b/>
          <w:bCs/>
          <w:sz w:val="20"/>
          <w:szCs w:val="20"/>
        </w:rPr>
        <w:t>RENDICONTO MISSIONE</w:t>
      </w:r>
    </w:p>
    <w:p w14:paraId="50EB4624" w14:textId="77777777" w:rsidR="008C3E96" w:rsidRPr="008C3E96" w:rsidRDefault="008C3E96" w:rsidP="008C3E96">
      <w:pPr>
        <w:jc w:val="center"/>
        <w:rPr>
          <w:rFonts w:cstheme="minorHAnsi"/>
          <w:b/>
          <w:bCs/>
          <w:sz w:val="20"/>
          <w:szCs w:val="20"/>
        </w:rPr>
      </w:pPr>
    </w:p>
    <w:p w14:paraId="6CEEA220" w14:textId="77777777" w:rsidR="008C3E96" w:rsidRPr="008C3E96" w:rsidRDefault="008C3E96" w:rsidP="008C3E96">
      <w:pPr>
        <w:rPr>
          <w:rFonts w:cstheme="minorHAnsi"/>
          <w:sz w:val="14"/>
          <w:szCs w:val="14"/>
        </w:rPr>
      </w:pPr>
      <w:r w:rsidRPr="008C3E96">
        <w:rPr>
          <w:rFonts w:cstheme="minorHAnsi"/>
          <w:sz w:val="14"/>
          <w:szCs w:val="14"/>
        </w:rPr>
        <w:t>A FAVORE DI______________________________________________________________</w:t>
      </w:r>
    </w:p>
    <w:p w14:paraId="259D4048" w14:textId="77777777" w:rsidR="008C3E96" w:rsidRPr="008C3E96" w:rsidRDefault="008C3E96" w:rsidP="008C3E96">
      <w:pPr>
        <w:jc w:val="center"/>
        <w:rPr>
          <w:rFonts w:cstheme="minorHAnsi"/>
          <w:b/>
          <w:bCs/>
          <w:sz w:val="20"/>
          <w:szCs w:val="20"/>
        </w:rPr>
      </w:pPr>
    </w:p>
    <w:p w14:paraId="1CB7D6BC" w14:textId="77777777" w:rsidR="008C3E96" w:rsidRPr="008C3E96" w:rsidRDefault="008C3E96" w:rsidP="008C3E96">
      <w:pPr>
        <w:rPr>
          <w:rFonts w:cstheme="minorHAnsi"/>
          <w:b/>
          <w:bCs/>
          <w:sz w:val="20"/>
          <w:szCs w:val="20"/>
        </w:rPr>
      </w:pPr>
      <w:r w:rsidRPr="008C3E96">
        <w:rPr>
          <w:rFonts w:cstheme="minorHAnsi"/>
          <w:b/>
          <w:bCs/>
          <w:sz w:val="18"/>
          <w:szCs w:val="18"/>
        </w:rPr>
        <w:t>SPESE DI VIAGGIO</w:t>
      </w:r>
      <w:r w:rsidRPr="008C3E96">
        <w:rPr>
          <w:rFonts w:cstheme="minorHAnsi"/>
          <w:b/>
          <w:bCs/>
          <w:sz w:val="20"/>
          <w:szCs w:val="20"/>
        </w:rPr>
        <w:t xml:space="preserve"> </w:t>
      </w:r>
      <w:r w:rsidRPr="008C3E96">
        <w:rPr>
          <w:rFonts w:cstheme="minorHAnsi"/>
          <w:sz w:val="20"/>
          <w:szCs w:val="20"/>
        </w:rPr>
        <w:t>– (</w:t>
      </w:r>
      <w:r w:rsidRPr="008C3E96">
        <w:rPr>
          <w:rFonts w:cstheme="minorHAnsi"/>
          <w:i/>
          <w:iCs/>
          <w:sz w:val="14"/>
          <w:szCs w:val="14"/>
        </w:rPr>
        <w:t>da compilarsi a cura di chi effettua la missione</w:t>
      </w:r>
      <w:r w:rsidRPr="008C3E96">
        <w:rPr>
          <w:rFonts w:cstheme="minorHAnsi"/>
          <w:sz w:val="20"/>
          <w:szCs w:val="20"/>
        </w:rPr>
        <w:t>)</w:t>
      </w:r>
    </w:p>
    <w:p w14:paraId="53B5B633" w14:textId="77777777" w:rsidR="008C3E96" w:rsidRPr="008C3E96" w:rsidRDefault="008C3E96" w:rsidP="008C3E96">
      <w:pPr>
        <w:rPr>
          <w:rFonts w:cstheme="minorHAnsi"/>
          <w:b/>
          <w:bCs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21"/>
        <w:gridCol w:w="1235"/>
        <w:gridCol w:w="7"/>
        <w:gridCol w:w="1244"/>
        <w:gridCol w:w="1259"/>
        <w:gridCol w:w="1210"/>
        <w:gridCol w:w="42"/>
        <w:gridCol w:w="1218"/>
        <w:gridCol w:w="23"/>
        <w:gridCol w:w="1254"/>
      </w:tblGrid>
      <w:tr w:rsidR="008C3E96" w:rsidRPr="008C3E96" w14:paraId="5F700AB3" w14:textId="77777777" w:rsidTr="003559FC">
        <w:tc>
          <w:tcPr>
            <w:tcW w:w="1421" w:type="dxa"/>
            <w:tcBorders>
              <w:top w:val="single" w:sz="8" w:space="0" w:color="auto"/>
              <w:left w:val="single" w:sz="8" w:space="0" w:color="auto"/>
            </w:tcBorders>
          </w:tcPr>
          <w:p w14:paraId="7D1B9C70" w14:textId="77777777" w:rsidR="008C3E96" w:rsidRPr="008C3E96" w:rsidRDefault="008C3E96" w:rsidP="003559F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C3E96">
              <w:rPr>
                <w:rFonts w:cstheme="minorHAnsi"/>
                <w:sz w:val="18"/>
                <w:szCs w:val="18"/>
              </w:rPr>
              <w:t>Data</w:t>
            </w:r>
          </w:p>
        </w:tc>
        <w:tc>
          <w:tcPr>
            <w:tcW w:w="1242" w:type="dxa"/>
            <w:gridSpan w:val="2"/>
            <w:tcBorders>
              <w:top w:val="single" w:sz="8" w:space="0" w:color="auto"/>
            </w:tcBorders>
          </w:tcPr>
          <w:p w14:paraId="274D73B1" w14:textId="77777777" w:rsidR="008C3E96" w:rsidRPr="008C3E96" w:rsidRDefault="008C3E96" w:rsidP="003559F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C3E96">
              <w:rPr>
                <w:rFonts w:cstheme="minorHAnsi"/>
                <w:sz w:val="18"/>
                <w:szCs w:val="18"/>
              </w:rPr>
              <w:t>Ora</w:t>
            </w:r>
          </w:p>
        </w:tc>
        <w:tc>
          <w:tcPr>
            <w:tcW w:w="4996" w:type="dxa"/>
            <w:gridSpan w:val="6"/>
            <w:tcBorders>
              <w:top w:val="single" w:sz="8" w:space="0" w:color="auto"/>
            </w:tcBorders>
          </w:tcPr>
          <w:p w14:paraId="615C22A4" w14:textId="77777777" w:rsidR="008C3E96" w:rsidRPr="008C3E96" w:rsidRDefault="008C3E96" w:rsidP="003559F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C3E96">
              <w:rPr>
                <w:rFonts w:cstheme="minorHAnsi"/>
                <w:sz w:val="18"/>
                <w:szCs w:val="18"/>
              </w:rPr>
              <w:t>Itinerario e mezzo adoperato</w:t>
            </w:r>
          </w:p>
        </w:tc>
        <w:tc>
          <w:tcPr>
            <w:tcW w:w="1254" w:type="dxa"/>
            <w:tcBorders>
              <w:top w:val="single" w:sz="8" w:space="0" w:color="auto"/>
              <w:right w:val="single" w:sz="8" w:space="0" w:color="auto"/>
            </w:tcBorders>
          </w:tcPr>
          <w:p w14:paraId="26A9E983" w14:textId="77777777" w:rsidR="008C3E96" w:rsidRPr="008C3E96" w:rsidRDefault="008C3E96" w:rsidP="003559F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C3E96">
              <w:rPr>
                <w:rFonts w:cstheme="minorHAnsi"/>
                <w:sz w:val="18"/>
                <w:szCs w:val="18"/>
              </w:rPr>
              <w:t>Costi</w:t>
            </w:r>
          </w:p>
        </w:tc>
      </w:tr>
      <w:tr w:rsidR="008C3E96" w:rsidRPr="008C3E96" w14:paraId="1E7BA72D" w14:textId="77777777" w:rsidTr="003559FC">
        <w:tc>
          <w:tcPr>
            <w:tcW w:w="1421" w:type="dxa"/>
            <w:tcBorders>
              <w:left w:val="single" w:sz="8" w:space="0" w:color="auto"/>
            </w:tcBorders>
          </w:tcPr>
          <w:p w14:paraId="68575323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42" w:type="dxa"/>
            <w:gridSpan w:val="2"/>
          </w:tcPr>
          <w:p w14:paraId="791D44F2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44" w:type="dxa"/>
          </w:tcPr>
          <w:p w14:paraId="72EAF2F2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>da</w:t>
            </w:r>
          </w:p>
        </w:tc>
        <w:tc>
          <w:tcPr>
            <w:tcW w:w="1259" w:type="dxa"/>
          </w:tcPr>
          <w:p w14:paraId="3A7711A5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>a</w:t>
            </w:r>
          </w:p>
        </w:tc>
        <w:tc>
          <w:tcPr>
            <w:tcW w:w="1252" w:type="dxa"/>
            <w:gridSpan w:val="2"/>
          </w:tcPr>
          <w:p w14:paraId="04ECB7CB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>a mezzo</w:t>
            </w:r>
          </w:p>
        </w:tc>
        <w:tc>
          <w:tcPr>
            <w:tcW w:w="1241" w:type="dxa"/>
            <w:gridSpan w:val="2"/>
          </w:tcPr>
          <w:p w14:paraId="085399DA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54" w:type="dxa"/>
            <w:tcBorders>
              <w:right w:val="single" w:sz="8" w:space="0" w:color="auto"/>
            </w:tcBorders>
          </w:tcPr>
          <w:p w14:paraId="0A41EF07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8C3E96" w:rsidRPr="008C3E96" w14:paraId="2F28EA30" w14:textId="77777777" w:rsidTr="003559FC">
        <w:tc>
          <w:tcPr>
            <w:tcW w:w="1421" w:type="dxa"/>
            <w:tcBorders>
              <w:left w:val="single" w:sz="8" w:space="0" w:color="auto"/>
            </w:tcBorders>
          </w:tcPr>
          <w:p w14:paraId="08C935B4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42" w:type="dxa"/>
            <w:gridSpan w:val="2"/>
          </w:tcPr>
          <w:p w14:paraId="2A1DF164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44" w:type="dxa"/>
          </w:tcPr>
          <w:p w14:paraId="59C2493E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8C3E96">
              <w:rPr>
                <w:rFonts w:cstheme="minorHAnsi"/>
                <w:sz w:val="16"/>
                <w:szCs w:val="16"/>
              </w:rPr>
              <w:t>da</w:t>
            </w:r>
          </w:p>
        </w:tc>
        <w:tc>
          <w:tcPr>
            <w:tcW w:w="1259" w:type="dxa"/>
          </w:tcPr>
          <w:p w14:paraId="0D80A70B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8C3E96">
              <w:rPr>
                <w:rFonts w:cstheme="minorHAnsi"/>
                <w:sz w:val="16"/>
                <w:szCs w:val="16"/>
              </w:rPr>
              <w:t>a</w:t>
            </w:r>
          </w:p>
        </w:tc>
        <w:tc>
          <w:tcPr>
            <w:tcW w:w="1252" w:type="dxa"/>
            <w:gridSpan w:val="2"/>
          </w:tcPr>
          <w:p w14:paraId="1B950A78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8C3E96">
              <w:rPr>
                <w:rFonts w:cstheme="minorHAnsi"/>
                <w:sz w:val="16"/>
                <w:szCs w:val="16"/>
              </w:rPr>
              <w:t>a mezzo</w:t>
            </w:r>
          </w:p>
        </w:tc>
        <w:tc>
          <w:tcPr>
            <w:tcW w:w="1241" w:type="dxa"/>
            <w:gridSpan w:val="2"/>
          </w:tcPr>
          <w:p w14:paraId="3FBF5D48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54" w:type="dxa"/>
            <w:tcBorders>
              <w:right w:val="single" w:sz="8" w:space="0" w:color="auto"/>
            </w:tcBorders>
          </w:tcPr>
          <w:p w14:paraId="2B6A7C22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8C3E96" w:rsidRPr="008C3E96" w14:paraId="12714D39" w14:textId="77777777" w:rsidTr="003559FC">
        <w:tc>
          <w:tcPr>
            <w:tcW w:w="1421" w:type="dxa"/>
            <w:tcBorders>
              <w:left w:val="single" w:sz="8" w:space="0" w:color="auto"/>
            </w:tcBorders>
          </w:tcPr>
          <w:p w14:paraId="4FACF201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42" w:type="dxa"/>
            <w:gridSpan w:val="2"/>
          </w:tcPr>
          <w:p w14:paraId="38CCDD8A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44" w:type="dxa"/>
          </w:tcPr>
          <w:p w14:paraId="265BD46C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8C3E96">
              <w:rPr>
                <w:rFonts w:cstheme="minorHAnsi"/>
                <w:sz w:val="16"/>
                <w:szCs w:val="16"/>
              </w:rPr>
              <w:t>da</w:t>
            </w:r>
          </w:p>
        </w:tc>
        <w:tc>
          <w:tcPr>
            <w:tcW w:w="1259" w:type="dxa"/>
          </w:tcPr>
          <w:p w14:paraId="2BF0EC2E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8C3E96">
              <w:rPr>
                <w:rFonts w:cstheme="minorHAnsi"/>
                <w:sz w:val="16"/>
                <w:szCs w:val="16"/>
              </w:rPr>
              <w:t>a</w:t>
            </w:r>
          </w:p>
        </w:tc>
        <w:tc>
          <w:tcPr>
            <w:tcW w:w="1252" w:type="dxa"/>
            <w:gridSpan w:val="2"/>
          </w:tcPr>
          <w:p w14:paraId="54A17C59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8C3E96">
              <w:rPr>
                <w:rFonts w:cstheme="minorHAnsi"/>
                <w:sz w:val="16"/>
                <w:szCs w:val="16"/>
              </w:rPr>
              <w:t>a mezzo</w:t>
            </w:r>
          </w:p>
        </w:tc>
        <w:tc>
          <w:tcPr>
            <w:tcW w:w="1241" w:type="dxa"/>
            <w:gridSpan w:val="2"/>
          </w:tcPr>
          <w:p w14:paraId="522C41CA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54" w:type="dxa"/>
            <w:tcBorders>
              <w:right w:val="single" w:sz="8" w:space="0" w:color="auto"/>
            </w:tcBorders>
          </w:tcPr>
          <w:p w14:paraId="06E4CBF6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8C3E96" w:rsidRPr="008C3E96" w14:paraId="3810D058" w14:textId="77777777" w:rsidTr="003559FC">
        <w:tc>
          <w:tcPr>
            <w:tcW w:w="1421" w:type="dxa"/>
            <w:tcBorders>
              <w:left w:val="single" w:sz="8" w:space="0" w:color="auto"/>
            </w:tcBorders>
          </w:tcPr>
          <w:p w14:paraId="1FAC47AB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42" w:type="dxa"/>
            <w:gridSpan w:val="2"/>
          </w:tcPr>
          <w:p w14:paraId="2F463B4C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44" w:type="dxa"/>
          </w:tcPr>
          <w:p w14:paraId="345D93B9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8C3E96">
              <w:rPr>
                <w:rFonts w:cstheme="minorHAnsi"/>
                <w:sz w:val="16"/>
                <w:szCs w:val="16"/>
              </w:rPr>
              <w:t>da</w:t>
            </w:r>
          </w:p>
        </w:tc>
        <w:tc>
          <w:tcPr>
            <w:tcW w:w="1259" w:type="dxa"/>
          </w:tcPr>
          <w:p w14:paraId="04F8F421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8C3E96">
              <w:rPr>
                <w:rFonts w:cstheme="minorHAnsi"/>
                <w:sz w:val="16"/>
                <w:szCs w:val="16"/>
              </w:rPr>
              <w:t>a</w:t>
            </w:r>
          </w:p>
        </w:tc>
        <w:tc>
          <w:tcPr>
            <w:tcW w:w="1252" w:type="dxa"/>
            <w:gridSpan w:val="2"/>
          </w:tcPr>
          <w:p w14:paraId="5DBA5A3F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8C3E96">
              <w:rPr>
                <w:rFonts w:cstheme="minorHAnsi"/>
                <w:sz w:val="16"/>
                <w:szCs w:val="16"/>
              </w:rPr>
              <w:t>a mezzo</w:t>
            </w:r>
          </w:p>
        </w:tc>
        <w:tc>
          <w:tcPr>
            <w:tcW w:w="1241" w:type="dxa"/>
            <w:gridSpan w:val="2"/>
          </w:tcPr>
          <w:p w14:paraId="51250EEF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54" w:type="dxa"/>
            <w:tcBorders>
              <w:right w:val="single" w:sz="8" w:space="0" w:color="auto"/>
            </w:tcBorders>
          </w:tcPr>
          <w:p w14:paraId="15BABDD2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8C3E96" w:rsidRPr="008C3E96" w14:paraId="6EDB2E94" w14:textId="77777777" w:rsidTr="003559FC">
        <w:tc>
          <w:tcPr>
            <w:tcW w:w="1421" w:type="dxa"/>
            <w:tcBorders>
              <w:left w:val="single" w:sz="8" w:space="0" w:color="auto"/>
            </w:tcBorders>
          </w:tcPr>
          <w:p w14:paraId="78159C81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42" w:type="dxa"/>
            <w:gridSpan w:val="2"/>
          </w:tcPr>
          <w:p w14:paraId="7021E736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44" w:type="dxa"/>
          </w:tcPr>
          <w:p w14:paraId="5FB0079D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8C3E96">
              <w:rPr>
                <w:rFonts w:cstheme="minorHAnsi"/>
                <w:sz w:val="16"/>
                <w:szCs w:val="16"/>
              </w:rPr>
              <w:t>da</w:t>
            </w:r>
          </w:p>
        </w:tc>
        <w:tc>
          <w:tcPr>
            <w:tcW w:w="1259" w:type="dxa"/>
          </w:tcPr>
          <w:p w14:paraId="7F20FBC1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8C3E96">
              <w:rPr>
                <w:rFonts w:cstheme="minorHAnsi"/>
                <w:sz w:val="16"/>
                <w:szCs w:val="16"/>
              </w:rPr>
              <w:t>a</w:t>
            </w:r>
          </w:p>
        </w:tc>
        <w:tc>
          <w:tcPr>
            <w:tcW w:w="1252" w:type="dxa"/>
            <w:gridSpan w:val="2"/>
          </w:tcPr>
          <w:p w14:paraId="2F6726A2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8C3E96">
              <w:rPr>
                <w:rFonts w:cstheme="minorHAnsi"/>
                <w:sz w:val="16"/>
                <w:szCs w:val="16"/>
              </w:rPr>
              <w:t>a mezzo</w:t>
            </w:r>
          </w:p>
        </w:tc>
        <w:tc>
          <w:tcPr>
            <w:tcW w:w="1241" w:type="dxa"/>
            <w:gridSpan w:val="2"/>
          </w:tcPr>
          <w:p w14:paraId="2341D0B9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54" w:type="dxa"/>
            <w:tcBorders>
              <w:right w:val="single" w:sz="8" w:space="0" w:color="auto"/>
            </w:tcBorders>
          </w:tcPr>
          <w:p w14:paraId="2EF101B4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8C3E96" w:rsidRPr="008C3E96" w14:paraId="59AFE9E5" w14:textId="77777777" w:rsidTr="003559FC">
        <w:tc>
          <w:tcPr>
            <w:tcW w:w="1421" w:type="dxa"/>
            <w:tcBorders>
              <w:left w:val="single" w:sz="8" w:space="0" w:color="auto"/>
            </w:tcBorders>
          </w:tcPr>
          <w:p w14:paraId="6996DBF3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42" w:type="dxa"/>
            <w:gridSpan w:val="2"/>
          </w:tcPr>
          <w:p w14:paraId="5B80E09A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44" w:type="dxa"/>
          </w:tcPr>
          <w:p w14:paraId="7A35604A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8C3E96">
              <w:rPr>
                <w:rFonts w:cstheme="minorHAnsi"/>
                <w:sz w:val="16"/>
                <w:szCs w:val="16"/>
              </w:rPr>
              <w:t>da</w:t>
            </w:r>
          </w:p>
        </w:tc>
        <w:tc>
          <w:tcPr>
            <w:tcW w:w="1259" w:type="dxa"/>
          </w:tcPr>
          <w:p w14:paraId="6CBBE9BF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8C3E96">
              <w:rPr>
                <w:rFonts w:cstheme="minorHAnsi"/>
                <w:sz w:val="16"/>
                <w:szCs w:val="16"/>
              </w:rPr>
              <w:t>a</w:t>
            </w:r>
          </w:p>
        </w:tc>
        <w:tc>
          <w:tcPr>
            <w:tcW w:w="1252" w:type="dxa"/>
            <w:gridSpan w:val="2"/>
          </w:tcPr>
          <w:p w14:paraId="00032FC3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8C3E96">
              <w:rPr>
                <w:rFonts w:cstheme="minorHAnsi"/>
                <w:sz w:val="16"/>
                <w:szCs w:val="16"/>
              </w:rPr>
              <w:t>a mezzo</w:t>
            </w:r>
          </w:p>
        </w:tc>
        <w:tc>
          <w:tcPr>
            <w:tcW w:w="1241" w:type="dxa"/>
            <w:gridSpan w:val="2"/>
          </w:tcPr>
          <w:p w14:paraId="154C0A8F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54" w:type="dxa"/>
            <w:tcBorders>
              <w:right w:val="single" w:sz="8" w:space="0" w:color="auto"/>
            </w:tcBorders>
          </w:tcPr>
          <w:p w14:paraId="213DC4B4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8C3E96" w:rsidRPr="008C3E96" w14:paraId="7FD50AC1" w14:textId="77777777" w:rsidTr="003559FC">
        <w:tc>
          <w:tcPr>
            <w:tcW w:w="1421" w:type="dxa"/>
            <w:tcBorders>
              <w:left w:val="single" w:sz="8" w:space="0" w:color="auto"/>
              <w:bottom w:val="single" w:sz="4" w:space="0" w:color="auto"/>
            </w:tcBorders>
          </w:tcPr>
          <w:p w14:paraId="4CACD6BC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42" w:type="dxa"/>
            <w:gridSpan w:val="2"/>
            <w:tcBorders>
              <w:bottom w:val="single" w:sz="4" w:space="0" w:color="auto"/>
            </w:tcBorders>
          </w:tcPr>
          <w:p w14:paraId="1DB6D90B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44" w:type="dxa"/>
            <w:tcBorders>
              <w:bottom w:val="single" w:sz="4" w:space="0" w:color="auto"/>
            </w:tcBorders>
          </w:tcPr>
          <w:p w14:paraId="0AB1404F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8C3E96">
              <w:rPr>
                <w:rFonts w:cstheme="minorHAnsi"/>
                <w:sz w:val="16"/>
                <w:szCs w:val="16"/>
              </w:rPr>
              <w:t>da</w:t>
            </w:r>
          </w:p>
        </w:tc>
        <w:tc>
          <w:tcPr>
            <w:tcW w:w="1259" w:type="dxa"/>
            <w:tcBorders>
              <w:bottom w:val="single" w:sz="4" w:space="0" w:color="auto"/>
            </w:tcBorders>
          </w:tcPr>
          <w:p w14:paraId="4CFCCAD9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8C3E96">
              <w:rPr>
                <w:rFonts w:cstheme="minorHAnsi"/>
                <w:sz w:val="16"/>
                <w:szCs w:val="16"/>
              </w:rPr>
              <w:t>a</w:t>
            </w:r>
          </w:p>
        </w:tc>
        <w:tc>
          <w:tcPr>
            <w:tcW w:w="1252" w:type="dxa"/>
            <w:gridSpan w:val="2"/>
            <w:tcBorders>
              <w:bottom w:val="single" w:sz="4" w:space="0" w:color="auto"/>
            </w:tcBorders>
          </w:tcPr>
          <w:p w14:paraId="18FED0DC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8C3E96">
              <w:rPr>
                <w:rFonts w:cstheme="minorHAnsi"/>
                <w:sz w:val="16"/>
                <w:szCs w:val="16"/>
              </w:rPr>
              <w:t>a mezzo</w:t>
            </w:r>
          </w:p>
        </w:tc>
        <w:tc>
          <w:tcPr>
            <w:tcW w:w="1241" w:type="dxa"/>
            <w:gridSpan w:val="2"/>
            <w:tcBorders>
              <w:bottom w:val="single" w:sz="4" w:space="0" w:color="auto"/>
            </w:tcBorders>
          </w:tcPr>
          <w:p w14:paraId="029F3C3A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54" w:type="dxa"/>
            <w:tcBorders>
              <w:bottom w:val="single" w:sz="4" w:space="0" w:color="auto"/>
              <w:right w:val="single" w:sz="8" w:space="0" w:color="auto"/>
            </w:tcBorders>
          </w:tcPr>
          <w:p w14:paraId="31D6284E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8C3E96" w:rsidRPr="008C3E96" w14:paraId="6D120C4F" w14:textId="77777777" w:rsidTr="003559FC">
        <w:tc>
          <w:tcPr>
            <w:tcW w:w="1421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</w:tcPr>
          <w:p w14:paraId="2B0A9DD4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4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155907A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A947694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C95F8F1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25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07BDB9D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24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AA4FA5D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</w:tcPr>
          <w:p w14:paraId="0625A405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8C3E96" w:rsidRPr="008C3E96" w14:paraId="394CD768" w14:textId="77777777" w:rsidTr="003559FC">
        <w:tc>
          <w:tcPr>
            <w:tcW w:w="1421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14:paraId="686F3140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C15C83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</w:tcPr>
          <w:p w14:paraId="7106D585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</w:tcPr>
          <w:p w14:paraId="2E3A378B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A719C73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2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8BB028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14:paraId="60F1DA34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8C3E96" w:rsidRPr="008C3E96" w14:paraId="5A3F5713" w14:textId="77777777" w:rsidTr="003559FC">
        <w:tc>
          <w:tcPr>
            <w:tcW w:w="8913" w:type="dxa"/>
            <w:gridSpan w:val="10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53F07471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8C3E96">
              <w:rPr>
                <w:rFonts w:cstheme="minorHAnsi"/>
                <w:b/>
                <w:bCs/>
                <w:sz w:val="18"/>
                <w:szCs w:val="18"/>
              </w:rPr>
              <w:t>SPESE D’ALBERGO</w:t>
            </w:r>
          </w:p>
          <w:p w14:paraId="4AAFEDB7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59D0FFAA" w14:textId="77777777" w:rsidTr="003559FC">
        <w:tc>
          <w:tcPr>
            <w:tcW w:w="2656" w:type="dxa"/>
            <w:gridSpan w:val="2"/>
            <w:tcBorders>
              <w:top w:val="single" w:sz="4" w:space="0" w:color="auto"/>
              <w:left w:val="single" w:sz="8" w:space="0" w:color="auto"/>
            </w:tcBorders>
          </w:tcPr>
          <w:p w14:paraId="4AFC6CB0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51" w:type="dxa"/>
            <w:gridSpan w:val="2"/>
            <w:tcBorders>
              <w:top w:val="single" w:sz="4" w:space="0" w:color="auto"/>
            </w:tcBorders>
          </w:tcPr>
          <w:p w14:paraId="50E26E48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 xml:space="preserve">fattura n. </w:t>
            </w:r>
          </w:p>
        </w:tc>
        <w:tc>
          <w:tcPr>
            <w:tcW w:w="1259" w:type="dxa"/>
            <w:tcBorders>
              <w:top w:val="single" w:sz="4" w:space="0" w:color="auto"/>
            </w:tcBorders>
          </w:tcPr>
          <w:p w14:paraId="19ADB1E6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210" w:type="dxa"/>
            <w:tcBorders>
              <w:top w:val="single" w:sz="4" w:space="0" w:color="auto"/>
            </w:tcBorders>
          </w:tcPr>
          <w:p w14:paraId="378E940E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>del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</w:tcBorders>
          </w:tcPr>
          <w:p w14:paraId="73D2AC35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77" w:type="dxa"/>
            <w:gridSpan w:val="2"/>
            <w:tcBorders>
              <w:top w:val="single" w:sz="4" w:space="0" w:color="auto"/>
              <w:right w:val="single" w:sz="8" w:space="0" w:color="auto"/>
            </w:tcBorders>
          </w:tcPr>
          <w:p w14:paraId="74256643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69EA937D" w14:textId="77777777" w:rsidTr="003559FC">
        <w:tc>
          <w:tcPr>
            <w:tcW w:w="2656" w:type="dxa"/>
            <w:gridSpan w:val="2"/>
            <w:tcBorders>
              <w:left w:val="single" w:sz="8" w:space="0" w:color="auto"/>
            </w:tcBorders>
          </w:tcPr>
          <w:p w14:paraId="41ED092E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51" w:type="dxa"/>
            <w:gridSpan w:val="2"/>
          </w:tcPr>
          <w:p w14:paraId="3D85FD2E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59" w:type="dxa"/>
          </w:tcPr>
          <w:p w14:paraId="584EB4E3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</w:tcPr>
          <w:p w14:paraId="5E7E46DF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60" w:type="dxa"/>
            <w:gridSpan w:val="2"/>
          </w:tcPr>
          <w:p w14:paraId="2D71D41F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77" w:type="dxa"/>
            <w:gridSpan w:val="2"/>
            <w:tcBorders>
              <w:right w:val="single" w:sz="8" w:space="0" w:color="auto"/>
            </w:tcBorders>
          </w:tcPr>
          <w:p w14:paraId="02E36D73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418AF87B" w14:textId="77777777" w:rsidTr="003559FC">
        <w:tc>
          <w:tcPr>
            <w:tcW w:w="2656" w:type="dxa"/>
            <w:gridSpan w:val="2"/>
            <w:tcBorders>
              <w:left w:val="single" w:sz="8" w:space="0" w:color="auto"/>
            </w:tcBorders>
          </w:tcPr>
          <w:p w14:paraId="672923E3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51" w:type="dxa"/>
            <w:gridSpan w:val="2"/>
          </w:tcPr>
          <w:p w14:paraId="3052A783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59" w:type="dxa"/>
          </w:tcPr>
          <w:p w14:paraId="6DF12394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</w:tcPr>
          <w:p w14:paraId="56EEE08C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60" w:type="dxa"/>
            <w:gridSpan w:val="2"/>
          </w:tcPr>
          <w:p w14:paraId="25293766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77" w:type="dxa"/>
            <w:gridSpan w:val="2"/>
            <w:tcBorders>
              <w:right w:val="single" w:sz="8" w:space="0" w:color="auto"/>
            </w:tcBorders>
          </w:tcPr>
          <w:p w14:paraId="393F040B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68A78315" w14:textId="77777777" w:rsidTr="003559FC">
        <w:tc>
          <w:tcPr>
            <w:tcW w:w="2656" w:type="dxa"/>
            <w:gridSpan w:val="2"/>
            <w:tcBorders>
              <w:left w:val="single" w:sz="8" w:space="0" w:color="auto"/>
            </w:tcBorders>
          </w:tcPr>
          <w:p w14:paraId="0B6B6266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51" w:type="dxa"/>
            <w:gridSpan w:val="2"/>
          </w:tcPr>
          <w:p w14:paraId="31AAA31F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59" w:type="dxa"/>
          </w:tcPr>
          <w:p w14:paraId="7A409B59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</w:tcPr>
          <w:p w14:paraId="1B94A34A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60" w:type="dxa"/>
            <w:gridSpan w:val="2"/>
          </w:tcPr>
          <w:p w14:paraId="30490E66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77" w:type="dxa"/>
            <w:gridSpan w:val="2"/>
            <w:tcBorders>
              <w:right w:val="single" w:sz="8" w:space="0" w:color="auto"/>
            </w:tcBorders>
          </w:tcPr>
          <w:p w14:paraId="7DBA2196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12420837" w14:textId="77777777" w:rsidTr="003559FC">
        <w:tc>
          <w:tcPr>
            <w:tcW w:w="2656" w:type="dxa"/>
            <w:gridSpan w:val="2"/>
            <w:tcBorders>
              <w:left w:val="single" w:sz="8" w:space="0" w:color="auto"/>
            </w:tcBorders>
          </w:tcPr>
          <w:p w14:paraId="7D5CA5C0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51" w:type="dxa"/>
            <w:gridSpan w:val="2"/>
          </w:tcPr>
          <w:p w14:paraId="664FB0E2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59" w:type="dxa"/>
          </w:tcPr>
          <w:p w14:paraId="1A41AAF1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</w:tcPr>
          <w:p w14:paraId="6447950C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60" w:type="dxa"/>
            <w:gridSpan w:val="2"/>
          </w:tcPr>
          <w:p w14:paraId="292DE1BA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77" w:type="dxa"/>
            <w:gridSpan w:val="2"/>
            <w:tcBorders>
              <w:right w:val="single" w:sz="8" w:space="0" w:color="auto"/>
            </w:tcBorders>
          </w:tcPr>
          <w:p w14:paraId="6039536B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1019581A" w14:textId="77777777" w:rsidTr="003559FC">
        <w:tc>
          <w:tcPr>
            <w:tcW w:w="8913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0A41DF61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  <w:p w14:paraId="1C2344F6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8C3E96">
              <w:rPr>
                <w:rFonts w:cstheme="minorHAnsi"/>
                <w:b/>
                <w:bCs/>
                <w:sz w:val="18"/>
                <w:szCs w:val="18"/>
              </w:rPr>
              <w:t>PASTI</w:t>
            </w:r>
          </w:p>
        </w:tc>
      </w:tr>
      <w:tr w:rsidR="008C3E96" w:rsidRPr="008C3E96" w14:paraId="5A4A6490" w14:textId="77777777" w:rsidTr="003559FC">
        <w:tc>
          <w:tcPr>
            <w:tcW w:w="265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</w:tcPr>
          <w:p w14:paraId="3755A2E8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B57605E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18D7EF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E20A0F2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CB5BCD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7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14:paraId="288D92ED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129EDE09" w14:textId="77777777" w:rsidTr="003559FC">
        <w:tc>
          <w:tcPr>
            <w:tcW w:w="5166" w:type="dxa"/>
            <w:gridSpan w:val="5"/>
            <w:tcBorders>
              <w:top w:val="single" w:sz="4" w:space="0" w:color="auto"/>
              <w:left w:val="single" w:sz="8" w:space="0" w:color="auto"/>
            </w:tcBorders>
          </w:tcPr>
          <w:p w14:paraId="7300D9AD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 xml:space="preserve">Ric. n. </w:t>
            </w:r>
          </w:p>
        </w:tc>
        <w:tc>
          <w:tcPr>
            <w:tcW w:w="2470" w:type="dxa"/>
            <w:gridSpan w:val="3"/>
            <w:tcBorders>
              <w:top w:val="single" w:sz="4" w:space="0" w:color="auto"/>
            </w:tcBorders>
          </w:tcPr>
          <w:p w14:paraId="02ABBB3C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>del</w:t>
            </w:r>
          </w:p>
        </w:tc>
        <w:tc>
          <w:tcPr>
            <w:tcW w:w="1277" w:type="dxa"/>
            <w:gridSpan w:val="2"/>
            <w:tcBorders>
              <w:top w:val="single" w:sz="4" w:space="0" w:color="auto"/>
              <w:right w:val="single" w:sz="8" w:space="0" w:color="auto"/>
            </w:tcBorders>
          </w:tcPr>
          <w:p w14:paraId="113AAA2B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5D2B4B94" w14:textId="77777777" w:rsidTr="003559FC">
        <w:tc>
          <w:tcPr>
            <w:tcW w:w="5166" w:type="dxa"/>
            <w:gridSpan w:val="5"/>
            <w:tcBorders>
              <w:left w:val="single" w:sz="8" w:space="0" w:color="auto"/>
            </w:tcBorders>
          </w:tcPr>
          <w:p w14:paraId="73B8C267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 xml:space="preserve">Ric. n. </w:t>
            </w:r>
          </w:p>
        </w:tc>
        <w:tc>
          <w:tcPr>
            <w:tcW w:w="2470" w:type="dxa"/>
            <w:gridSpan w:val="3"/>
          </w:tcPr>
          <w:p w14:paraId="1206E008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>del</w:t>
            </w:r>
          </w:p>
        </w:tc>
        <w:tc>
          <w:tcPr>
            <w:tcW w:w="1277" w:type="dxa"/>
            <w:gridSpan w:val="2"/>
            <w:tcBorders>
              <w:right w:val="single" w:sz="8" w:space="0" w:color="auto"/>
            </w:tcBorders>
          </w:tcPr>
          <w:p w14:paraId="2CCD5B10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5DF237E8" w14:textId="77777777" w:rsidTr="003559FC">
        <w:tc>
          <w:tcPr>
            <w:tcW w:w="5166" w:type="dxa"/>
            <w:gridSpan w:val="5"/>
            <w:tcBorders>
              <w:left w:val="single" w:sz="8" w:space="0" w:color="auto"/>
            </w:tcBorders>
          </w:tcPr>
          <w:p w14:paraId="60FF53A4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 xml:space="preserve">Ric. n. </w:t>
            </w:r>
          </w:p>
        </w:tc>
        <w:tc>
          <w:tcPr>
            <w:tcW w:w="2470" w:type="dxa"/>
            <w:gridSpan w:val="3"/>
          </w:tcPr>
          <w:p w14:paraId="3E38A37A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>del</w:t>
            </w:r>
          </w:p>
        </w:tc>
        <w:tc>
          <w:tcPr>
            <w:tcW w:w="1277" w:type="dxa"/>
            <w:gridSpan w:val="2"/>
            <w:tcBorders>
              <w:right w:val="single" w:sz="8" w:space="0" w:color="auto"/>
            </w:tcBorders>
          </w:tcPr>
          <w:p w14:paraId="1DE4648D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3AD255BE" w14:textId="77777777" w:rsidTr="003559FC">
        <w:tc>
          <w:tcPr>
            <w:tcW w:w="5166" w:type="dxa"/>
            <w:gridSpan w:val="5"/>
            <w:tcBorders>
              <w:left w:val="single" w:sz="8" w:space="0" w:color="auto"/>
            </w:tcBorders>
          </w:tcPr>
          <w:p w14:paraId="3057B273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 xml:space="preserve">Ric. n. </w:t>
            </w:r>
          </w:p>
        </w:tc>
        <w:tc>
          <w:tcPr>
            <w:tcW w:w="2470" w:type="dxa"/>
            <w:gridSpan w:val="3"/>
          </w:tcPr>
          <w:p w14:paraId="2F65A039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>del</w:t>
            </w:r>
          </w:p>
        </w:tc>
        <w:tc>
          <w:tcPr>
            <w:tcW w:w="1277" w:type="dxa"/>
            <w:gridSpan w:val="2"/>
            <w:tcBorders>
              <w:right w:val="single" w:sz="8" w:space="0" w:color="auto"/>
            </w:tcBorders>
          </w:tcPr>
          <w:p w14:paraId="68C07841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7A929E08" w14:textId="77777777" w:rsidTr="003559FC">
        <w:tc>
          <w:tcPr>
            <w:tcW w:w="5166" w:type="dxa"/>
            <w:gridSpan w:val="5"/>
            <w:tcBorders>
              <w:left w:val="single" w:sz="8" w:space="0" w:color="auto"/>
            </w:tcBorders>
          </w:tcPr>
          <w:p w14:paraId="323024BA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 xml:space="preserve">Ric. n. </w:t>
            </w:r>
          </w:p>
        </w:tc>
        <w:tc>
          <w:tcPr>
            <w:tcW w:w="2470" w:type="dxa"/>
            <w:gridSpan w:val="3"/>
          </w:tcPr>
          <w:p w14:paraId="7BFDD114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>del</w:t>
            </w:r>
          </w:p>
        </w:tc>
        <w:tc>
          <w:tcPr>
            <w:tcW w:w="1277" w:type="dxa"/>
            <w:gridSpan w:val="2"/>
            <w:tcBorders>
              <w:right w:val="single" w:sz="8" w:space="0" w:color="auto"/>
            </w:tcBorders>
          </w:tcPr>
          <w:p w14:paraId="534AE07B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5434DA38" w14:textId="77777777" w:rsidTr="003559FC">
        <w:tc>
          <w:tcPr>
            <w:tcW w:w="5166" w:type="dxa"/>
            <w:gridSpan w:val="5"/>
            <w:tcBorders>
              <w:left w:val="single" w:sz="8" w:space="0" w:color="auto"/>
            </w:tcBorders>
          </w:tcPr>
          <w:p w14:paraId="65C58075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 xml:space="preserve">Ric. n. </w:t>
            </w:r>
          </w:p>
        </w:tc>
        <w:tc>
          <w:tcPr>
            <w:tcW w:w="2470" w:type="dxa"/>
            <w:gridSpan w:val="3"/>
          </w:tcPr>
          <w:p w14:paraId="64DDE38A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>del</w:t>
            </w:r>
          </w:p>
        </w:tc>
        <w:tc>
          <w:tcPr>
            <w:tcW w:w="1277" w:type="dxa"/>
            <w:gridSpan w:val="2"/>
            <w:tcBorders>
              <w:right w:val="single" w:sz="8" w:space="0" w:color="auto"/>
            </w:tcBorders>
          </w:tcPr>
          <w:p w14:paraId="2F6F1993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3669A550" w14:textId="77777777" w:rsidTr="003559FC">
        <w:tc>
          <w:tcPr>
            <w:tcW w:w="5166" w:type="dxa"/>
            <w:gridSpan w:val="5"/>
            <w:tcBorders>
              <w:left w:val="single" w:sz="8" w:space="0" w:color="auto"/>
            </w:tcBorders>
          </w:tcPr>
          <w:p w14:paraId="0AA46A91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 xml:space="preserve">Ric. n. </w:t>
            </w:r>
          </w:p>
        </w:tc>
        <w:tc>
          <w:tcPr>
            <w:tcW w:w="2470" w:type="dxa"/>
            <w:gridSpan w:val="3"/>
          </w:tcPr>
          <w:p w14:paraId="6098F672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>del</w:t>
            </w:r>
          </w:p>
        </w:tc>
        <w:tc>
          <w:tcPr>
            <w:tcW w:w="1277" w:type="dxa"/>
            <w:gridSpan w:val="2"/>
            <w:tcBorders>
              <w:right w:val="single" w:sz="8" w:space="0" w:color="auto"/>
            </w:tcBorders>
          </w:tcPr>
          <w:p w14:paraId="67334EF9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18F4392E" w14:textId="77777777" w:rsidTr="003559FC">
        <w:tc>
          <w:tcPr>
            <w:tcW w:w="5166" w:type="dxa"/>
            <w:gridSpan w:val="5"/>
            <w:tcBorders>
              <w:left w:val="single" w:sz="8" w:space="0" w:color="auto"/>
              <w:bottom w:val="single" w:sz="4" w:space="0" w:color="auto"/>
            </w:tcBorders>
          </w:tcPr>
          <w:p w14:paraId="0DF7B566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 xml:space="preserve">Ric. n. </w:t>
            </w:r>
          </w:p>
        </w:tc>
        <w:tc>
          <w:tcPr>
            <w:tcW w:w="2470" w:type="dxa"/>
            <w:gridSpan w:val="3"/>
            <w:tcBorders>
              <w:bottom w:val="single" w:sz="4" w:space="0" w:color="auto"/>
            </w:tcBorders>
          </w:tcPr>
          <w:p w14:paraId="72F6BA88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>del</w:t>
            </w:r>
          </w:p>
        </w:tc>
        <w:tc>
          <w:tcPr>
            <w:tcW w:w="1277" w:type="dxa"/>
            <w:gridSpan w:val="2"/>
            <w:tcBorders>
              <w:bottom w:val="single" w:sz="4" w:space="0" w:color="auto"/>
              <w:right w:val="single" w:sz="8" w:space="0" w:color="auto"/>
            </w:tcBorders>
          </w:tcPr>
          <w:p w14:paraId="7E5EE13F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0CE7C309" w14:textId="77777777" w:rsidTr="003559FC">
        <w:tc>
          <w:tcPr>
            <w:tcW w:w="5166" w:type="dxa"/>
            <w:gridSpan w:val="5"/>
            <w:tcBorders>
              <w:left w:val="single" w:sz="8" w:space="0" w:color="auto"/>
            </w:tcBorders>
          </w:tcPr>
          <w:p w14:paraId="6C4266F6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 xml:space="preserve">Ric. n. </w:t>
            </w:r>
          </w:p>
        </w:tc>
        <w:tc>
          <w:tcPr>
            <w:tcW w:w="2470" w:type="dxa"/>
            <w:gridSpan w:val="3"/>
          </w:tcPr>
          <w:p w14:paraId="4A74CF9F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>del</w:t>
            </w:r>
          </w:p>
        </w:tc>
        <w:tc>
          <w:tcPr>
            <w:tcW w:w="1277" w:type="dxa"/>
            <w:gridSpan w:val="2"/>
            <w:tcBorders>
              <w:right w:val="single" w:sz="8" w:space="0" w:color="auto"/>
            </w:tcBorders>
          </w:tcPr>
          <w:p w14:paraId="7E4DE219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6DA7D61B" w14:textId="77777777" w:rsidTr="003559FC">
        <w:tc>
          <w:tcPr>
            <w:tcW w:w="5166" w:type="dxa"/>
            <w:gridSpan w:val="5"/>
            <w:tcBorders>
              <w:left w:val="single" w:sz="8" w:space="0" w:color="auto"/>
              <w:bottom w:val="single" w:sz="4" w:space="0" w:color="auto"/>
            </w:tcBorders>
          </w:tcPr>
          <w:p w14:paraId="3231DDC1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 xml:space="preserve">Ric. n. </w:t>
            </w:r>
          </w:p>
        </w:tc>
        <w:tc>
          <w:tcPr>
            <w:tcW w:w="2470" w:type="dxa"/>
            <w:gridSpan w:val="3"/>
            <w:tcBorders>
              <w:bottom w:val="single" w:sz="4" w:space="0" w:color="auto"/>
            </w:tcBorders>
          </w:tcPr>
          <w:p w14:paraId="3E14F268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  <w:r w:rsidRPr="008C3E96">
              <w:rPr>
                <w:rFonts w:cstheme="minorHAnsi"/>
                <w:sz w:val="16"/>
                <w:szCs w:val="16"/>
              </w:rPr>
              <w:t>del</w:t>
            </w:r>
          </w:p>
        </w:tc>
        <w:tc>
          <w:tcPr>
            <w:tcW w:w="1277" w:type="dxa"/>
            <w:gridSpan w:val="2"/>
            <w:tcBorders>
              <w:bottom w:val="single" w:sz="4" w:space="0" w:color="auto"/>
              <w:right w:val="single" w:sz="8" w:space="0" w:color="auto"/>
            </w:tcBorders>
          </w:tcPr>
          <w:p w14:paraId="44A44996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4D302D1E" w14:textId="77777777" w:rsidTr="003559FC">
        <w:tc>
          <w:tcPr>
            <w:tcW w:w="5166" w:type="dxa"/>
            <w:gridSpan w:val="5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</w:tcPr>
          <w:p w14:paraId="5ACDC91C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47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3A92864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277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</w:tcPr>
          <w:p w14:paraId="2B7F496A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410151BB" w14:textId="77777777" w:rsidTr="003559FC">
        <w:tc>
          <w:tcPr>
            <w:tcW w:w="5166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</w:tcPr>
          <w:p w14:paraId="4C3FA7EC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47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119E246" w14:textId="77777777" w:rsidR="008C3E96" w:rsidRPr="008C3E96" w:rsidRDefault="008C3E96" w:rsidP="003559FC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27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14:paraId="190A7398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56079F78" w14:textId="77777777" w:rsidTr="003559FC">
        <w:trPr>
          <w:trHeight w:val="424"/>
        </w:trPr>
        <w:tc>
          <w:tcPr>
            <w:tcW w:w="7636" w:type="dxa"/>
            <w:gridSpan w:val="8"/>
            <w:tcBorders>
              <w:top w:val="single" w:sz="4" w:space="0" w:color="auto"/>
              <w:left w:val="single" w:sz="8" w:space="0" w:color="auto"/>
            </w:tcBorders>
          </w:tcPr>
          <w:p w14:paraId="6AA93FA8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6"/>
                <w:szCs w:val="16"/>
              </w:rPr>
            </w:pPr>
            <w:r w:rsidRPr="008C3E96">
              <w:rPr>
                <w:rFonts w:cstheme="minorHAnsi"/>
                <w:b/>
                <w:bCs/>
                <w:sz w:val="16"/>
                <w:szCs w:val="16"/>
              </w:rPr>
              <w:t>QUOTA D’ISCRIZIONE</w:t>
            </w:r>
          </w:p>
        </w:tc>
        <w:tc>
          <w:tcPr>
            <w:tcW w:w="1277" w:type="dxa"/>
            <w:gridSpan w:val="2"/>
            <w:tcBorders>
              <w:top w:val="single" w:sz="4" w:space="0" w:color="auto"/>
              <w:right w:val="single" w:sz="8" w:space="0" w:color="auto"/>
            </w:tcBorders>
          </w:tcPr>
          <w:p w14:paraId="79FC103B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43B2879D" w14:textId="77777777" w:rsidTr="003559FC">
        <w:tc>
          <w:tcPr>
            <w:tcW w:w="7636" w:type="dxa"/>
            <w:gridSpan w:val="8"/>
            <w:tcBorders>
              <w:left w:val="single" w:sz="8" w:space="0" w:color="auto"/>
              <w:bottom w:val="single" w:sz="4" w:space="0" w:color="auto"/>
            </w:tcBorders>
          </w:tcPr>
          <w:p w14:paraId="7D7D9821" w14:textId="77777777" w:rsidR="008C3E96" w:rsidRPr="008C3E96" w:rsidRDefault="008C3E96" w:rsidP="003559FC">
            <w:pPr>
              <w:jc w:val="right"/>
              <w:rPr>
                <w:rFonts w:cstheme="minorHAnsi"/>
                <w:b/>
                <w:bCs/>
                <w:sz w:val="16"/>
                <w:szCs w:val="16"/>
              </w:rPr>
            </w:pPr>
            <w:r w:rsidRPr="008C3E96">
              <w:rPr>
                <w:rFonts w:cstheme="minorHAnsi"/>
                <w:b/>
                <w:bCs/>
                <w:sz w:val="16"/>
                <w:szCs w:val="16"/>
              </w:rPr>
              <w:t>TOTALE SPESE</w:t>
            </w:r>
          </w:p>
        </w:tc>
        <w:tc>
          <w:tcPr>
            <w:tcW w:w="1277" w:type="dxa"/>
            <w:gridSpan w:val="2"/>
            <w:tcBorders>
              <w:bottom w:val="single" w:sz="4" w:space="0" w:color="auto"/>
              <w:right w:val="single" w:sz="8" w:space="0" w:color="auto"/>
            </w:tcBorders>
          </w:tcPr>
          <w:p w14:paraId="56422C83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76052C8B" w14:textId="77777777" w:rsidTr="003559FC">
        <w:tc>
          <w:tcPr>
            <w:tcW w:w="7636" w:type="dxa"/>
            <w:gridSpan w:val="8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</w:tcPr>
          <w:p w14:paraId="33096CB3" w14:textId="77777777" w:rsidR="008C3E96" w:rsidRPr="008C3E96" w:rsidRDefault="008C3E96" w:rsidP="003559FC">
            <w:pPr>
              <w:jc w:val="right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277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</w:tcPr>
          <w:p w14:paraId="0B9BE0A1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56F51338" w14:textId="77777777" w:rsidTr="003559FC">
        <w:tc>
          <w:tcPr>
            <w:tcW w:w="7636" w:type="dxa"/>
            <w:gridSpan w:val="8"/>
            <w:tcBorders>
              <w:top w:val="nil"/>
              <w:left w:val="single" w:sz="8" w:space="0" w:color="auto"/>
              <w:bottom w:val="nil"/>
              <w:right w:val="nil"/>
            </w:tcBorders>
          </w:tcPr>
          <w:p w14:paraId="3F8AC935" w14:textId="77777777" w:rsidR="008C3E96" w:rsidRPr="008C3E96" w:rsidRDefault="008C3E96" w:rsidP="003559FC">
            <w:pPr>
              <w:jc w:val="right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27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</w:tcPr>
          <w:p w14:paraId="4A55C1B5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2D7B5372" w14:textId="77777777" w:rsidTr="003559FC">
        <w:tc>
          <w:tcPr>
            <w:tcW w:w="7636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</w:tcPr>
          <w:p w14:paraId="12EF3CB7" w14:textId="77777777" w:rsidR="008C3E96" w:rsidRPr="008C3E96" w:rsidRDefault="008C3E96" w:rsidP="003559FC">
            <w:pPr>
              <w:jc w:val="right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27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14:paraId="7EF8E522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  <w:tr w:rsidR="008C3E96" w:rsidRPr="008C3E96" w14:paraId="14329CCF" w14:textId="77777777" w:rsidTr="003559FC">
        <w:tc>
          <w:tcPr>
            <w:tcW w:w="8913" w:type="dxa"/>
            <w:gridSpan w:val="10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</w:tcPr>
          <w:p w14:paraId="6F3D0D42" w14:textId="77777777" w:rsidR="008C3E96" w:rsidRPr="008C3E96" w:rsidRDefault="008C3E96" w:rsidP="003559FC">
            <w:pPr>
              <w:jc w:val="center"/>
              <w:rPr>
                <w:rFonts w:cstheme="minorHAnsi"/>
                <w:b/>
                <w:bCs/>
                <w:i/>
                <w:iCs/>
                <w:sz w:val="18"/>
                <w:szCs w:val="18"/>
              </w:rPr>
            </w:pPr>
            <w:r w:rsidRPr="008C3E96">
              <w:rPr>
                <w:rFonts w:cstheme="minorHAnsi"/>
                <w:b/>
                <w:bCs/>
                <w:i/>
                <w:iCs/>
                <w:sz w:val="16"/>
                <w:szCs w:val="16"/>
              </w:rPr>
              <w:t>PARTE RISERVATA ALL’AMMINISTRAZIONE</w:t>
            </w:r>
          </w:p>
        </w:tc>
      </w:tr>
      <w:tr w:rsidR="008C3E96" w:rsidRPr="008C3E96" w14:paraId="17D1FF01" w14:textId="77777777" w:rsidTr="003559FC">
        <w:trPr>
          <w:trHeight w:val="920"/>
        </w:trPr>
        <w:tc>
          <w:tcPr>
            <w:tcW w:w="7636" w:type="dxa"/>
            <w:gridSpan w:val="8"/>
            <w:tcBorders>
              <w:left w:val="single" w:sz="8" w:space="0" w:color="auto"/>
              <w:bottom w:val="single" w:sz="8" w:space="0" w:color="auto"/>
            </w:tcBorders>
          </w:tcPr>
          <w:p w14:paraId="74B6602D" w14:textId="77777777" w:rsidR="008C3E96" w:rsidRPr="008C3E96" w:rsidRDefault="008C3E96" w:rsidP="003559FC">
            <w:pPr>
              <w:rPr>
                <w:rFonts w:cstheme="minorHAnsi"/>
                <w:i/>
                <w:iCs/>
                <w:sz w:val="16"/>
                <w:szCs w:val="16"/>
              </w:rPr>
            </w:pPr>
            <w:r w:rsidRPr="008C3E96">
              <w:rPr>
                <w:rFonts w:cstheme="minorHAnsi"/>
                <w:i/>
                <w:iCs/>
                <w:sz w:val="16"/>
                <w:szCs w:val="16"/>
              </w:rPr>
              <w:t>INDENNITA’ KMETRICA</w:t>
            </w:r>
          </w:p>
          <w:p w14:paraId="13949A48" w14:textId="77777777" w:rsidR="008C3E96" w:rsidRPr="008C3E96" w:rsidRDefault="008C3E96" w:rsidP="003559FC">
            <w:pPr>
              <w:rPr>
                <w:rFonts w:cstheme="minorHAnsi"/>
                <w:i/>
                <w:iCs/>
                <w:sz w:val="16"/>
                <w:szCs w:val="16"/>
              </w:rPr>
            </w:pPr>
          </w:p>
          <w:p w14:paraId="46EF806A" w14:textId="77777777" w:rsidR="008C3E96" w:rsidRPr="008C3E96" w:rsidRDefault="008C3E96" w:rsidP="003559FC">
            <w:pPr>
              <w:rPr>
                <w:rFonts w:cstheme="minorHAnsi"/>
                <w:i/>
                <w:iCs/>
                <w:sz w:val="16"/>
                <w:szCs w:val="16"/>
              </w:rPr>
            </w:pPr>
            <w:r w:rsidRPr="008C3E96">
              <w:rPr>
                <w:rFonts w:cstheme="minorHAnsi"/>
                <w:i/>
                <w:iCs/>
                <w:sz w:val="16"/>
                <w:szCs w:val="16"/>
              </w:rPr>
              <w:t>Per km___________ a _______________ €________________</w:t>
            </w:r>
          </w:p>
          <w:p w14:paraId="6D1E4E8D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6"/>
                <w:szCs w:val="16"/>
              </w:rPr>
            </w:pPr>
          </w:p>
          <w:p w14:paraId="3EB87494" w14:textId="77777777" w:rsidR="008C3E96" w:rsidRPr="008C3E96" w:rsidRDefault="008C3E96" w:rsidP="003559FC">
            <w:pPr>
              <w:rPr>
                <w:rFonts w:cstheme="minorHAnsi"/>
                <w:i/>
                <w:iCs/>
                <w:sz w:val="16"/>
                <w:szCs w:val="16"/>
              </w:rPr>
            </w:pPr>
            <w:r w:rsidRPr="008C3E96">
              <w:rPr>
                <w:rFonts w:cstheme="minorHAnsi"/>
                <w:i/>
                <w:iCs/>
                <w:sz w:val="16"/>
                <w:szCs w:val="16"/>
              </w:rPr>
              <w:t>Per km___________ a _______________ €________________</w:t>
            </w:r>
          </w:p>
          <w:p w14:paraId="455D2742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6"/>
                <w:szCs w:val="16"/>
              </w:rPr>
            </w:pPr>
          </w:p>
          <w:p w14:paraId="21B7F27C" w14:textId="77777777" w:rsidR="008C3E96" w:rsidRPr="008C3E96" w:rsidRDefault="008C3E96" w:rsidP="003559FC">
            <w:pPr>
              <w:jc w:val="right"/>
              <w:rPr>
                <w:rFonts w:cstheme="minorHAnsi"/>
                <w:b/>
                <w:bCs/>
                <w:sz w:val="16"/>
                <w:szCs w:val="16"/>
              </w:rPr>
            </w:pPr>
            <w:r w:rsidRPr="008C3E96">
              <w:rPr>
                <w:rFonts w:cstheme="minorHAnsi"/>
                <w:b/>
                <w:bCs/>
                <w:sz w:val="16"/>
                <w:szCs w:val="16"/>
              </w:rPr>
              <w:t xml:space="preserve">Totale </w:t>
            </w:r>
          </w:p>
          <w:p w14:paraId="28DE3AEB" w14:textId="77777777" w:rsidR="008C3E96" w:rsidRPr="008C3E96" w:rsidRDefault="008C3E96" w:rsidP="003559FC">
            <w:pPr>
              <w:jc w:val="right"/>
              <w:rPr>
                <w:rFonts w:cstheme="minorHAnsi"/>
                <w:b/>
                <w:bCs/>
                <w:sz w:val="16"/>
                <w:szCs w:val="16"/>
              </w:rPr>
            </w:pPr>
          </w:p>
          <w:p w14:paraId="708701DD" w14:textId="77777777" w:rsidR="008C3E96" w:rsidRPr="008C3E96" w:rsidRDefault="008C3E96" w:rsidP="003559FC">
            <w:pPr>
              <w:jc w:val="right"/>
              <w:rPr>
                <w:rFonts w:cstheme="minorHAnsi"/>
                <w:b/>
                <w:bCs/>
                <w:sz w:val="16"/>
                <w:szCs w:val="16"/>
              </w:rPr>
            </w:pPr>
            <w:r w:rsidRPr="008C3E96">
              <w:rPr>
                <w:rFonts w:cstheme="minorHAnsi"/>
                <w:b/>
                <w:bCs/>
                <w:sz w:val="16"/>
                <w:szCs w:val="16"/>
              </w:rPr>
              <w:t>TOTALE €</w:t>
            </w:r>
          </w:p>
        </w:tc>
        <w:tc>
          <w:tcPr>
            <w:tcW w:w="1277" w:type="dxa"/>
            <w:gridSpan w:val="2"/>
            <w:tcBorders>
              <w:bottom w:val="single" w:sz="8" w:space="0" w:color="auto"/>
              <w:right w:val="single" w:sz="8" w:space="0" w:color="auto"/>
            </w:tcBorders>
          </w:tcPr>
          <w:p w14:paraId="065F79D8" w14:textId="77777777" w:rsidR="008C3E96" w:rsidRPr="008C3E96" w:rsidRDefault="008C3E96" w:rsidP="003559F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</w:tr>
    </w:tbl>
    <w:p w14:paraId="06BBB418" w14:textId="59B75538" w:rsidR="00CE5628" w:rsidRPr="008C3E96" w:rsidRDefault="00CE5628" w:rsidP="008C3E96">
      <w:pPr>
        <w:rPr>
          <w:rFonts w:cstheme="minorHAnsi"/>
        </w:rPr>
      </w:pPr>
    </w:p>
    <w:sectPr w:rsidR="00CE5628" w:rsidRPr="008C3E96" w:rsidSect="0034576C">
      <w:headerReference w:type="default" r:id="rId8"/>
      <w:footerReference w:type="default" r:id="rId9"/>
      <w:type w:val="continuous"/>
      <w:pgSz w:w="11910" w:h="16840"/>
      <w:pgMar w:top="851" w:right="981" w:bottom="851" w:left="1021" w:header="720" w:footer="11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7307CD" w14:textId="77777777" w:rsidR="008C3E96" w:rsidRDefault="008C3E96" w:rsidP="0067699E">
      <w:r>
        <w:separator/>
      </w:r>
    </w:p>
  </w:endnote>
  <w:endnote w:type="continuationSeparator" w:id="0">
    <w:p w14:paraId="1B1EFDAB" w14:textId="77777777" w:rsidR="008C3E96" w:rsidRDefault="008C3E96" w:rsidP="00676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78F72" w14:textId="77777777" w:rsidR="008F496B" w:rsidRDefault="008F496B">
    <w:pPr>
      <w:pStyle w:val="Pidipagina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579EEDF7" wp14:editId="071C0E40">
              <wp:simplePos x="0" y="0"/>
              <wp:positionH relativeFrom="column">
                <wp:posOffset>-597129</wp:posOffset>
              </wp:positionH>
              <wp:positionV relativeFrom="paragraph">
                <wp:posOffset>110565</wp:posOffset>
              </wp:positionV>
              <wp:extent cx="6762120" cy="887858"/>
              <wp:effectExtent l="0" t="0" r="635" b="7620"/>
              <wp:wrapNone/>
              <wp:docPr id="359525905" name="Gruppo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762120" cy="887858"/>
                        <a:chOff x="0" y="-629105"/>
                        <a:chExt cx="6762120" cy="887858"/>
                      </a:xfrm>
                    </wpg:grpSpPr>
                    <wps:wsp>
                      <wps:cNvPr id="1903237291" name="Casella di testo 1903237291"/>
                      <wps:cNvSpPr txBox="1"/>
                      <wps:spPr>
                        <a:xfrm>
                          <a:off x="2450470" y="-629105"/>
                          <a:ext cx="4311650" cy="51937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A5B67D8" w14:textId="77777777" w:rsidR="008F496B" w:rsidRPr="0034576C" w:rsidRDefault="0038187A" w:rsidP="008F496B">
                            <w:pPr>
                              <w:rPr>
                                <w:rFonts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Segretario amministrativo: Rag. Sandro Deiana</w:t>
                            </w:r>
                            <w:r w:rsidR="00E516A8">
                              <w:rPr>
                                <w:rFonts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,</w:t>
                            </w:r>
                            <w:r w:rsidR="00E516A8">
                              <w:rPr>
                                <w:rFonts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br/>
                              <w:t>v</w:t>
                            </w:r>
                            <w:r w:rsidR="008F496B" w:rsidRPr="0034576C">
                              <w:rPr>
                                <w:rFonts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ia Is Mirrionis</w:t>
                            </w:r>
                            <w:r w:rsidR="0034576C">
                              <w:rPr>
                                <w:rFonts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8F496B" w:rsidRPr="0034576C">
                              <w:rPr>
                                <w:rFonts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1 – 09123 Cagliari</w:t>
                            </w:r>
                            <w:r w:rsidR="00E516A8">
                              <w:rPr>
                                <w:rFonts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34576C">
                              <w:rPr>
                                <w:rFonts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t</w:t>
                            </w:r>
                            <w:r w:rsidR="008F496B" w:rsidRPr="0034576C">
                              <w:rPr>
                                <w:rFonts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el</w:t>
                            </w:r>
                            <w:r w:rsidR="0034576C">
                              <w:rPr>
                                <w:rFonts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.:</w:t>
                            </w:r>
                            <w:r w:rsidR="008F496B" w:rsidRPr="0034576C">
                              <w:rPr>
                                <w:rFonts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+39 070</w:t>
                            </w:r>
                            <w:r w:rsidR="0034576C">
                              <w:rPr>
                                <w:rFonts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496B" w:rsidRPr="0034576C">
                              <w:rPr>
                                <w:rFonts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675</w:t>
                            </w:r>
                            <w:r w:rsidR="00E516A8">
                              <w:rPr>
                                <w:rFonts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496B" w:rsidRPr="0034576C">
                              <w:rPr>
                                <w:rFonts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7525</w:t>
                            </w:r>
                            <w:r w:rsidR="00E516A8">
                              <w:rPr>
                                <w:rFonts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,</w:t>
                            </w:r>
                            <w:r w:rsidR="00E516A8">
                              <w:rPr>
                                <w:rFonts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br/>
                              <w:t>e</w:t>
                            </w:r>
                            <w:r w:rsidR="0034576C">
                              <w:rPr>
                                <w:rFonts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-mail </w:t>
                            </w:r>
                            <w:hyperlink r:id="rId1" w:history="1">
                              <w:r w:rsidR="008F496B" w:rsidRPr="0034576C">
                                <w:rPr>
                                  <w:rStyle w:val="Collegamentoipertestuale"/>
                                  <w:rFonts w:cstheme="minorHAnsi"/>
                                  <w:sz w:val="16"/>
                                  <w:szCs w:val="16"/>
                                </w:rPr>
                                <w:t>segpsico@unica.it</w:t>
                              </w:r>
                            </w:hyperlink>
                            <w:r w:rsidR="00E516A8">
                              <w:rPr>
                                <w:rStyle w:val="Collegamentoipertestuale"/>
                                <w:rFonts w:cstheme="minorHAnsi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E516A8">
                              <w:rPr>
                                <w:rFonts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sito: </w:t>
                            </w:r>
                            <w:hyperlink r:id="rId2" w:history="1">
                              <w:r w:rsidR="00E516A8" w:rsidRPr="005604AF">
                                <w:rPr>
                                  <w:rStyle w:val="Collegamentoipertestuale"/>
                                  <w:rFonts w:cstheme="minorHAnsi"/>
                                  <w:sz w:val="16"/>
                                  <w:szCs w:val="16"/>
                                </w:rPr>
                                <w:t>https://www.unica.it/unica/it/dip_pedapsicofilo.page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697427169" name="Immagine 7"/>
                        <pic:cNvPicPr>
                          <a:picLocks noChangeAspect="1"/>
                        </pic:cNvPicPr>
                      </pic:nvPicPr>
                      <pic:blipFill rotWithShape="1"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67711"/>
                        <a:stretch/>
                      </pic:blipFill>
                      <pic:spPr bwMode="auto">
                        <a:xfrm>
                          <a:off x="0" y="-555952"/>
                          <a:ext cx="2444115" cy="81470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579EEDF7" id="Gruppo 4" o:spid="_x0000_s1026" style="position:absolute;margin-left:-47pt;margin-top:8.7pt;width:532.45pt;height:69.9pt;z-index:251661312;mso-height-relative:margin" coordorigin=",-6291" coordsize="67621,8878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V4/Gv+YTtHvn5OfIT4gbp643V0r3v0AYcjNtbeGUw2Th7E2bJXfZvvrY1&#10;ZiiDNjlSoxVUpqI45HgyNLIqn99YRDufL01htVvvEUqzwXOKqCDG1PgcEYOG8yKq2aU6RQXqTTva&#10;upR08j5j5H9n7R1Yd7D3S3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/9Df4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f/0t/j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//9Pf4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1Yf0Hv3Xuu/fuvde9+6911Y&#10;f0Hv3Xuu/fuvde9+691737r3XrD37r3XVh/Qf7b3759e49esP6D3759e67t79Qde697917r3v3Xu&#10;ve/de66sP6D/AG3v3Xvl13Yf09+oOvde9+6911Yf0Hv3Xuu7D+nv3XuurD+g9+6916w/oPfuvdd+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/9Tf4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//V3+P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f/1t/j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/9ff4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//Q3+P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f/0d/j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/9Lf4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//T3+P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f/1N/j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/9Xf4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//W&#10;3+P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f/19/j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/9Df4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//R3+P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f/0t/j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/9Pf4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//U3+P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f/1d/j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/9bf4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//X3+P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f/0N/j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903237291" o:spid="_x0000_s1027" type="#_x0000_t202" style="position:absolute;left:24504;top:-6291;width:43117;height:5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" fillcolor="white [3201]" stroked="f" strokeweight=".5pt">
                <v:textbox>
                  <w:txbxContent>
                    <w:p w14:paraId="5A5B67D8" w14:textId="77777777" w:rsidR="008F496B" w:rsidRPr="0034576C" w:rsidRDefault="0038187A" w:rsidP="008F496B">
                      <w:pPr>
                        <w:rPr>
                          <w:rFonts w:cstheme="minorHAnsi"/>
                          <w:color w:val="244061" w:themeColor="accent1" w:themeShade="80"/>
                          <w:sz w:val="16"/>
                          <w:szCs w:val="16"/>
                        </w:rPr>
                      </w:pPr>
                      <w:r>
                        <w:rPr>
                          <w:rFonts w:cstheme="minorHAnsi"/>
                          <w:color w:val="244061" w:themeColor="accent1" w:themeShade="80"/>
                          <w:sz w:val="16"/>
                          <w:szCs w:val="16"/>
                        </w:rPr>
                        <w:t>Segretario amministrativo: Rag. Sandro Deiana</w:t>
                      </w:r>
                      <w:r w:rsidR="00E516A8">
                        <w:rPr>
                          <w:rFonts w:cstheme="minorHAnsi"/>
                          <w:color w:val="244061" w:themeColor="accent1" w:themeShade="80"/>
                          <w:sz w:val="16"/>
                          <w:szCs w:val="16"/>
                        </w:rPr>
                        <w:t>,</w:t>
                      </w:r>
                      <w:r w:rsidR="00E516A8">
                        <w:rPr>
                          <w:rFonts w:cstheme="minorHAnsi"/>
                          <w:color w:val="244061" w:themeColor="accent1" w:themeShade="80"/>
                          <w:sz w:val="16"/>
                          <w:szCs w:val="16"/>
                        </w:rPr>
                        <w:br/>
                        <w:t>v</w:t>
                      </w:r>
                      <w:r w:rsidR="008F496B" w:rsidRPr="0034576C">
                        <w:rPr>
                          <w:rFonts w:cstheme="minorHAnsi"/>
                          <w:color w:val="244061" w:themeColor="accent1" w:themeShade="80"/>
                          <w:sz w:val="16"/>
                          <w:szCs w:val="16"/>
                        </w:rPr>
                        <w:t>ia Is Mirrionis</w:t>
                      </w:r>
                      <w:r w:rsidR="0034576C">
                        <w:rPr>
                          <w:rFonts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, </w:t>
                      </w:r>
                      <w:r w:rsidR="008F496B" w:rsidRPr="0034576C">
                        <w:rPr>
                          <w:rFonts w:cstheme="minorHAnsi"/>
                          <w:color w:val="244061" w:themeColor="accent1" w:themeShade="80"/>
                          <w:sz w:val="16"/>
                          <w:szCs w:val="16"/>
                        </w:rPr>
                        <w:t>1 – 09123 Cagliari</w:t>
                      </w:r>
                      <w:r w:rsidR="00E516A8">
                        <w:rPr>
                          <w:rFonts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, </w:t>
                      </w:r>
                      <w:r w:rsidR="0034576C">
                        <w:rPr>
                          <w:rFonts w:cstheme="minorHAnsi"/>
                          <w:color w:val="244061" w:themeColor="accent1" w:themeShade="80"/>
                          <w:sz w:val="16"/>
                          <w:szCs w:val="16"/>
                        </w:rPr>
                        <w:t>t</w:t>
                      </w:r>
                      <w:r w:rsidR="008F496B" w:rsidRPr="0034576C">
                        <w:rPr>
                          <w:rFonts w:cstheme="minorHAnsi"/>
                          <w:color w:val="244061" w:themeColor="accent1" w:themeShade="80"/>
                          <w:sz w:val="16"/>
                          <w:szCs w:val="16"/>
                        </w:rPr>
                        <w:t>el</w:t>
                      </w:r>
                      <w:r w:rsidR="0034576C">
                        <w:rPr>
                          <w:rFonts w:cstheme="minorHAnsi"/>
                          <w:color w:val="244061" w:themeColor="accent1" w:themeShade="80"/>
                          <w:sz w:val="16"/>
                          <w:szCs w:val="16"/>
                        </w:rPr>
                        <w:t>.:</w:t>
                      </w:r>
                      <w:r w:rsidR="008F496B" w:rsidRPr="0034576C">
                        <w:rPr>
                          <w:rFonts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+39 070</w:t>
                      </w:r>
                      <w:r w:rsidR="0034576C">
                        <w:rPr>
                          <w:rFonts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</w:t>
                      </w:r>
                      <w:r w:rsidR="008F496B" w:rsidRPr="0034576C">
                        <w:rPr>
                          <w:rFonts w:cstheme="minorHAnsi"/>
                          <w:color w:val="244061" w:themeColor="accent1" w:themeShade="80"/>
                          <w:sz w:val="16"/>
                          <w:szCs w:val="16"/>
                        </w:rPr>
                        <w:t>675</w:t>
                      </w:r>
                      <w:r w:rsidR="00E516A8">
                        <w:rPr>
                          <w:rFonts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</w:t>
                      </w:r>
                      <w:r w:rsidR="008F496B" w:rsidRPr="0034576C">
                        <w:rPr>
                          <w:rFonts w:cstheme="minorHAnsi"/>
                          <w:color w:val="244061" w:themeColor="accent1" w:themeShade="80"/>
                          <w:sz w:val="16"/>
                          <w:szCs w:val="16"/>
                        </w:rPr>
                        <w:t>7525</w:t>
                      </w:r>
                      <w:r w:rsidR="00E516A8">
                        <w:rPr>
                          <w:rFonts w:cstheme="minorHAnsi"/>
                          <w:color w:val="244061" w:themeColor="accent1" w:themeShade="80"/>
                          <w:sz w:val="16"/>
                          <w:szCs w:val="16"/>
                        </w:rPr>
                        <w:t>,</w:t>
                      </w:r>
                      <w:r w:rsidR="00E516A8">
                        <w:rPr>
                          <w:rFonts w:cstheme="minorHAnsi"/>
                          <w:color w:val="244061" w:themeColor="accent1" w:themeShade="80"/>
                          <w:sz w:val="16"/>
                          <w:szCs w:val="16"/>
                        </w:rPr>
                        <w:br/>
                        <w:t>e</w:t>
                      </w:r>
                      <w:r w:rsidR="0034576C">
                        <w:rPr>
                          <w:rFonts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-mail </w:t>
                      </w:r>
                      <w:hyperlink r:id="rId4" w:history="1">
                        <w:r w:rsidR="008F496B" w:rsidRPr="0034576C">
                          <w:rPr>
                            <w:rStyle w:val="Collegamentoipertestuale"/>
                            <w:rFonts w:cstheme="minorHAnsi"/>
                            <w:sz w:val="16"/>
                            <w:szCs w:val="16"/>
                          </w:rPr>
                          <w:t>segpsico@unica.it</w:t>
                        </w:r>
                      </w:hyperlink>
                      <w:r w:rsidR="00E516A8">
                        <w:rPr>
                          <w:rStyle w:val="Collegamentoipertestuale"/>
                          <w:rFonts w:cstheme="minorHAnsi"/>
                          <w:sz w:val="16"/>
                          <w:szCs w:val="16"/>
                        </w:rPr>
                        <w:t xml:space="preserve">, </w:t>
                      </w:r>
                      <w:r w:rsidR="00E516A8">
                        <w:rPr>
                          <w:rFonts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sito: </w:t>
                      </w:r>
                      <w:hyperlink r:id="rId5" w:history="1">
                        <w:r w:rsidR="00E516A8" w:rsidRPr="005604AF">
                          <w:rPr>
                            <w:rStyle w:val="Collegamentoipertestuale"/>
                            <w:rFonts w:cstheme="minorHAnsi"/>
                            <w:sz w:val="16"/>
                            <w:szCs w:val="16"/>
                          </w:rPr>
                          <w:t>https://www.unica.it/unica/it/dip_pedapsicofilo.page</w:t>
                        </w:r>
                      </w:hyperlink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magine 7" o:spid="_x0000_s1028" type="#_x0000_t75" style="position:absolute;top:-5559;width:24441;height:8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">
                <v:imagedata r:id="rId6" o:title="" cropright="44375f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01C384" w14:textId="77777777" w:rsidR="008C3E96" w:rsidRDefault="008C3E96" w:rsidP="0067699E">
      <w:r>
        <w:separator/>
      </w:r>
    </w:p>
  </w:footnote>
  <w:footnote w:type="continuationSeparator" w:id="0">
    <w:p w14:paraId="152E58FC" w14:textId="77777777" w:rsidR="008C3E96" w:rsidRDefault="008C3E96" w:rsidP="006769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D7F935" w14:textId="77777777" w:rsidR="0067699E" w:rsidRDefault="0020460E" w:rsidP="0067699E">
    <w:pPr>
      <w:pStyle w:val="Intestazione"/>
      <w:ind w:left="-1276"/>
      <w:rPr>
        <w:b/>
        <w:bCs/>
        <w:color w:val="244061" w:themeColor="accent1" w:themeShade="80"/>
        <w:sz w:val="18"/>
        <w:szCs w:val="18"/>
      </w:rPr>
    </w:pPr>
    <w:r>
      <w:rPr>
        <w:b/>
        <w:bCs/>
        <w:noProof/>
        <w:color w:val="244061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06A85C69" wp14:editId="03EDDF5F">
          <wp:simplePos x="0" y="0"/>
          <wp:positionH relativeFrom="margin">
            <wp:posOffset>-641350</wp:posOffset>
          </wp:positionH>
          <wp:positionV relativeFrom="paragraph">
            <wp:posOffset>-471424</wp:posOffset>
          </wp:positionV>
          <wp:extent cx="7776210" cy="1230630"/>
          <wp:effectExtent l="0" t="0" r="0" b="7620"/>
          <wp:wrapSquare wrapText="bothSides"/>
          <wp:docPr id="1837336629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78029B0" w14:textId="77777777" w:rsidR="0067699E" w:rsidRPr="00AF7C34" w:rsidRDefault="0067699E" w:rsidP="0067699E">
    <w:pPr>
      <w:pStyle w:val="Intestazione"/>
      <w:ind w:left="680"/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</w:pPr>
    <w:r w:rsidRPr="00AF7C34"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  <w:t>Dipartimento di Pedagogia, Psicologia, Filosofia</w:t>
    </w:r>
  </w:p>
  <w:p w14:paraId="1ACC3110" w14:textId="77777777" w:rsidR="0067699E" w:rsidRPr="00BC10C0" w:rsidRDefault="00897B08" w:rsidP="0067699E">
    <w:pPr>
      <w:pStyle w:val="Intestazione"/>
      <w:ind w:left="680"/>
      <w:jc w:val="both"/>
      <w:rPr>
        <w:color w:val="244061" w:themeColor="accent1" w:themeShade="80"/>
        <w:sz w:val="18"/>
        <w:szCs w:val="18"/>
      </w:rPr>
    </w:pPr>
    <w:r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>Direttrice</w:t>
    </w:r>
    <w:r w:rsidR="0067699E"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 xml:space="preserve">: Prof.ssa </w:t>
    </w:r>
    <w:r w:rsidR="003A065A"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>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3C646B"/>
    <w:multiLevelType w:val="hybridMultilevel"/>
    <w:tmpl w:val="2DA8E0D0"/>
    <w:lvl w:ilvl="0" w:tplc="151C3E06">
      <w:start w:val="1"/>
      <w:numFmt w:val="decimal"/>
      <w:lvlText w:val="(%1)"/>
      <w:lvlJc w:val="left"/>
      <w:pPr>
        <w:ind w:left="518" w:hanging="360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FE0245CC">
      <w:numFmt w:val="bullet"/>
      <w:lvlText w:val="•"/>
      <w:lvlJc w:val="left"/>
      <w:pPr>
        <w:ind w:left="1458" w:hanging="360"/>
      </w:pPr>
      <w:rPr>
        <w:rFonts w:hint="default"/>
        <w:lang w:val="it-IT" w:eastAsia="en-US" w:bidi="ar-SA"/>
      </w:rPr>
    </w:lvl>
    <w:lvl w:ilvl="2" w:tplc="00C4B7FE">
      <w:numFmt w:val="bullet"/>
      <w:lvlText w:val="•"/>
      <w:lvlJc w:val="left"/>
      <w:pPr>
        <w:ind w:left="2397" w:hanging="360"/>
      </w:pPr>
      <w:rPr>
        <w:rFonts w:hint="default"/>
        <w:lang w:val="it-IT" w:eastAsia="en-US" w:bidi="ar-SA"/>
      </w:rPr>
    </w:lvl>
    <w:lvl w:ilvl="3" w:tplc="2A56919E">
      <w:numFmt w:val="bullet"/>
      <w:lvlText w:val="•"/>
      <w:lvlJc w:val="left"/>
      <w:pPr>
        <w:ind w:left="3335" w:hanging="360"/>
      </w:pPr>
      <w:rPr>
        <w:rFonts w:hint="default"/>
        <w:lang w:val="it-IT" w:eastAsia="en-US" w:bidi="ar-SA"/>
      </w:rPr>
    </w:lvl>
    <w:lvl w:ilvl="4" w:tplc="C6461792">
      <w:numFmt w:val="bullet"/>
      <w:lvlText w:val="•"/>
      <w:lvlJc w:val="left"/>
      <w:pPr>
        <w:ind w:left="4274" w:hanging="360"/>
      </w:pPr>
      <w:rPr>
        <w:rFonts w:hint="default"/>
        <w:lang w:val="it-IT" w:eastAsia="en-US" w:bidi="ar-SA"/>
      </w:rPr>
    </w:lvl>
    <w:lvl w:ilvl="5" w:tplc="A670862E">
      <w:numFmt w:val="bullet"/>
      <w:lvlText w:val="•"/>
      <w:lvlJc w:val="left"/>
      <w:pPr>
        <w:ind w:left="5212" w:hanging="360"/>
      </w:pPr>
      <w:rPr>
        <w:rFonts w:hint="default"/>
        <w:lang w:val="it-IT" w:eastAsia="en-US" w:bidi="ar-SA"/>
      </w:rPr>
    </w:lvl>
    <w:lvl w:ilvl="6" w:tplc="163A2536">
      <w:numFmt w:val="bullet"/>
      <w:lvlText w:val="•"/>
      <w:lvlJc w:val="left"/>
      <w:pPr>
        <w:ind w:left="6151" w:hanging="360"/>
      </w:pPr>
      <w:rPr>
        <w:rFonts w:hint="default"/>
        <w:lang w:val="it-IT" w:eastAsia="en-US" w:bidi="ar-SA"/>
      </w:rPr>
    </w:lvl>
    <w:lvl w:ilvl="7" w:tplc="E7BA7A02">
      <w:numFmt w:val="bullet"/>
      <w:lvlText w:val="•"/>
      <w:lvlJc w:val="left"/>
      <w:pPr>
        <w:ind w:left="7089" w:hanging="360"/>
      </w:pPr>
      <w:rPr>
        <w:rFonts w:hint="default"/>
        <w:lang w:val="it-IT" w:eastAsia="en-US" w:bidi="ar-SA"/>
      </w:rPr>
    </w:lvl>
    <w:lvl w:ilvl="8" w:tplc="2BD041C0">
      <w:numFmt w:val="bullet"/>
      <w:lvlText w:val="•"/>
      <w:lvlJc w:val="left"/>
      <w:pPr>
        <w:ind w:left="8028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219626BF"/>
    <w:multiLevelType w:val="hybridMultilevel"/>
    <w:tmpl w:val="5D82AD6E"/>
    <w:lvl w:ilvl="0" w:tplc="D208320C">
      <w:start w:val="3"/>
      <w:numFmt w:val="decimal"/>
      <w:lvlText w:val="(%1)"/>
      <w:lvlJc w:val="left"/>
      <w:pPr>
        <w:ind w:left="355" w:hanging="243"/>
        <w:jc w:val="right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4484EE6A">
      <w:numFmt w:val="bullet"/>
      <w:lvlText w:val="•"/>
      <w:lvlJc w:val="left"/>
      <w:pPr>
        <w:ind w:left="1314" w:hanging="243"/>
      </w:pPr>
      <w:rPr>
        <w:rFonts w:hint="default"/>
        <w:lang w:val="it-IT" w:eastAsia="en-US" w:bidi="ar-SA"/>
      </w:rPr>
    </w:lvl>
    <w:lvl w:ilvl="2" w:tplc="E8023910">
      <w:numFmt w:val="bullet"/>
      <w:lvlText w:val="•"/>
      <w:lvlJc w:val="left"/>
      <w:pPr>
        <w:ind w:left="2269" w:hanging="243"/>
      </w:pPr>
      <w:rPr>
        <w:rFonts w:hint="default"/>
        <w:lang w:val="it-IT" w:eastAsia="en-US" w:bidi="ar-SA"/>
      </w:rPr>
    </w:lvl>
    <w:lvl w:ilvl="3" w:tplc="7C8EF048">
      <w:numFmt w:val="bullet"/>
      <w:lvlText w:val="•"/>
      <w:lvlJc w:val="left"/>
      <w:pPr>
        <w:ind w:left="3223" w:hanging="243"/>
      </w:pPr>
      <w:rPr>
        <w:rFonts w:hint="default"/>
        <w:lang w:val="it-IT" w:eastAsia="en-US" w:bidi="ar-SA"/>
      </w:rPr>
    </w:lvl>
    <w:lvl w:ilvl="4" w:tplc="C1A2F5C8">
      <w:numFmt w:val="bullet"/>
      <w:lvlText w:val="•"/>
      <w:lvlJc w:val="left"/>
      <w:pPr>
        <w:ind w:left="4178" w:hanging="243"/>
      </w:pPr>
      <w:rPr>
        <w:rFonts w:hint="default"/>
        <w:lang w:val="it-IT" w:eastAsia="en-US" w:bidi="ar-SA"/>
      </w:rPr>
    </w:lvl>
    <w:lvl w:ilvl="5" w:tplc="7AAC8E26">
      <w:numFmt w:val="bullet"/>
      <w:lvlText w:val="•"/>
      <w:lvlJc w:val="left"/>
      <w:pPr>
        <w:ind w:left="5132" w:hanging="243"/>
      </w:pPr>
      <w:rPr>
        <w:rFonts w:hint="default"/>
        <w:lang w:val="it-IT" w:eastAsia="en-US" w:bidi="ar-SA"/>
      </w:rPr>
    </w:lvl>
    <w:lvl w:ilvl="6" w:tplc="F01E4C3C">
      <w:numFmt w:val="bullet"/>
      <w:lvlText w:val="•"/>
      <w:lvlJc w:val="left"/>
      <w:pPr>
        <w:ind w:left="6087" w:hanging="243"/>
      </w:pPr>
      <w:rPr>
        <w:rFonts w:hint="default"/>
        <w:lang w:val="it-IT" w:eastAsia="en-US" w:bidi="ar-SA"/>
      </w:rPr>
    </w:lvl>
    <w:lvl w:ilvl="7" w:tplc="FD286DA2">
      <w:numFmt w:val="bullet"/>
      <w:lvlText w:val="•"/>
      <w:lvlJc w:val="left"/>
      <w:pPr>
        <w:ind w:left="7041" w:hanging="243"/>
      </w:pPr>
      <w:rPr>
        <w:rFonts w:hint="default"/>
        <w:lang w:val="it-IT" w:eastAsia="en-US" w:bidi="ar-SA"/>
      </w:rPr>
    </w:lvl>
    <w:lvl w:ilvl="8" w:tplc="7F3A5154">
      <w:numFmt w:val="bullet"/>
      <w:lvlText w:val="•"/>
      <w:lvlJc w:val="left"/>
      <w:pPr>
        <w:ind w:left="7996" w:hanging="243"/>
      </w:pPr>
      <w:rPr>
        <w:rFonts w:hint="default"/>
        <w:lang w:val="it-IT" w:eastAsia="en-US" w:bidi="ar-SA"/>
      </w:rPr>
    </w:lvl>
  </w:abstractNum>
  <w:abstractNum w:abstractNumId="2" w15:restartNumberingAfterBreak="0">
    <w:nsid w:val="69C14CA8"/>
    <w:multiLevelType w:val="hybridMultilevel"/>
    <w:tmpl w:val="1C2642A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5643761">
    <w:abstractNumId w:val="0"/>
  </w:num>
  <w:num w:numId="2" w16cid:durableId="979383188">
    <w:abstractNumId w:val="1"/>
  </w:num>
  <w:num w:numId="3" w16cid:durableId="18934669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attachedTemplate r:id="rId1"/>
  <w:defaultTabStop w:val="567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3E96"/>
    <w:rsid w:val="0001360B"/>
    <w:rsid w:val="00014938"/>
    <w:rsid w:val="00015DF7"/>
    <w:rsid w:val="00043338"/>
    <w:rsid w:val="00044802"/>
    <w:rsid w:val="0005058A"/>
    <w:rsid w:val="00061AE1"/>
    <w:rsid w:val="00082CF1"/>
    <w:rsid w:val="00092CC1"/>
    <w:rsid w:val="000C16B9"/>
    <w:rsid w:val="000F5A4A"/>
    <w:rsid w:val="00105246"/>
    <w:rsid w:val="00110140"/>
    <w:rsid w:val="001110C2"/>
    <w:rsid w:val="00145707"/>
    <w:rsid w:val="001463CC"/>
    <w:rsid w:val="00173911"/>
    <w:rsid w:val="00177915"/>
    <w:rsid w:val="001A43B9"/>
    <w:rsid w:val="001A4D60"/>
    <w:rsid w:val="001D24FD"/>
    <w:rsid w:val="001D5ACD"/>
    <w:rsid w:val="001E3960"/>
    <w:rsid w:val="001E7641"/>
    <w:rsid w:val="0020460E"/>
    <w:rsid w:val="00250EF3"/>
    <w:rsid w:val="00251585"/>
    <w:rsid w:val="0025361B"/>
    <w:rsid w:val="002634B5"/>
    <w:rsid w:val="002900D2"/>
    <w:rsid w:val="002A384D"/>
    <w:rsid w:val="002C0A88"/>
    <w:rsid w:val="002D1CB2"/>
    <w:rsid w:val="002E199F"/>
    <w:rsid w:val="002F6918"/>
    <w:rsid w:val="00306C75"/>
    <w:rsid w:val="003108A0"/>
    <w:rsid w:val="003158E0"/>
    <w:rsid w:val="00344843"/>
    <w:rsid w:val="0034576C"/>
    <w:rsid w:val="00364085"/>
    <w:rsid w:val="00365041"/>
    <w:rsid w:val="0036728C"/>
    <w:rsid w:val="00381833"/>
    <w:rsid w:val="0038187A"/>
    <w:rsid w:val="003953F3"/>
    <w:rsid w:val="00395946"/>
    <w:rsid w:val="003A065A"/>
    <w:rsid w:val="003B426A"/>
    <w:rsid w:val="003D7615"/>
    <w:rsid w:val="00412409"/>
    <w:rsid w:val="00423724"/>
    <w:rsid w:val="00425A4B"/>
    <w:rsid w:val="00432F89"/>
    <w:rsid w:val="004340D7"/>
    <w:rsid w:val="00436F94"/>
    <w:rsid w:val="00444F7C"/>
    <w:rsid w:val="0044575E"/>
    <w:rsid w:val="0047199C"/>
    <w:rsid w:val="004832EA"/>
    <w:rsid w:val="00484096"/>
    <w:rsid w:val="004951CB"/>
    <w:rsid w:val="004A16BA"/>
    <w:rsid w:val="004D0B41"/>
    <w:rsid w:val="004E4ADE"/>
    <w:rsid w:val="005036B6"/>
    <w:rsid w:val="0051511B"/>
    <w:rsid w:val="00520F01"/>
    <w:rsid w:val="00526588"/>
    <w:rsid w:val="00526F17"/>
    <w:rsid w:val="00556D50"/>
    <w:rsid w:val="00562A2C"/>
    <w:rsid w:val="0057528B"/>
    <w:rsid w:val="00587782"/>
    <w:rsid w:val="0059266A"/>
    <w:rsid w:val="005B5767"/>
    <w:rsid w:val="005C7563"/>
    <w:rsid w:val="005E0A03"/>
    <w:rsid w:val="005F2211"/>
    <w:rsid w:val="005F4F66"/>
    <w:rsid w:val="005F759B"/>
    <w:rsid w:val="00600736"/>
    <w:rsid w:val="00634DB0"/>
    <w:rsid w:val="0064681C"/>
    <w:rsid w:val="00660E58"/>
    <w:rsid w:val="00672945"/>
    <w:rsid w:val="00675B38"/>
    <w:rsid w:val="0067699E"/>
    <w:rsid w:val="006B038B"/>
    <w:rsid w:val="006C2B37"/>
    <w:rsid w:val="006C530F"/>
    <w:rsid w:val="006F3BC4"/>
    <w:rsid w:val="00712CFF"/>
    <w:rsid w:val="00721594"/>
    <w:rsid w:val="007219AE"/>
    <w:rsid w:val="00724C0D"/>
    <w:rsid w:val="00733812"/>
    <w:rsid w:val="00754705"/>
    <w:rsid w:val="00772723"/>
    <w:rsid w:val="00775E21"/>
    <w:rsid w:val="00786AC3"/>
    <w:rsid w:val="007A10DF"/>
    <w:rsid w:val="007B3089"/>
    <w:rsid w:val="007D4B1F"/>
    <w:rsid w:val="007E4121"/>
    <w:rsid w:val="007E756C"/>
    <w:rsid w:val="007E7DE8"/>
    <w:rsid w:val="007F24AA"/>
    <w:rsid w:val="008201BF"/>
    <w:rsid w:val="00820B6F"/>
    <w:rsid w:val="0082489C"/>
    <w:rsid w:val="00826F30"/>
    <w:rsid w:val="00843E03"/>
    <w:rsid w:val="00846A24"/>
    <w:rsid w:val="00897B08"/>
    <w:rsid w:val="008C37ED"/>
    <w:rsid w:val="008C3E96"/>
    <w:rsid w:val="008E7500"/>
    <w:rsid w:val="008F496B"/>
    <w:rsid w:val="00911824"/>
    <w:rsid w:val="009241B4"/>
    <w:rsid w:val="00925031"/>
    <w:rsid w:val="009318EB"/>
    <w:rsid w:val="009352D8"/>
    <w:rsid w:val="0094113D"/>
    <w:rsid w:val="009572AD"/>
    <w:rsid w:val="00980D34"/>
    <w:rsid w:val="009821D8"/>
    <w:rsid w:val="00984008"/>
    <w:rsid w:val="00984A86"/>
    <w:rsid w:val="009A5E4B"/>
    <w:rsid w:val="009D22AC"/>
    <w:rsid w:val="009E1A52"/>
    <w:rsid w:val="009F3BAE"/>
    <w:rsid w:val="009F44E6"/>
    <w:rsid w:val="00A14706"/>
    <w:rsid w:val="00A30CD5"/>
    <w:rsid w:val="00A66459"/>
    <w:rsid w:val="00A90F40"/>
    <w:rsid w:val="00AB7F29"/>
    <w:rsid w:val="00AC20DE"/>
    <w:rsid w:val="00AD7A60"/>
    <w:rsid w:val="00AE07FC"/>
    <w:rsid w:val="00AF1439"/>
    <w:rsid w:val="00AF7C34"/>
    <w:rsid w:val="00B02671"/>
    <w:rsid w:val="00B04E7B"/>
    <w:rsid w:val="00B241A7"/>
    <w:rsid w:val="00B6264D"/>
    <w:rsid w:val="00B701C0"/>
    <w:rsid w:val="00B878F7"/>
    <w:rsid w:val="00B96DD8"/>
    <w:rsid w:val="00BB23D6"/>
    <w:rsid w:val="00BB7007"/>
    <w:rsid w:val="00BD7A57"/>
    <w:rsid w:val="00BF20B3"/>
    <w:rsid w:val="00BF61A4"/>
    <w:rsid w:val="00C03C86"/>
    <w:rsid w:val="00C040DD"/>
    <w:rsid w:val="00C20F0F"/>
    <w:rsid w:val="00C64571"/>
    <w:rsid w:val="00C92354"/>
    <w:rsid w:val="00CC10D4"/>
    <w:rsid w:val="00CC6D89"/>
    <w:rsid w:val="00CC7F82"/>
    <w:rsid w:val="00CE5628"/>
    <w:rsid w:val="00CE7C73"/>
    <w:rsid w:val="00CF3536"/>
    <w:rsid w:val="00D04012"/>
    <w:rsid w:val="00D16474"/>
    <w:rsid w:val="00D33591"/>
    <w:rsid w:val="00D36EEA"/>
    <w:rsid w:val="00D41401"/>
    <w:rsid w:val="00D46213"/>
    <w:rsid w:val="00D548DA"/>
    <w:rsid w:val="00D55868"/>
    <w:rsid w:val="00D637F1"/>
    <w:rsid w:val="00DA6FF5"/>
    <w:rsid w:val="00DC16D5"/>
    <w:rsid w:val="00DC47C8"/>
    <w:rsid w:val="00DD52A3"/>
    <w:rsid w:val="00DD6168"/>
    <w:rsid w:val="00DE3070"/>
    <w:rsid w:val="00DE32ED"/>
    <w:rsid w:val="00DF740F"/>
    <w:rsid w:val="00E01F96"/>
    <w:rsid w:val="00E24E41"/>
    <w:rsid w:val="00E257CE"/>
    <w:rsid w:val="00E3663A"/>
    <w:rsid w:val="00E454F0"/>
    <w:rsid w:val="00E500BB"/>
    <w:rsid w:val="00E516A8"/>
    <w:rsid w:val="00E5575A"/>
    <w:rsid w:val="00E660E6"/>
    <w:rsid w:val="00E96292"/>
    <w:rsid w:val="00E9676E"/>
    <w:rsid w:val="00EA5FD2"/>
    <w:rsid w:val="00EC7F1E"/>
    <w:rsid w:val="00ED75B6"/>
    <w:rsid w:val="00EE7DD5"/>
    <w:rsid w:val="00EF7AD1"/>
    <w:rsid w:val="00F11E55"/>
    <w:rsid w:val="00F15806"/>
    <w:rsid w:val="00F27CE1"/>
    <w:rsid w:val="00F6523C"/>
    <w:rsid w:val="00F72256"/>
    <w:rsid w:val="00FB1520"/>
    <w:rsid w:val="00FB3BED"/>
    <w:rsid w:val="00FB4CC1"/>
    <w:rsid w:val="00FE505D"/>
    <w:rsid w:val="00FF0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C908AF"/>
  <w15:docId w15:val="{B4AC4EDE-4F0B-4F63-A931-626D3C22F7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C3E96"/>
    <w:pPr>
      <w:widowControl/>
      <w:autoSpaceDE/>
      <w:autoSpaceDN/>
    </w:pPr>
    <w:rPr>
      <w:sz w:val="24"/>
      <w:szCs w:val="24"/>
      <w:lang w:val="it-IT"/>
    </w:rPr>
  </w:style>
  <w:style w:type="paragraph" w:styleId="Titolo1">
    <w:name w:val="heading 1"/>
    <w:basedOn w:val="Normale"/>
    <w:uiPriority w:val="9"/>
    <w:qFormat/>
    <w:pPr>
      <w:widowControl w:val="0"/>
      <w:autoSpaceDE w:val="0"/>
      <w:autoSpaceDN w:val="0"/>
      <w:spacing w:before="90"/>
      <w:ind w:left="113"/>
      <w:outlineLvl w:val="0"/>
    </w:pPr>
    <w:rPr>
      <w:rFonts w:ascii="Times New Roman" w:eastAsia="Times New Roman" w:hAnsi="Times New Roman" w:cs="Times New Roman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0"/>
      <w:szCs w:val="20"/>
    </w:rPr>
  </w:style>
  <w:style w:type="paragraph" w:styleId="Paragrafoelenco">
    <w:name w:val="List Paragraph"/>
    <w:basedOn w:val="Normale"/>
    <w:uiPriority w:val="1"/>
    <w:qFormat/>
    <w:pPr>
      <w:widowControl w:val="0"/>
      <w:autoSpaceDE w:val="0"/>
      <w:autoSpaceDN w:val="0"/>
      <w:ind w:left="519" w:hanging="361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TableParagraph">
    <w:name w:val="Table Paragraph"/>
    <w:basedOn w:val="Normale"/>
    <w:uiPriority w:val="1"/>
    <w:qFormat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</w:rPr>
  </w:style>
  <w:style w:type="paragraph" w:styleId="Intestazione">
    <w:name w:val="header"/>
    <w:basedOn w:val="Normale"/>
    <w:link w:val="IntestazioneCarattere"/>
    <w:uiPriority w:val="99"/>
    <w:unhideWhenUsed/>
    <w:rsid w:val="0067699E"/>
    <w:pPr>
      <w:widowControl w:val="0"/>
      <w:tabs>
        <w:tab w:val="center" w:pos="4819"/>
        <w:tab w:val="right" w:pos="9638"/>
      </w:tabs>
      <w:autoSpaceDE w:val="0"/>
      <w:autoSpaceDN w:val="0"/>
    </w:pPr>
    <w:rPr>
      <w:rFonts w:ascii="Times New Roman" w:eastAsia="Times New Roman" w:hAnsi="Times New Roman" w:cs="Times New Roman"/>
      <w:sz w:val="22"/>
      <w:szCs w:val="22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699E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67699E"/>
    <w:pPr>
      <w:widowControl w:val="0"/>
      <w:tabs>
        <w:tab w:val="center" w:pos="4819"/>
        <w:tab w:val="right" w:pos="9638"/>
      </w:tabs>
      <w:autoSpaceDE w:val="0"/>
      <w:autoSpaceDN w:val="0"/>
    </w:pPr>
    <w:rPr>
      <w:rFonts w:ascii="Times New Roman" w:eastAsia="Times New Roman" w:hAnsi="Times New Roman" w:cs="Times New Roman"/>
      <w:sz w:val="22"/>
      <w:szCs w:val="22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699E"/>
    <w:rPr>
      <w:rFonts w:ascii="Times New Roman" w:eastAsia="Times New Roman" w:hAnsi="Times New Roman" w:cs="Times New Roman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D7A60"/>
    <w:rPr>
      <w:rFonts w:ascii="Times New Roman" w:eastAsia="Times New Roman" w:hAnsi="Times New Roman" w:cs="Times New Roman"/>
      <w:sz w:val="20"/>
      <w:szCs w:val="20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8F496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516A8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8C3E96"/>
    <w:pPr>
      <w:widowControl/>
      <w:autoSpaceDE/>
      <w:autoSpaceDN/>
    </w:pPr>
    <w:rPr>
      <w:sz w:val="24"/>
      <w:szCs w:val="24"/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g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6" Type="http://schemas.openxmlformats.org/officeDocument/2006/relationships/image" Target="media/image3.jpeg"/><Relationship Id="rId5" Type="http://schemas.openxmlformats.org/officeDocument/2006/relationships/hyperlink" Target="https://www.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blicazione\moduli%20miei%20HR\HR_carta_intestat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962E36-3DD5-4BBC-9C1C-B9142C2EC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HR_carta_intestata.dotx</Template>
  <TotalTime>9</TotalTime>
  <Pages>1</Pages>
  <Words>123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Modulo_autorizzazione miss_10_10_2013</vt:lpstr>
    </vt:vector>
  </TitlesOfParts>
  <Company/>
  <LinksUpToDate>false</LinksUpToDate>
  <CharactersWithSpaces>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Modulo_autorizzazione miss_10_10_2013</dc:title>
  <dc:creator>Gian Michele Soddu</dc:creator>
  <cp:lastModifiedBy>Gian Michele Soddu</cp:lastModifiedBy>
  <cp:revision>3</cp:revision>
  <dcterms:created xsi:type="dcterms:W3CDTF">2025-01-16T16:54:00Z</dcterms:created>
  <dcterms:modified xsi:type="dcterms:W3CDTF">2025-01-21T08:00:00Z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2013-10-11T00:00:00Z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2022-06-24T00:00:00Z</vt:filetime>
  </property>
</Properties>
</file>