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50336" w14:textId="77777777" w:rsidR="007D1FD7" w:rsidRPr="007D1FD7" w:rsidRDefault="007D1FD7" w:rsidP="00D72900">
      <w:pPr>
        <w:pStyle w:val="Stile"/>
        <w:ind w:left="5000" w:right="156"/>
        <w:rPr>
          <w:rFonts w:asciiTheme="minorHAnsi" w:hAnsiTheme="minorHAnsi" w:cstheme="minorHAnsi"/>
          <w:b/>
          <w:bCs/>
          <w:sz w:val="22"/>
          <w:szCs w:val="22"/>
        </w:rPr>
      </w:pPr>
      <w:r w:rsidRPr="007D1FD7">
        <w:rPr>
          <w:rFonts w:asciiTheme="minorHAnsi" w:hAnsiTheme="minorHAnsi" w:cstheme="minorHAnsi"/>
          <w:b/>
          <w:bCs/>
          <w:sz w:val="22"/>
          <w:szCs w:val="22"/>
        </w:rPr>
        <w:t xml:space="preserve">Al Direttore del Dipartimento </w:t>
      </w:r>
    </w:p>
    <w:p w14:paraId="1938E77E" w14:textId="77777777" w:rsidR="007D1FD7" w:rsidRPr="007D1FD7" w:rsidRDefault="007D1FD7" w:rsidP="00D72900">
      <w:pPr>
        <w:pStyle w:val="Stile"/>
        <w:ind w:left="5000" w:right="156"/>
        <w:rPr>
          <w:rFonts w:asciiTheme="minorHAnsi" w:hAnsiTheme="minorHAnsi" w:cstheme="minorHAnsi"/>
          <w:b/>
          <w:bCs/>
          <w:sz w:val="22"/>
          <w:szCs w:val="22"/>
        </w:rPr>
      </w:pPr>
      <w:r w:rsidRPr="007D1FD7">
        <w:rPr>
          <w:rFonts w:asciiTheme="minorHAnsi" w:hAnsiTheme="minorHAnsi" w:cstheme="minorHAnsi"/>
          <w:b/>
          <w:bCs/>
          <w:sz w:val="22"/>
          <w:szCs w:val="22"/>
        </w:rPr>
        <w:t>Di SCIENZE ECONOMICHE E AZIENDALI</w:t>
      </w:r>
    </w:p>
    <w:p w14:paraId="4E1F91D8" w14:textId="77777777" w:rsidR="007D1FD7" w:rsidRPr="007D1FD7" w:rsidRDefault="007D1FD7" w:rsidP="007D1FD7">
      <w:pPr>
        <w:tabs>
          <w:tab w:val="left" w:pos="2775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C2AF4AB" w14:textId="77777777" w:rsidR="007D1FD7" w:rsidRPr="007D1FD7" w:rsidRDefault="007D1FD7" w:rsidP="007D1FD7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D1FD7">
        <w:rPr>
          <w:rFonts w:asciiTheme="minorHAnsi" w:hAnsiTheme="minorHAnsi" w:cstheme="minorHAnsi"/>
          <w:b/>
          <w:sz w:val="22"/>
          <w:szCs w:val="22"/>
        </w:rPr>
        <w:t xml:space="preserve">RICHIESTA DI ATTIVAZIONE </w:t>
      </w:r>
    </w:p>
    <w:p w14:paraId="06F91EDD" w14:textId="77777777" w:rsidR="007D1FD7" w:rsidRPr="007D1FD7" w:rsidRDefault="007D1FD7" w:rsidP="007D1FD7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D1FD7">
        <w:rPr>
          <w:rFonts w:asciiTheme="minorHAnsi" w:hAnsiTheme="minorHAnsi" w:cstheme="minorHAnsi"/>
          <w:b/>
          <w:sz w:val="22"/>
          <w:szCs w:val="22"/>
        </w:rPr>
        <w:t xml:space="preserve">Procedure per l’affidamento di un contratto di lavoro autonomo </w:t>
      </w:r>
    </w:p>
    <w:p w14:paraId="1E21B67D" w14:textId="77777777" w:rsidR="007D1FD7" w:rsidRPr="007D1FD7" w:rsidRDefault="007D1FD7" w:rsidP="007D1FD7">
      <w:pPr>
        <w:tabs>
          <w:tab w:val="left" w:pos="2775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0E62A7B7" w14:textId="77777777" w:rsidR="007D1FD7" w:rsidRPr="007D1FD7" w:rsidRDefault="007D1FD7" w:rsidP="007D1FD7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D1FD7">
        <w:rPr>
          <w:rFonts w:asciiTheme="minorHAnsi" w:hAnsiTheme="minorHAnsi" w:cstheme="minorHAnsi"/>
          <w:b/>
          <w:sz w:val="22"/>
          <w:szCs w:val="22"/>
        </w:rPr>
        <w:t>DATI DEL RICHIEDENTE</w:t>
      </w:r>
    </w:p>
    <w:p w14:paraId="79C8C3D6" w14:textId="77777777" w:rsidR="007D1FD7" w:rsidRPr="007D1FD7" w:rsidRDefault="007D1FD7" w:rsidP="007D1FD7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9472" w:type="dxa"/>
        <w:tblLook w:val="04A0" w:firstRow="1" w:lastRow="0" w:firstColumn="1" w:lastColumn="0" w:noHBand="0" w:noVBand="1"/>
      </w:tblPr>
      <w:tblGrid>
        <w:gridCol w:w="9472"/>
      </w:tblGrid>
      <w:tr w:rsidR="007D1FD7" w:rsidRPr="007D1FD7" w14:paraId="7BFC7CB2" w14:textId="77777777" w:rsidTr="00792F73">
        <w:trPr>
          <w:trHeight w:val="479"/>
        </w:trPr>
        <w:tc>
          <w:tcPr>
            <w:tcW w:w="9472" w:type="dxa"/>
          </w:tcPr>
          <w:p w14:paraId="260DD6F7" w14:textId="77777777" w:rsidR="007D1FD7" w:rsidRPr="007D1FD7" w:rsidRDefault="007D1FD7" w:rsidP="007D1FD7">
            <w:pPr>
              <w:tabs>
                <w:tab w:val="left" w:pos="2775"/>
              </w:tabs>
              <w:spacing w:before="120" w:after="12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sz w:val="22"/>
                <w:szCs w:val="22"/>
              </w:rPr>
              <w:t xml:space="preserve">Nome                                    Cognome    </w:t>
            </w:r>
          </w:p>
        </w:tc>
      </w:tr>
      <w:tr w:rsidR="007D1FD7" w:rsidRPr="007D1FD7" w14:paraId="20A111B5" w14:textId="77777777" w:rsidTr="00792F73">
        <w:trPr>
          <w:trHeight w:val="479"/>
        </w:trPr>
        <w:tc>
          <w:tcPr>
            <w:tcW w:w="9472" w:type="dxa"/>
          </w:tcPr>
          <w:p w14:paraId="2048B6FF" w14:textId="77777777" w:rsidR="007D1FD7" w:rsidRPr="007D1FD7" w:rsidRDefault="007D1FD7" w:rsidP="007D1FD7">
            <w:pPr>
              <w:tabs>
                <w:tab w:val="left" w:pos="2775"/>
              </w:tabs>
              <w:spacing w:before="120" w:after="12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sz w:val="22"/>
                <w:szCs w:val="22"/>
              </w:rPr>
              <w:t xml:space="preserve">Qualifica </w:t>
            </w:r>
          </w:p>
        </w:tc>
      </w:tr>
      <w:tr w:rsidR="007D1FD7" w:rsidRPr="007D1FD7" w14:paraId="191946A7" w14:textId="77777777" w:rsidTr="00792F73">
        <w:trPr>
          <w:trHeight w:val="479"/>
        </w:trPr>
        <w:tc>
          <w:tcPr>
            <w:tcW w:w="9472" w:type="dxa"/>
          </w:tcPr>
          <w:p w14:paraId="5E3101A7" w14:textId="77777777" w:rsidR="007D1FD7" w:rsidRPr="007D1FD7" w:rsidRDefault="007D1FD7" w:rsidP="007D1FD7">
            <w:pPr>
              <w:tabs>
                <w:tab w:val="left" w:pos="2775"/>
              </w:tabs>
              <w:spacing w:before="120" w:after="12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sz w:val="22"/>
                <w:szCs w:val="22"/>
              </w:rPr>
              <w:t>Dipartimento Scienze Economiche e Aziendali</w:t>
            </w:r>
          </w:p>
        </w:tc>
      </w:tr>
    </w:tbl>
    <w:p w14:paraId="79B8261E" w14:textId="77777777" w:rsidR="007D1FD7" w:rsidRPr="007D1FD7" w:rsidRDefault="007D1FD7" w:rsidP="007D1FD7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89B489B" w14:textId="77777777" w:rsidR="007D1FD7" w:rsidRPr="007D1FD7" w:rsidRDefault="007D1FD7" w:rsidP="007D1FD7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683D37F3" w14:textId="77777777" w:rsidR="007D1FD7" w:rsidRPr="007D1FD7" w:rsidRDefault="007D1FD7" w:rsidP="007D1FD7">
      <w:pPr>
        <w:tabs>
          <w:tab w:val="left" w:pos="2775"/>
        </w:tabs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D1FD7">
        <w:rPr>
          <w:rFonts w:asciiTheme="minorHAnsi" w:hAnsiTheme="minorHAnsi" w:cstheme="minorHAnsi"/>
          <w:b/>
          <w:smallCaps/>
          <w:sz w:val="22"/>
          <w:szCs w:val="22"/>
        </w:rPr>
        <w:t>oggetto del contratto</w:t>
      </w:r>
    </w:p>
    <w:tbl>
      <w:tblPr>
        <w:tblStyle w:val="Grigliatabella"/>
        <w:tblW w:w="9501" w:type="dxa"/>
        <w:tblLook w:val="04A0" w:firstRow="1" w:lastRow="0" w:firstColumn="1" w:lastColumn="0" w:noHBand="0" w:noVBand="1"/>
      </w:tblPr>
      <w:tblGrid>
        <w:gridCol w:w="9501"/>
      </w:tblGrid>
      <w:tr w:rsidR="007D1FD7" w:rsidRPr="007D1FD7" w14:paraId="6243AAD5" w14:textId="77777777" w:rsidTr="00792F73">
        <w:trPr>
          <w:trHeight w:val="534"/>
        </w:trPr>
        <w:tc>
          <w:tcPr>
            <w:tcW w:w="9501" w:type="dxa"/>
          </w:tcPr>
          <w:p w14:paraId="0F9856B9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D1FD7" w:rsidRPr="007D1FD7" w14:paraId="12169710" w14:textId="77777777" w:rsidTr="00792F73">
        <w:trPr>
          <w:trHeight w:val="516"/>
        </w:trPr>
        <w:tc>
          <w:tcPr>
            <w:tcW w:w="9501" w:type="dxa"/>
          </w:tcPr>
          <w:p w14:paraId="58FD8CFC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D1FD7" w:rsidRPr="007D1FD7" w14:paraId="35E0BF4F" w14:textId="77777777" w:rsidTr="00792F73">
        <w:trPr>
          <w:trHeight w:val="516"/>
        </w:trPr>
        <w:tc>
          <w:tcPr>
            <w:tcW w:w="9501" w:type="dxa"/>
          </w:tcPr>
          <w:p w14:paraId="07ADE96D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</w:tr>
      <w:tr w:rsidR="007D1FD7" w:rsidRPr="007D1FD7" w14:paraId="563163A5" w14:textId="77777777" w:rsidTr="00792F73">
        <w:trPr>
          <w:trHeight w:val="534"/>
        </w:trPr>
        <w:tc>
          <w:tcPr>
            <w:tcW w:w="9501" w:type="dxa"/>
          </w:tcPr>
          <w:p w14:paraId="0A1802D5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</w:tr>
    </w:tbl>
    <w:p w14:paraId="3FC8889C" w14:textId="77777777" w:rsidR="007D1FD7" w:rsidRPr="007D1FD7" w:rsidRDefault="007D1FD7" w:rsidP="007D1FD7">
      <w:pPr>
        <w:tabs>
          <w:tab w:val="left" w:pos="2775"/>
        </w:tabs>
        <w:spacing w:after="120" w:line="360" w:lineRule="auto"/>
        <w:rPr>
          <w:rFonts w:asciiTheme="minorHAnsi" w:hAnsiTheme="minorHAnsi" w:cstheme="minorHAnsi"/>
          <w:b/>
          <w:smallCaps/>
          <w:sz w:val="22"/>
          <w:szCs w:val="22"/>
        </w:rPr>
      </w:pP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7"/>
        <w:gridCol w:w="3813"/>
        <w:gridCol w:w="1418"/>
        <w:gridCol w:w="2156"/>
      </w:tblGrid>
      <w:tr w:rsidR="007D1FD7" w:rsidRPr="007D1FD7" w14:paraId="4DFFBB30" w14:textId="77777777" w:rsidTr="00792F73">
        <w:trPr>
          <w:trHeight w:val="405"/>
        </w:trPr>
        <w:tc>
          <w:tcPr>
            <w:tcW w:w="2107" w:type="dxa"/>
            <w:shd w:val="clear" w:color="auto" w:fill="auto"/>
            <w:vAlign w:val="center"/>
          </w:tcPr>
          <w:p w14:paraId="0B2D9015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Soggetto pubblico e/o privato finanziatore </w:t>
            </w:r>
          </w:p>
        </w:tc>
        <w:tc>
          <w:tcPr>
            <w:tcW w:w="3813" w:type="dxa"/>
            <w:shd w:val="clear" w:color="auto" w:fill="auto"/>
            <w:vAlign w:val="center"/>
          </w:tcPr>
          <w:p w14:paraId="6DFD2D13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b/>
                <w:sz w:val="22"/>
                <w:szCs w:val="22"/>
              </w:rPr>
              <w:t>CONVENZIONE (data stipula, durata, titolo programma di ricerca)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4B71BA1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b/>
                <w:sz w:val="22"/>
                <w:szCs w:val="22"/>
              </w:rPr>
              <w:t>DURATA DEL CONTRATTO</w:t>
            </w:r>
          </w:p>
        </w:tc>
        <w:tc>
          <w:tcPr>
            <w:tcW w:w="2156" w:type="dxa"/>
            <w:shd w:val="clear" w:color="auto" w:fill="auto"/>
          </w:tcPr>
          <w:p w14:paraId="1FABAE5B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b/>
                <w:sz w:val="22"/>
                <w:szCs w:val="22"/>
              </w:rPr>
              <w:t>IMPORTO LORDO DIPENDENTE</w:t>
            </w:r>
          </w:p>
          <w:p w14:paraId="184C9BBF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7D1FD7" w:rsidRPr="007D1FD7" w14:paraId="17A697F4" w14:textId="77777777" w:rsidTr="00792F73">
        <w:trPr>
          <w:trHeight w:val="968"/>
        </w:trPr>
        <w:tc>
          <w:tcPr>
            <w:tcW w:w="2107" w:type="dxa"/>
            <w:shd w:val="clear" w:color="auto" w:fill="auto"/>
            <w:vAlign w:val="center"/>
          </w:tcPr>
          <w:p w14:paraId="66BD013E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13" w:type="dxa"/>
            <w:shd w:val="clear" w:color="auto" w:fill="auto"/>
            <w:vAlign w:val="center"/>
          </w:tcPr>
          <w:p w14:paraId="7BE59B6F" w14:textId="77777777" w:rsidR="007D1FD7" w:rsidRPr="007D1FD7" w:rsidRDefault="007D1FD7" w:rsidP="007D1FD7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3288F174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56" w:type="dxa"/>
            <w:shd w:val="clear" w:color="auto" w:fill="auto"/>
          </w:tcPr>
          <w:p w14:paraId="4AA3B9FE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62330B9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F10EED2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D201ED0" w14:textId="77777777" w:rsidR="007D1FD7" w:rsidRPr="007D1FD7" w:rsidRDefault="007D1FD7" w:rsidP="007D1FD7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44B1417" w14:textId="77777777" w:rsidR="007D1FD7" w:rsidRPr="007D1FD7" w:rsidRDefault="007D1FD7" w:rsidP="007D1FD7">
      <w:pPr>
        <w:tabs>
          <w:tab w:val="left" w:pos="2775"/>
        </w:tabs>
        <w:spacing w:line="360" w:lineRule="auto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14:paraId="4F4E7A04" w14:textId="77777777" w:rsidR="007D1FD7" w:rsidRPr="007D1FD7" w:rsidRDefault="007D1FD7" w:rsidP="007D1FD7">
      <w:pPr>
        <w:tabs>
          <w:tab w:val="left" w:pos="2775"/>
        </w:tabs>
        <w:spacing w:line="360" w:lineRule="auto"/>
        <w:rPr>
          <w:rFonts w:asciiTheme="minorHAnsi" w:hAnsiTheme="minorHAnsi" w:cstheme="minorHAnsi"/>
          <w:sz w:val="22"/>
          <w:szCs w:val="22"/>
          <w:lang w:val="en-US"/>
        </w:rPr>
      </w:pPr>
    </w:p>
    <w:tbl>
      <w:tblPr>
        <w:tblStyle w:val="Grigliatabella"/>
        <w:tblW w:w="9487" w:type="dxa"/>
        <w:tblLook w:val="04A0" w:firstRow="1" w:lastRow="0" w:firstColumn="1" w:lastColumn="0" w:noHBand="0" w:noVBand="1"/>
      </w:tblPr>
      <w:tblGrid>
        <w:gridCol w:w="9487"/>
      </w:tblGrid>
      <w:tr w:rsidR="007D1FD7" w:rsidRPr="007D1FD7" w14:paraId="2456608F" w14:textId="77777777" w:rsidTr="00792F73">
        <w:trPr>
          <w:trHeight w:val="478"/>
        </w:trPr>
        <w:tc>
          <w:tcPr>
            <w:tcW w:w="9487" w:type="dxa"/>
          </w:tcPr>
          <w:p w14:paraId="10ABC61F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D1FD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REQUISITI DI AMMISSIONE </w:t>
            </w:r>
          </w:p>
          <w:p w14:paraId="28DC3E7F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7D1FD7" w:rsidRPr="007D1FD7" w14:paraId="78BACEFC" w14:textId="77777777" w:rsidTr="00792F73">
        <w:trPr>
          <w:trHeight w:val="494"/>
        </w:trPr>
        <w:tc>
          <w:tcPr>
            <w:tcW w:w="9487" w:type="dxa"/>
          </w:tcPr>
          <w:p w14:paraId="20C3204C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D1FD7" w:rsidRPr="007D1FD7" w14:paraId="6AC17E57" w14:textId="77777777" w:rsidTr="00792F73">
        <w:trPr>
          <w:trHeight w:val="478"/>
        </w:trPr>
        <w:tc>
          <w:tcPr>
            <w:tcW w:w="9487" w:type="dxa"/>
          </w:tcPr>
          <w:p w14:paraId="31A38F69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D1FD7" w:rsidRPr="007D1FD7" w14:paraId="7EE06A41" w14:textId="77777777" w:rsidTr="00792F73">
        <w:trPr>
          <w:trHeight w:val="478"/>
        </w:trPr>
        <w:tc>
          <w:tcPr>
            <w:tcW w:w="9487" w:type="dxa"/>
          </w:tcPr>
          <w:p w14:paraId="1C18CF96" w14:textId="77777777" w:rsidR="007D1FD7" w:rsidRPr="007D1FD7" w:rsidRDefault="007D1FD7" w:rsidP="007D1FD7">
            <w:pPr>
              <w:tabs>
                <w:tab w:val="left" w:pos="2775"/>
              </w:tabs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2594BBC" w14:textId="77777777" w:rsidR="007D1FD7" w:rsidRPr="007D1FD7" w:rsidRDefault="007D1FD7" w:rsidP="007D1FD7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6BB1230" w14:textId="77777777" w:rsidR="007D1FD7" w:rsidRPr="007D1FD7" w:rsidRDefault="007D1FD7" w:rsidP="007D1FD7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1B57955" w14:textId="77777777" w:rsidR="007D1FD7" w:rsidRPr="007D1FD7" w:rsidRDefault="007D1FD7" w:rsidP="007D1FD7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7D1FD7">
        <w:rPr>
          <w:rFonts w:asciiTheme="minorHAnsi" w:hAnsiTheme="minorHAnsi" w:cstheme="minorHAnsi"/>
          <w:sz w:val="22"/>
          <w:szCs w:val="22"/>
        </w:rPr>
        <w:t>Data__________________                                          FIRMA DEL RICHIEDENTE _______________________</w:t>
      </w:r>
    </w:p>
    <w:p w14:paraId="7E5029E8" w14:textId="77777777" w:rsidR="0043001C" w:rsidRPr="007D1FD7" w:rsidRDefault="0043001C" w:rsidP="007D1FD7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3001C" w:rsidRPr="007D1FD7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2A225" w14:textId="77777777" w:rsidR="00B62721" w:rsidRDefault="00B62721" w:rsidP="0030749D">
      <w:r>
        <w:separator/>
      </w:r>
    </w:p>
  </w:endnote>
  <w:endnote w:type="continuationSeparator" w:id="0">
    <w:p w14:paraId="62017ABF" w14:textId="77777777" w:rsidR="00B62721" w:rsidRDefault="00B6272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74EC4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023A8066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95C7DE2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056AF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D75A700" wp14:editId="4594748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C147FAB" w14:textId="7D7A1CA5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5070E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3972BCA8" w14:textId="2278B966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5070E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01BC447D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D75A700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C147FAB" w14:textId="7D7A1CA5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5070E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3972BCA8" w14:textId="2278B966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5070E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01BC447D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6B4659F8" wp14:editId="04F66886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49CE5" w14:textId="77777777" w:rsidR="00B62721" w:rsidRDefault="00B62721" w:rsidP="0030749D">
      <w:r>
        <w:separator/>
      </w:r>
    </w:p>
  </w:footnote>
  <w:footnote w:type="continuationSeparator" w:id="0">
    <w:p w14:paraId="7B4F8D78" w14:textId="77777777" w:rsidR="00B62721" w:rsidRDefault="00B6272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40073" w14:textId="77777777" w:rsidR="0030749D" w:rsidRDefault="005070EB">
    <w:pPr>
      <w:pStyle w:val="Intestazione"/>
    </w:pPr>
    <w:r>
      <w:rPr>
        <w:noProof/>
      </w:rPr>
      <w:pict w14:anchorId="78672AC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5A5C2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8E17215" wp14:editId="6BE25C4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E44B0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65FB0906" wp14:editId="6A96277C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2E0634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55B0D2CE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7B940179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8097A96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1EB0C19C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721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070EB"/>
    <w:rsid w:val="00566BF9"/>
    <w:rsid w:val="005974C5"/>
    <w:rsid w:val="005D3A5E"/>
    <w:rsid w:val="005F542B"/>
    <w:rsid w:val="006163E6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1FD7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2721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72900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9CA136"/>
  <w15:chartTrackingRefBased/>
  <w15:docId w15:val="{7E08F33B-5DF1-4354-916D-36187CD2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1FD7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ile">
    <w:name w:val="Stile"/>
    <w:rsid w:val="007D1FD7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3</TotalTime>
  <Pages>2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5</cp:revision>
  <cp:lastPrinted>2022-03-10T11:01:00Z</cp:lastPrinted>
  <dcterms:created xsi:type="dcterms:W3CDTF">2022-03-22T08:43:00Z</dcterms:created>
  <dcterms:modified xsi:type="dcterms:W3CDTF">2023-02-07T08:57:00Z</dcterms:modified>
</cp:coreProperties>
</file>