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968D4" w14:textId="059B1DC6" w:rsidR="005534E7" w:rsidRPr="00B64E32" w:rsidRDefault="006F23A5" w:rsidP="00B64E32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Allegato B – Scheda per la presentazione dei progetti realizzati negli ultimi 5 anni.</w:t>
      </w:r>
    </w:p>
    <w:p w14:paraId="2AD1EBB4" w14:textId="5A230BE4" w:rsidR="00EF0698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Cancellare il testo in corsivo</w:t>
      </w:r>
    </w:p>
    <w:p w14:paraId="3B2587A6" w14:textId="2D0A779A" w:rsidR="006F23A5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2BE85018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0CB8228C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B0DE577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D48C6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5F9B162B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341187" w14:textId="0C42711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C0360BD" w14:textId="57ABBC3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EBD658B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E70E9C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</w:t>
      </w:r>
      <w:r w:rsidR="00E6546C" w:rsidRPr="00B64E32">
        <w:rPr>
          <w:rFonts w:asciiTheme="minorHAnsi" w:hAnsiTheme="minorHAnsi" w:cstheme="minorHAnsi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753701AE" w14:textId="10A978A8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</w:t>
      </w:r>
      <w:r w:rsidR="00EF0698" w:rsidRPr="00B64E32">
        <w:rPr>
          <w:rFonts w:asciiTheme="minorHAnsi" w:hAnsiTheme="minorHAnsi" w:cstheme="minorHAnsi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B64E32">
          <w:headerReference w:type="default" r:id="rId11"/>
          <w:footerReference w:type="default" r:id="rId12"/>
          <w:headerReference w:type="first" r:id="rId13"/>
          <w:footerReference w:type="first" r:id="rId14"/>
          <w:pgSz w:w="11910" w:h="16840"/>
          <w:pgMar w:top="1160" w:right="0" w:bottom="280" w:left="0" w:header="0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65425" w14:textId="77777777" w:rsidR="006961E4" w:rsidRDefault="006961E4" w:rsidP="00A416E9">
      <w:r>
        <w:separator/>
      </w:r>
    </w:p>
  </w:endnote>
  <w:endnote w:type="continuationSeparator" w:id="0">
    <w:p w14:paraId="7014FF98" w14:textId="77777777" w:rsidR="006961E4" w:rsidRDefault="006961E4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5D74DC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1B26C865" w:rsidR="00744895" w:rsidRPr="00B64E32" w:rsidRDefault="00A416E9" w:rsidP="00744895">
        <w:pPr>
          <w:pStyle w:val="Universit-Direzioneedirigente"/>
          <w:jc w:val="center"/>
          <w:rPr>
            <w:lang w:val="en-US"/>
          </w:rPr>
        </w:pPr>
        <w:r w:rsidRPr="00B64E32">
          <w:rPr>
            <w:sz w:val="16"/>
            <w:szCs w:val="16"/>
            <w:lang w:val="en-US"/>
          </w:rPr>
          <w:t>Tel. 070.675.</w:t>
        </w:r>
        <w:r w:rsidRPr="00107A36">
          <w:rPr>
            <w:sz w:val="16"/>
            <w:szCs w:val="16"/>
            <w:lang w:val="en-US"/>
          </w:rPr>
          <w:t>3377</w:t>
        </w:r>
        <w:r w:rsidRPr="00B64E32">
          <w:rPr>
            <w:sz w:val="16"/>
            <w:szCs w:val="16"/>
            <w:lang w:val="en-US"/>
          </w:rPr>
          <w:t xml:space="preserve"> - Fax 070.</w:t>
        </w:r>
        <w:r w:rsidRPr="00107A36">
          <w:rPr>
            <w:sz w:val="16"/>
            <w:szCs w:val="16"/>
            <w:lang w:val="en-US"/>
          </w:rPr>
          <w:t>675.3321</w:t>
        </w:r>
        <w:r w:rsidRPr="00B64E32">
          <w:rPr>
            <w:sz w:val="16"/>
            <w:szCs w:val="16"/>
            <w:lang w:val="en-US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B64E32">
          <w:rPr>
            <w:sz w:val="16"/>
            <w:szCs w:val="16"/>
            <w:lang w:val="en-US"/>
          </w:rPr>
          <w:t xml:space="preserve">@unica.it - </w:t>
        </w:r>
        <w:hyperlink r:id="rId1" w:history="1">
          <w:r w:rsidRPr="00B64E32">
            <w:rPr>
              <w:rStyle w:val="Collegamentoipertestuale"/>
              <w:sz w:val="16"/>
              <w:szCs w:val="16"/>
              <w:lang w:val="en-US"/>
            </w:rPr>
            <w:t>https://www.unica.it/unica/it/dip_scienzeecoaziend.page</w:t>
          </w:r>
        </w:hyperlink>
      </w:p>
      <w:p w14:paraId="01CF5BBE" w14:textId="6606EA84" w:rsidR="00A416E9" w:rsidRPr="00A416E9" w:rsidRDefault="005D74DC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89644" w14:textId="77777777" w:rsidR="006961E4" w:rsidRDefault="006961E4" w:rsidP="00A416E9">
      <w:r>
        <w:separator/>
      </w:r>
    </w:p>
  </w:footnote>
  <w:footnote w:type="continuationSeparator" w:id="0">
    <w:p w14:paraId="7F15D1EE" w14:textId="77777777" w:rsidR="006961E4" w:rsidRDefault="006961E4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8" name="Immagine 18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6B9FD" w14:textId="77777777" w:rsidR="00B64E32" w:rsidRDefault="00B64E32" w:rsidP="00B64E32">
    <w:pPr>
      <w:pStyle w:val="Intestazione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189CABD" wp14:editId="0E33868F">
          <wp:extent cx="7542000" cy="1191600"/>
          <wp:effectExtent l="0" t="0" r="1905" b="8890"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59CC65" w14:textId="71A64CA2" w:rsidR="00B64E32" w:rsidRPr="00B64E32" w:rsidRDefault="00B64E32" w:rsidP="00B64E32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 xml:space="preserve">                   </w:t>
    </w:r>
    <w:r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 xml:space="preserve">       Dipartimento di Scienze Economiche ed Aziendali</w:t>
    </w:r>
  </w:p>
  <w:p w14:paraId="7402FBFB" w14:textId="5A7D3061" w:rsidR="00B64E32" w:rsidRPr="00B64E32" w:rsidRDefault="00B64E32" w:rsidP="00B64E32">
    <w:pPr>
      <w:pStyle w:val="Intestazione"/>
      <w:ind w:left="680"/>
      <w:jc w:val="both"/>
      <w:rPr>
        <w:rFonts w:asciiTheme="minorHAnsi" w:hAnsiTheme="minorHAnsi" w:cstheme="minorHAnsi"/>
        <w:color w:val="244061" w:themeColor="accent1" w:themeShade="80"/>
        <w:sz w:val="18"/>
        <w:szCs w:val="18"/>
      </w:rPr>
    </w:pP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                            Direttore: Prof. Rinaldo Brau</w:t>
    </w:r>
  </w:p>
  <w:p w14:paraId="16B9F114" w14:textId="5228BF7B" w:rsidR="002C776E" w:rsidRPr="00A416E9" w:rsidRDefault="002C776E" w:rsidP="00B64E32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1840273946">
    <w:abstractNumId w:val="0"/>
  </w:num>
  <w:num w:numId="2" w16cid:durableId="613364062">
    <w:abstractNumId w:val="1"/>
  </w:num>
  <w:num w:numId="3" w16cid:durableId="9772237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5D74DC"/>
    <w:rsid w:val="006961E4"/>
    <w:rsid w:val="006F23A5"/>
    <w:rsid w:val="00744895"/>
    <w:rsid w:val="007C6D8E"/>
    <w:rsid w:val="0080345A"/>
    <w:rsid w:val="00923380"/>
    <w:rsid w:val="00A416E9"/>
    <w:rsid w:val="00B64E32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0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Michela Cordeddu</cp:lastModifiedBy>
  <cp:revision>2</cp:revision>
  <dcterms:created xsi:type="dcterms:W3CDTF">2023-07-25T15:18:00Z</dcterms:created>
  <dcterms:modified xsi:type="dcterms:W3CDTF">2023-07-25T15:18:00Z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