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175C878" w14:textId="77777777" w:rsidR="00F830B5" w:rsidRPr="0036136E" w:rsidRDefault="00F830B5" w:rsidP="00F830B5">
      <w:pPr>
        <w:pStyle w:val="Default"/>
        <w:spacing w:line="360" w:lineRule="auto"/>
        <w:jc w:val="center"/>
        <w:rPr>
          <w:rFonts w:asciiTheme="minorHAnsi" w:hAnsiTheme="minorHAnsi" w:cstheme="minorHAnsi"/>
          <w:b/>
          <w:bCs/>
          <w:color w:val="auto"/>
        </w:rPr>
      </w:pPr>
    </w:p>
    <w:p w14:paraId="4BF34CFD" w14:textId="77777777" w:rsidR="00741ED2" w:rsidRPr="00F80E97" w:rsidRDefault="00741ED2" w:rsidP="00741ED2">
      <w:pPr>
        <w:rPr>
          <w:b/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Modulo di </w:t>
      </w:r>
      <w:r w:rsidRPr="00F80E97">
        <w:rPr>
          <w:sz w:val="22"/>
          <w:szCs w:val="22"/>
          <w:lang w:eastAsia="ar-SA"/>
        </w:rPr>
        <w:t>Domanda di partecipazione (</w:t>
      </w:r>
      <w:r w:rsidRPr="00F80E97">
        <w:rPr>
          <w:b/>
          <w:sz w:val="22"/>
          <w:szCs w:val="22"/>
          <w:lang w:eastAsia="ar-SA"/>
        </w:rPr>
        <w:t>Allegato A)</w:t>
      </w:r>
    </w:p>
    <w:p w14:paraId="4FDD630C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</w:p>
    <w:p w14:paraId="7B2D94BA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</w:p>
    <w:p w14:paraId="1EAFADD1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Alla Segreteria Amministrativa</w:t>
      </w:r>
    </w:p>
    <w:p w14:paraId="54ABE359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Dipartimento di Giurisprudenza</w:t>
      </w:r>
    </w:p>
    <w:p w14:paraId="613D9E8D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Dell’ Università degli Studi di Cagliari</w:t>
      </w:r>
    </w:p>
    <w:p w14:paraId="13F88388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Viale Sant’Ignazio,17</w:t>
      </w:r>
    </w:p>
    <w:p w14:paraId="3FDAB8FF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09123 Cagliari</w:t>
      </w:r>
    </w:p>
    <w:p w14:paraId="44F7D824" w14:textId="77777777" w:rsidR="00741ED2" w:rsidRPr="00F80E97" w:rsidRDefault="00741ED2" w:rsidP="00741ED2">
      <w:pPr>
        <w:jc w:val="right"/>
        <w:rPr>
          <w:sz w:val="22"/>
          <w:szCs w:val="22"/>
          <w:lang w:eastAsia="ar-SA"/>
        </w:rPr>
      </w:pPr>
    </w:p>
    <w:tbl>
      <w:tblPr>
        <w:tblW w:w="9778" w:type="dxa"/>
        <w:tblInd w:w="-636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778"/>
      </w:tblGrid>
      <w:tr w:rsidR="00741ED2" w:rsidRPr="00F80E97" w14:paraId="702BFA7F" w14:textId="77777777" w:rsidTr="00D36438">
        <w:trPr>
          <w:trHeight w:val="454"/>
        </w:trPr>
        <w:tc>
          <w:tcPr>
            <w:tcW w:w="9778" w:type="dxa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2BBE2F" w14:textId="77777777" w:rsidR="00741ED2" w:rsidRPr="00F80E97" w:rsidRDefault="00741ED2" w:rsidP="00D9299F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Il/La sottoscritto/a </w:t>
            </w:r>
          </w:p>
        </w:tc>
      </w:tr>
      <w:tr w:rsidR="00741ED2" w:rsidRPr="00F80E97" w14:paraId="448DA9CE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235C9DA" w14:textId="415951DA" w:rsidR="00741ED2" w:rsidRPr="00F80E97" w:rsidRDefault="00741ED2" w:rsidP="00D9299F">
            <w:pPr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nato/a </w:t>
            </w:r>
            <w:proofErr w:type="spellStart"/>
            <w:r w:rsidRPr="00F80E97">
              <w:rPr>
                <w:sz w:val="22"/>
                <w:szCs w:val="22"/>
                <w:lang w:eastAsia="ar-SA"/>
              </w:rPr>
              <w:t>a</w:t>
            </w:r>
            <w:proofErr w:type="spellEnd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(Prov.   </w:t>
            </w:r>
            <w:r w:rsidR="00697443">
              <w:rPr>
                <w:sz w:val="22"/>
                <w:szCs w:val="22"/>
                <w:lang w:eastAsia="ar-SA"/>
              </w:rPr>
              <w:t xml:space="preserve">  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 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il  </w:t>
            </w:r>
          </w:p>
        </w:tc>
      </w:tr>
      <w:tr w:rsidR="00741ED2" w:rsidRPr="00F80E97" w14:paraId="7634F494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9B8161C" w14:textId="4D099C86" w:rsidR="00741ED2" w:rsidRPr="00F80E97" w:rsidRDefault="00741ED2" w:rsidP="00D9299F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Residente in 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(Prov. </w:t>
            </w:r>
            <w:r w:rsidR="00697443">
              <w:rPr>
                <w:sz w:val="22"/>
                <w:szCs w:val="22"/>
                <w:lang w:eastAsia="ar-SA"/>
              </w:rPr>
              <w:t xml:space="preserve">    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741ED2" w:rsidRPr="00F80E97" w14:paraId="22705380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897CBBF" w14:textId="5954FAFB" w:rsidR="00741ED2" w:rsidRPr="00F80E97" w:rsidRDefault="00697443" w:rsidP="00D9299F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Via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="00741ED2" w:rsidRPr="00F80E97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741ED2" w:rsidRPr="00F80E97" w14:paraId="1AD8149E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A402BAB" w14:textId="77777777" w:rsidR="00741ED2" w:rsidRPr="00F80E97" w:rsidRDefault="00741ED2" w:rsidP="00D9299F">
            <w:pPr>
              <w:suppressAutoHyphens/>
              <w:snapToGrid w:val="0"/>
              <w:rPr>
                <w:bCs/>
                <w:sz w:val="22"/>
                <w:szCs w:val="22"/>
                <w:lang w:eastAsia="ar-SA"/>
              </w:rPr>
            </w:pPr>
            <w:r w:rsidRPr="00F80E97">
              <w:rPr>
                <w:bCs/>
                <w:sz w:val="22"/>
                <w:szCs w:val="22"/>
                <w:lang w:eastAsia="ar-SA"/>
              </w:rPr>
              <w:t xml:space="preserve">Codice fiscale                                                        </w:t>
            </w:r>
          </w:p>
        </w:tc>
      </w:tr>
      <w:tr w:rsidR="00741ED2" w:rsidRPr="00F80E97" w14:paraId="6583C65D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E9BAE8A" w14:textId="1EB307C2" w:rsidR="00741ED2" w:rsidRPr="00F80E97" w:rsidRDefault="00741ED2" w:rsidP="00D9299F">
            <w:pPr>
              <w:tabs>
                <w:tab w:val="left" w:pos="6379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domiciliato in </w:t>
            </w:r>
            <w:r w:rsidRPr="00F80E97">
              <w:rPr>
                <w:sz w:val="22"/>
                <w:szCs w:val="22"/>
                <w:lang w:eastAsia="ar-SA"/>
              </w:rPr>
              <w:tab/>
              <w:t>(Prov.</w:t>
            </w:r>
            <w:r w:rsidR="00697443">
              <w:rPr>
                <w:sz w:val="22"/>
                <w:szCs w:val="22"/>
                <w:lang w:eastAsia="ar-SA"/>
              </w:rPr>
              <w:t xml:space="preserve">   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>
              <w:rPr>
                <w:sz w:val="22"/>
                <w:szCs w:val="22"/>
                <w:lang w:eastAsia="ar-SA"/>
              </w:rPr>
              <w:t xml:space="preserve"> </w:t>
            </w:r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proofErr w:type="gramStart"/>
            <w:r w:rsidRPr="00F80E97">
              <w:rPr>
                <w:sz w:val="22"/>
                <w:szCs w:val="22"/>
                <w:lang w:eastAsia="ar-SA"/>
              </w:rPr>
              <w:t xml:space="preserve"> </w:t>
            </w:r>
            <w:r w:rsidR="00697443" w:rsidRPr="00F80E97">
              <w:rPr>
                <w:sz w:val="22"/>
                <w:szCs w:val="22"/>
                <w:lang w:eastAsia="ar-SA"/>
              </w:rPr>
              <w:t xml:space="preserve"> )</w:t>
            </w:r>
            <w:proofErr w:type="gramEnd"/>
            <w:r w:rsidRPr="00F80E97">
              <w:rPr>
                <w:sz w:val="22"/>
                <w:szCs w:val="22"/>
                <w:lang w:eastAsia="ar-SA"/>
              </w:rPr>
              <w:t xml:space="preserve"> C.A.P.</w:t>
            </w:r>
          </w:p>
        </w:tc>
      </w:tr>
      <w:tr w:rsidR="00741ED2" w:rsidRPr="00F80E97" w14:paraId="261DBE01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B5DBCB9" w14:textId="6480D27D" w:rsidR="00741ED2" w:rsidRPr="00F80E97" w:rsidRDefault="00697443" w:rsidP="00D9299F">
            <w:pPr>
              <w:tabs>
                <w:tab w:val="left" w:pos="8505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 xml:space="preserve">Via </w:t>
            </w:r>
            <w:r w:rsidRPr="00F80E97">
              <w:rPr>
                <w:sz w:val="22"/>
                <w:szCs w:val="22"/>
                <w:lang w:eastAsia="ar-SA"/>
              </w:rPr>
              <w:tab/>
            </w:r>
            <w:r w:rsidR="00741ED2" w:rsidRPr="00F80E97">
              <w:rPr>
                <w:sz w:val="22"/>
                <w:szCs w:val="22"/>
                <w:lang w:eastAsia="ar-SA"/>
              </w:rPr>
              <w:t xml:space="preserve">n. </w:t>
            </w:r>
          </w:p>
        </w:tc>
      </w:tr>
      <w:tr w:rsidR="00741ED2" w:rsidRPr="00F80E97" w14:paraId="2371CD6B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7F9C1F82" w14:textId="352EE983" w:rsidR="00741ED2" w:rsidRPr="00F80E97" w:rsidRDefault="00741ED2" w:rsidP="00D9299F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 w:rsidRPr="00F80E97">
              <w:rPr>
                <w:sz w:val="22"/>
                <w:szCs w:val="22"/>
                <w:lang w:eastAsia="ar-SA"/>
              </w:rPr>
              <w:t>Telefono</w:t>
            </w:r>
            <w:r w:rsidRPr="00F80E97">
              <w:rPr>
                <w:sz w:val="22"/>
                <w:szCs w:val="22"/>
                <w:lang w:eastAsia="ar-SA"/>
              </w:rPr>
              <w:tab/>
              <w:t xml:space="preserve">indirizzo e-mail </w:t>
            </w:r>
          </w:p>
        </w:tc>
      </w:tr>
      <w:tr w:rsidR="00741ED2" w:rsidRPr="00F80E97" w14:paraId="04D1E140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FE239D7" w14:textId="011AEE90" w:rsidR="00741ED2" w:rsidRPr="00F80E97" w:rsidRDefault="006038CD" w:rsidP="00D9299F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  <w:r>
              <w:rPr>
                <w:sz w:val="22"/>
                <w:szCs w:val="22"/>
                <w:lang w:eastAsia="ar-SA"/>
              </w:rPr>
              <w:t xml:space="preserve">Eventuale </w:t>
            </w:r>
            <w:r w:rsidR="00741ED2" w:rsidRPr="00F80E97">
              <w:rPr>
                <w:sz w:val="22"/>
                <w:szCs w:val="22"/>
                <w:lang w:eastAsia="ar-SA"/>
              </w:rPr>
              <w:t>Indirizzo PEC</w:t>
            </w:r>
          </w:p>
        </w:tc>
      </w:tr>
      <w:tr w:rsidR="00741ED2" w:rsidRPr="00F80E97" w14:paraId="59839A81" w14:textId="77777777" w:rsidTr="00D36438">
        <w:trPr>
          <w:trHeight w:val="454"/>
        </w:trPr>
        <w:tc>
          <w:tcPr>
            <w:tcW w:w="9778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2BAF632" w14:textId="77777777" w:rsidR="00741ED2" w:rsidRPr="00F80E97" w:rsidRDefault="00741ED2" w:rsidP="00D9299F">
            <w:pPr>
              <w:tabs>
                <w:tab w:val="left" w:pos="3686"/>
              </w:tabs>
              <w:suppressAutoHyphens/>
              <w:snapToGrid w:val="0"/>
              <w:rPr>
                <w:sz w:val="22"/>
                <w:szCs w:val="22"/>
                <w:lang w:eastAsia="ar-SA"/>
              </w:rPr>
            </w:pPr>
          </w:p>
        </w:tc>
      </w:tr>
    </w:tbl>
    <w:p w14:paraId="28CB2580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146A79CB" w14:textId="77777777" w:rsidR="00741ED2" w:rsidRPr="00F80E97" w:rsidRDefault="00741ED2" w:rsidP="00741ED2">
      <w:pPr>
        <w:jc w:val="center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CHIEDE</w:t>
      </w:r>
    </w:p>
    <w:p w14:paraId="53CF0F80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4FEB208B" w14:textId="0B7F8738" w:rsidR="0082410E" w:rsidRDefault="00741ED2" w:rsidP="006038CD">
      <w:pPr>
        <w:jc w:val="both"/>
        <w:rPr>
          <w:sz w:val="22"/>
          <w:szCs w:val="22"/>
        </w:rPr>
      </w:pPr>
      <w:r w:rsidRPr="00F80E97">
        <w:rPr>
          <w:sz w:val="22"/>
          <w:szCs w:val="22"/>
        </w:rPr>
        <w:t>di essere ammesso/a a partecipare all</w:t>
      </w:r>
      <w:r>
        <w:rPr>
          <w:sz w:val="22"/>
          <w:szCs w:val="22"/>
        </w:rPr>
        <w:t>a s</w:t>
      </w:r>
      <w:r w:rsidRPr="00987275">
        <w:rPr>
          <w:sz w:val="22"/>
          <w:szCs w:val="22"/>
        </w:rPr>
        <w:t xml:space="preserve">elezione </w:t>
      </w:r>
      <w:r w:rsidR="00FC395E">
        <w:rPr>
          <w:sz w:val="22"/>
          <w:szCs w:val="22"/>
        </w:rPr>
        <w:t>di</w:t>
      </w:r>
      <w:r w:rsidR="008D3831" w:rsidRPr="008D3831">
        <w:rPr>
          <w:sz w:val="22"/>
          <w:szCs w:val="22"/>
        </w:rPr>
        <w:t xml:space="preserve"> 16 studenti e studentesse iscritti/e al Corso di Laurea Magistrale a ciclo unico in Giurisprudenza (L-M1) per la partecipazione al Workshop «Attività e servizi di Space Situational Awareness», da svolgersi il 14 maggio 2024 presso il Comando Operazioni Aerospaziali (COA) di Poggio Renatico (Fe)</w:t>
      </w:r>
      <w:r w:rsidR="008D3831">
        <w:rPr>
          <w:sz w:val="22"/>
          <w:szCs w:val="22"/>
        </w:rPr>
        <w:t>.</w:t>
      </w:r>
    </w:p>
    <w:p w14:paraId="7199247C" w14:textId="77777777" w:rsidR="008D3831" w:rsidRPr="00987275" w:rsidRDefault="008D3831" w:rsidP="006038CD">
      <w:pPr>
        <w:jc w:val="both"/>
        <w:rPr>
          <w:rFonts w:asciiTheme="majorHAnsi" w:hAnsiTheme="majorHAnsi"/>
          <w:b/>
          <w:bCs/>
          <w:sz w:val="22"/>
          <w:szCs w:val="22"/>
        </w:rPr>
      </w:pPr>
    </w:p>
    <w:p w14:paraId="48386BF0" w14:textId="003AFF14" w:rsidR="00741ED2" w:rsidRDefault="00741ED2" w:rsidP="006038CD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Il/la sottoscritto/a dichiara sotto la sua personale responsabilità quanto segue</w:t>
      </w:r>
      <w:r w:rsidR="00DC333A">
        <w:rPr>
          <w:sz w:val="22"/>
          <w:szCs w:val="22"/>
          <w:lang w:eastAsia="ar-SA"/>
        </w:rPr>
        <w:t xml:space="preserve"> (barrare le caselle di interesse)</w:t>
      </w:r>
      <w:r w:rsidRPr="00F80E97">
        <w:rPr>
          <w:sz w:val="22"/>
          <w:szCs w:val="22"/>
          <w:lang w:eastAsia="ar-SA"/>
        </w:rPr>
        <w:t xml:space="preserve"> consapevole delle sanzioni penali previste </w:t>
      </w:r>
      <w:r w:rsidRPr="00045B09">
        <w:rPr>
          <w:b/>
          <w:sz w:val="22"/>
          <w:szCs w:val="22"/>
          <w:lang w:eastAsia="ar-SA"/>
        </w:rPr>
        <w:t>dall’art. 76 del D.P.R. n. 445 del 28/12/2000</w:t>
      </w:r>
      <w:r w:rsidRPr="00F80E97">
        <w:rPr>
          <w:sz w:val="22"/>
          <w:szCs w:val="22"/>
          <w:lang w:eastAsia="ar-SA"/>
        </w:rPr>
        <w:t xml:space="preserve"> per le ipotesi di dichiarazioni di falsità in atti e dichiarazioni mendaci:</w:t>
      </w:r>
    </w:p>
    <w:p w14:paraId="3791BFFD" w14:textId="77777777" w:rsidR="00741ED2" w:rsidRDefault="00741ED2" w:rsidP="006038CD">
      <w:pPr>
        <w:rPr>
          <w:sz w:val="22"/>
          <w:szCs w:val="22"/>
          <w:lang w:eastAsia="ar-SA"/>
        </w:rPr>
      </w:pPr>
    </w:p>
    <w:p w14:paraId="6D7F12AA" w14:textId="61463EBD" w:rsidR="00741ED2" w:rsidRDefault="00741ED2" w:rsidP="00224096">
      <w:pPr>
        <w:pStyle w:val="Paragrafoelenco"/>
        <w:numPr>
          <w:ilvl w:val="0"/>
          <w:numId w:val="6"/>
        </w:numPr>
        <w:ind w:left="426"/>
        <w:rPr>
          <w:sz w:val="22"/>
          <w:szCs w:val="22"/>
          <w:lang w:eastAsia="ar-SA"/>
        </w:rPr>
      </w:pPr>
      <w:r w:rsidRPr="00836CDF">
        <w:rPr>
          <w:sz w:val="22"/>
          <w:szCs w:val="22"/>
          <w:lang w:eastAsia="ar-SA"/>
        </w:rPr>
        <w:t xml:space="preserve">di essere </w:t>
      </w:r>
      <w:r w:rsidRPr="00987275">
        <w:rPr>
          <w:sz w:val="22"/>
          <w:szCs w:val="22"/>
          <w:lang w:eastAsia="ar-SA"/>
        </w:rPr>
        <w:t>iscritt</w:t>
      </w:r>
      <w:r>
        <w:rPr>
          <w:sz w:val="22"/>
          <w:szCs w:val="22"/>
          <w:lang w:eastAsia="ar-SA"/>
        </w:rPr>
        <w:t>o/a</w:t>
      </w:r>
      <w:r w:rsidRPr="00987275">
        <w:rPr>
          <w:sz w:val="22"/>
          <w:szCs w:val="22"/>
          <w:lang w:eastAsia="ar-SA"/>
        </w:rPr>
        <w:t xml:space="preserve"> </w:t>
      </w:r>
      <w:r>
        <w:rPr>
          <w:sz w:val="22"/>
          <w:szCs w:val="22"/>
          <w:lang w:eastAsia="ar-SA"/>
        </w:rPr>
        <w:t>al corso di Laurea Magistrale a ciclo unico in Giurisprudenza (L-M1)</w:t>
      </w:r>
      <w:r w:rsidR="00F04189">
        <w:rPr>
          <w:sz w:val="22"/>
          <w:szCs w:val="22"/>
          <w:lang w:eastAsia="ar-SA"/>
        </w:rPr>
        <w:t>;</w:t>
      </w:r>
    </w:p>
    <w:p w14:paraId="4416222B" w14:textId="77777777" w:rsidR="00F04189" w:rsidRDefault="00F04189" w:rsidP="00224096">
      <w:pPr>
        <w:tabs>
          <w:tab w:val="left" w:pos="9000"/>
        </w:tabs>
        <w:ind w:left="426" w:right="278"/>
        <w:jc w:val="both"/>
        <w:rPr>
          <w:sz w:val="22"/>
          <w:szCs w:val="22"/>
          <w:lang w:eastAsia="ar-SA"/>
        </w:rPr>
      </w:pPr>
    </w:p>
    <w:p w14:paraId="7097DEC4" w14:textId="62C01313" w:rsidR="00F04189" w:rsidRPr="00DC333A" w:rsidRDefault="00DC333A" w:rsidP="00224096">
      <w:pPr>
        <w:pStyle w:val="Paragrafoelenco"/>
        <w:numPr>
          <w:ilvl w:val="0"/>
          <w:numId w:val="6"/>
        </w:numPr>
        <w:tabs>
          <w:tab w:val="left" w:pos="9000"/>
        </w:tabs>
        <w:ind w:left="426" w:right="278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di </w:t>
      </w:r>
      <w:r w:rsidR="00F04189" w:rsidRPr="00DC333A">
        <w:rPr>
          <w:sz w:val="22"/>
          <w:szCs w:val="22"/>
          <w:lang w:eastAsia="ar-SA"/>
        </w:rPr>
        <w:t>aver sostenuto l’esame di Diritto aeronautico e aerospaziale con votazione ____/</w:t>
      </w:r>
      <w:r w:rsidR="00293DCD">
        <w:rPr>
          <w:sz w:val="22"/>
          <w:szCs w:val="22"/>
          <w:lang w:eastAsia="ar-SA"/>
        </w:rPr>
        <w:t>30</w:t>
      </w:r>
      <w:r w:rsidR="00F04189" w:rsidRPr="00DC333A">
        <w:rPr>
          <w:sz w:val="22"/>
          <w:szCs w:val="22"/>
          <w:lang w:eastAsia="ar-SA"/>
        </w:rPr>
        <w:t>;</w:t>
      </w:r>
    </w:p>
    <w:p w14:paraId="7A72A7AF" w14:textId="77777777" w:rsidR="00F04189" w:rsidRDefault="00F04189" w:rsidP="00224096">
      <w:pPr>
        <w:tabs>
          <w:tab w:val="left" w:pos="9000"/>
        </w:tabs>
        <w:ind w:left="426" w:right="278"/>
        <w:jc w:val="both"/>
        <w:rPr>
          <w:sz w:val="22"/>
          <w:szCs w:val="22"/>
          <w:lang w:eastAsia="ar-SA"/>
        </w:rPr>
      </w:pPr>
    </w:p>
    <w:p w14:paraId="203CD508" w14:textId="348EEA50" w:rsidR="00F04189" w:rsidRPr="00DC333A" w:rsidRDefault="00DC333A" w:rsidP="00224096">
      <w:pPr>
        <w:pStyle w:val="Paragrafoelenco"/>
        <w:numPr>
          <w:ilvl w:val="0"/>
          <w:numId w:val="6"/>
        </w:numPr>
        <w:tabs>
          <w:tab w:val="left" w:pos="9000"/>
        </w:tabs>
        <w:ind w:left="426" w:right="278"/>
        <w:jc w:val="both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lastRenderedPageBreak/>
        <w:t xml:space="preserve">di </w:t>
      </w:r>
      <w:r w:rsidR="00F04189" w:rsidRPr="00DC333A">
        <w:rPr>
          <w:sz w:val="22"/>
          <w:szCs w:val="22"/>
          <w:lang w:eastAsia="ar-SA"/>
        </w:rPr>
        <w:t>aver frequentato (frequenza certificata dal sistema di rilevazione delle presenze UNICA) le lezioni di Diritto aeronautico e aerospaziale dell’anno accademico 2023/2024</w:t>
      </w:r>
      <w:r>
        <w:rPr>
          <w:sz w:val="22"/>
          <w:szCs w:val="22"/>
          <w:lang w:eastAsia="ar-SA"/>
        </w:rPr>
        <w:t>;</w:t>
      </w:r>
    </w:p>
    <w:p w14:paraId="4C50C6C0" w14:textId="77777777" w:rsidR="00741ED2" w:rsidRDefault="00741ED2" w:rsidP="00806BFF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</w:p>
    <w:p w14:paraId="51E58E56" w14:textId="68981EFA" w:rsidR="00741ED2" w:rsidRPr="00E261CF" w:rsidRDefault="00741ED2" w:rsidP="00224096">
      <w:pPr>
        <w:pStyle w:val="Default"/>
        <w:numPr>
          <w:ilvl w:val="0"/>
          <w:numId w:val="6"/>
        </w:numPr>
        <w:ind w:left="426"/>
        <w:jc w:val="both"/>
        <w:rPr>
          <w:rFonts w:asciiTheme="minorHAnsi" w:hAnsiTheme="minorHAnsi" w:cstheme="minorHAnsi"/>
          <w:sz w:val="22"/>
          <w:szCs w:val="22"/>
        </w:rPr>
      </w:pPr>
      <w:r w:rsidRPr="00D04CCC">
        <w:rPr>
          <w:rFonts w:asciiTheme="minorHAnsi" w:eastAsia="Times New Roman" w:hAnsiTheme="minorHAnsi" w:cs="Times New Roman"/>
          <w:sz w:val="22"/>
          <w:szCs w:val="22"/>
          <w:lang w:eastAsia="ar-SA"/>
        </w:rPr>
        <w:t xml:space="preserve">di </w:t>
      </w:r>
      <w:r w:rsidRPr="00E261CF">
        <w:rPr>
          <w:rFonts w:asciiTheme="minorHAnsi" w:eastAsia="Times New Roman" w:hAnsiTheme="minorHAnsi" w:cs="Times New Roman"/>
          <w:sz w:val="22"/>
          <w:szCs w:val="22"/>
          <w:lang w:eastAsia="ar-SA"/>
        </w:rPr>
        <w:t xml:space="preserve">possedere una </w:t>
      </w:r>
      <w:r w:rsidRPr="00E261CF">
        <w:rPr>
          <w:rFonts w:asciiTheme="minorHAnsi" w:hAnsiTheme="minorHAnsi" w:cstheme="minorHAnsi"/>
          <w:sz w:val="22"/>
          <w:szCs w:val="22"/>
        </w:rPr>
        <w:t>media ponderata pari a ____/30.</w:t>
      </w:r>
    </w:p>
    <w:p w14:paraId="6E926A3B" w14:textId="77777777" w:rsidR="00741ED2" w:rsidRDefault="00741ED2" w:rsidP="00741ED2">
      <w:pPr>
        <w:pStyle w:val="Default"/>
        <w:jc w:val="both"/>
        <w:rPr>
          <w:rFonts w:asciiTheme="minorHAnsi" w:eastAsia="Times New Roman" w:hAnsiTheme="minorHAnsi" w:cs="Times New Roman"/>
          <w:sz w:val="22"/>
          <w:szCs w:val="22"/>
          <w:lang w:eastAsia="ar-SA"/>
        </w:rPr>
      </w:pPr>
    </w:p>
    <w:p w14:paraId="31902299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018C1609" w14:textId="77777777" w:rsidR="00741ED2" w:rsidRPr="00F80E97" w:rsidRDefault="00741ED2" w:rsidP="0082410E">
      <w:pPr>
        <w:pStyle w:val="Paragrafoelenco"/>
        <w:ind w:left="0"/>
        <w:jc w:val="both"/>
        <w:rPr>
          <w:sz w:val="22"/>
          <w:szCs w:val="22"/>
        </w:rPr>
      </w:pPr>
      <w:r w:rsidRPr="00F80E97">
        <w:rPr>
          <w:sz w:val="22"/>
          <w:szCs w:val="22"/>
        </w:rPr>
        <w:t>L'Università degli Studi di Cagliari è titolare del trattamento dei dati personali ai sensi delle norme del regolamento (UE) 2016/679 del Parlamento europeo e del Consiglio, del 27 aprile 2016, e del Codice in materia di protezione dei dati personali D.Lgs. 196/2003, nel rispetto della dignità umana, dei diritti e delle libertà fondamentali della persona.</w:t>
      </w:r>
    </w:p>
    <w:p w14:paraId="76361190" w14:textId="77777777" w:rsidR="00741ED2" w:rsidRPr="00F80E97" w:rsidRDefault="00741ED2" w:rsidP="0082410E">
      <w:pPr>
        <w:pStyle w:val="Paragrafoelenco"/>
        <w:ind w:left="0"/>
        <w:jc w:val="both"/>
        <w:rPr>
          <w:sz w:val="22"/>
          <w:szCs w:val="22"/>
        </w:rPr>
      </w:pPr>
      <w:r w:rsidRPr="00F80E97">
        <w:rPr>
          <w:sz w:val="22"/>
          <w:szCs w:val="22"/>
        </w:rPr>
        <w:t>L’informativa sul trattamento dati per la categoria di interessato DIPENDENTI / CITTADINI è pubblicata sul sito https://www.unica.it/unica/it/utility_privacy.page.</w:t>
      </w:r>
    </w:p>
    <w:p w14:paraId="134CA74B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7EBAAF80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</w:t>
      </w:r>
      <w:r>
        <w:rPr>
          <w:sz w:val="22"/>
          <w:szCs w:val="22"/>
          <w:lang w:eastAsia="ar-SA"/>
        </w:rPr>
        <w:t>/La</w:t>
      </w:r>
      <w:r w:rsidRPr="00F80E97">
        <w:rPr>
          <w:sz w:val="22"/>
          <w:szCs w:val="22"/>
          <w:lang w:eastAsia="ar-SA"/>
        </w:rPr>
        <w:t xml:space="preserve"> sottoscritto</w:t>
      </w:r>
      <w:r>
        <w:rPr>
          <w:sz w:val="22"/>
          <w:szCs w:val="22"/>
          <w:lang w:eastAsia="ar-SA"/>
        </w:rPr>
        <w:t>/a</w:t>
      </w:r>
      <w:r w:rsidRPr="00F80E97">
        <w:rPr>
          <w:sz w:val="22"/>
          <w:szCs w:val="22"/>
          <w:lang w:eastAsia="ar-SA"/>
        </w:rPr>
        <w:t xml:space="preserve"> si impegna a dare immediata comunicazione di qualunque variazione a quanto sopra dichiarato.</w:t>
      </w:r>
    </w:p>
    <w:p w14:paraId="5AEBB7BC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</w:p>
    <w:p w14:paraId="1FF4996A" w14:textId="77777777" w:rsidR="00741ED2" w:rsidRPr="00F80E97" w:rsidRDefault="00741ED2" w:rsidP="0082410E">
      <w:pPr>
        <w:jc w:val="both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Il/La sottoscritto/a chiede, inoltre, che tutte le comunicazioni relative alla presente selezione siano inviate al seguente indirizzo, impegnandosi a segnalare tempestivamente ogni variazione del medesimo:</w:t>
      </w:r>
    </w:p>
    <w:p w14:paraId="05AE437D" w14:textId="77777777" w:rsidR="00741ED2" w:rsidRPr="00F80E97" w:rsidRDefault="00741ED2" w:rsidP="00741ED2">
      <w:pPr>
        <w:rPr>
          <w:sz w:val="22"/>
          <w:szCs w:val="22"/>
          <w:lang w:eastAsia="ar-SA"/>
        </w:rPr>
      </w:pPr>
    </w:p>
    <w:p w14:paraId="12F68200" w14:textId="2AC9000A" w:rsidR="0082410E" w:rsidRDefault="00741ED2" w:rsidP="006538B0">
      <w:pPr>
        <w:ind w:right="-8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Nome e Cognome ___________________________ Via ______________________</w:t>
      </w:r>
      <w:r w:rsidR="0082410E">
        <w:rPr>
          <w:sz w:val="22"/>
          <w:szCs w:val="22"/>
          <w:lang w:eastAsia="ar-SA"/>
        </w:rPr>
        <w:t>____</w:t>
      </w:r>
      <w:r w:rsidRPr="00F80E97">
        <w:rPr>
          <w:sz w:val="22"/>
          <w:szCs w:val="22"/>
          <w:lang w:eastAsia="ar-SA"/>
        </w:rPr>
        <w:t xml:space="preserve"> n.______</w:t>
      </w:r>
      <w:r w:rsidR="006538B0">
        <w:rPr>
          <w:sz w:val="22"/>
          <w:szCs w:val="22"/>
          <w:lang w:eastAsia="ar-SA"/>
        </w:rPr>
        <w:t>_</w:t>
      </w:r>
    </w:p>
    <w:p w14:paraId="32442271" w14:textId="60E776E4" w:rsidR="0082410E" w:rsidRDefault="00741ED2" w:rsidP="006538B0">
      <w:pPr>
        <w:ind w:right="-8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CAP ___________ Città _______________________________________</w:t>
      </w:r>
      <w:r w:rsidR="0082410E">
        <w:rPr>
          <w:sz w:val="22"/>
          <w:szCs w:val="22"/>
          <w:lang w:eastAsia="ar-SA"/>
        </w:rPr>
        <w:t>___</w:t>
      </w:r>
      <w:r w:rsidRPr="00F80E97">
        <w:rPr>
          <w:sz w:val="22"/>
          <w:szCs w:val="22"/>
          <w:lang w:eastAsia="ar-SA"/>
        </w:rPr>
        <w:t>Prov</w:t>
      </w:r>
      <w:r w:rsidR="0082410E">
        <w:rPr>
          <w:sz w:val="22"/>
          <w:szCs w:val="22"/>
          <w:lang w:eastAsia="ar-SA"/>
        </w:rPr>
        <w:t>.</w:t>
      </w:r>
      <w:r w:rsidRPr="00F80E97">
        <w:rPr>
          <w:sz w:val="22"/>
          <w:szCs w:val="22"/>
          <w:lang w:eastAsia="ar-SA"/>
        </w:rPr>
        <w:t>______</w:t>
      </w:r>
      <w:r w:rsidR="0082410E">
        <w:rPr>
          <w:sz w:val="22"/>
          <w:szCs w:val="22"/>
          <w:lang w:eastAsia="ar-SA"/>
        </w:rPr>
        <w:t>________</w:t>
      </w:r>
      <w:r w:rsidR="006538B0">
        <w:rPr>
          <w:sz w:val="22"/>
          <w:szCs w:val="22"/>
          <w:lang w:eastAsia="ar-SA"/>
        </w:rPr>
        <w:t>_</w:t>
      </w:r>
    </w:p>
    <w:p w14:paraId="7841022D" w14:textId="244E0A22" w:rsidR="006538B0" w:rsidRDefault="00741ED2" w:rsidP="006538B0">
      <w:pPr>
        <w:ind w:right="-8"/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Tel_____________</w:t>
      </w:r>
      <w:r w:rsidR="006538B0">
        <w:rPr>
          <w:sz w:val="22"/>
          <w:szCs w:val="22"/>
          <w:lang w:eastAsia="ar-SA"/>
        </w:rPr>
        <w:t>__________</w:t>
      </w:r>
      <w:r w:rsidRPr="00F80E97">
        <w:rPr>
          <w:sz w:val="22"/>
          <w:szCs w:val="22"/>
          <w:lang w:eastAsia="ar-SA"/>
        </w:rPr>
        <w:t xml:space="preserve"> </w:t>
      </w:r>
      <w:r w:rsidR="0082410E">
        <w:rPr>
          <w:sz w:val="22"/>
          <w:szCs w:val="22"/>
          <w:lang w:eastAsia="ar-SA"/>
        </w:rPr>
        <w:t>E-mail</w:t>
      </w:r>
      <w:r w:rsidRPr="00F80E97">
        <w:rPr>
          <w:sz w:val="22"/>
          <w:szCs w:val="22"/>
          <w:lang w:eastAsia="ar-SA"/>
        </w:rPr>
        <w:t>_____________________</w:t>
      </w:r>
      <w:r w:rsidR="0082410E">
        <w:rPr>
          <w:sz w:val="22"/>
          <w:szCs w:val="22"/>
          <w:lang w:eastAsia="ar-SA"/>
        </w:rPr>
        <w:t>_____</w:t>
      </w:r>
      <w:r w:rsidR="006538B0">
        <w:rPr>
          <w:sz w:val="22"/>
          <w:szCs w:val="22"/>
          <w:lang w:eastAsia="ar-SA"/>
        </w:rPr>
        <w:t>________________________</w:t>
      </w:r>
    </w:p>
    <w:p w14:paraId="3B459AFB" w14:textId="0D4DE947" w:rsidR="00741ED2" w:rsidRPr="00F80E97" w:rsidRDefault="006538B0" w:rsidP="006538B0">
      <w:pPr>
        <w:ind w:right="-8"/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>E</w:t>
      </w:r>
      <w:r w:rsidR="006038CD">
        <w:rPr>
          <w:sz w:val="22"/>
          <w:szCs w:val="22"/>
          <w:lang w:eastAsia="ar-SA"/>
        </w:rPr>
        <w:t xml:space="preserve">ventuale </w:t>
      </w:r>
      <w:r w:rsidR="00741ED2" w:rsidRPr="00F80E97">
        <w:rPr>
          <w:sz w:val="22"/>
          <w:szCs w:val="22"/>
          <w:lang w:eastAsia="ar-SA"/>
        </w:rPr>
        <w:t>PEC_______________</w:t>
      </w:r>
      <w:r w:rsidR="00741ED2">
        <w:rPr>
          <w:sz w:val="22"/>
          <w:szCs w:val="22"/>
          <w:lang w:eastAsia="ar-SA"/>
        </w:rPr>
        <w:t>_______________</w:t>
      </w:r>
      <w:r>
        <w:rPr>
          <w:sz w:val="22"/>
          <w:szCs w:val="22"/>
          <w:lang w:eastAsia="ar-SA"/>
        </w:rPr>
        <w:t>_______________________________________</w:t>
      </w:r>
    </w:p>
    <w:p w14:paraId="785764D3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3A612916" w14:textId="77777777" w:rsidR="009F2472" w:rsidRPr="00F80E97" w:rsidRDefault="009F2472" w:rsidP="00741ED2">
      <w:pPr>
        <w:rPr>
          <w:sz w:val="22"/>
          <w:szCs w:val="22"/>
          <w:lang w:eastAsia="ar-SA"/>
        </w:rPr>
      </w:pPr>
    </w:p>
    <w:p w14:paraId="4BC3E418" w14:textId="77777777" w:rsidR="00741ED2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 xml:space="preserve">Allega inoltre alla domanda: </w:t>
      </w:r>
    </w:p>
    <w:p w14:paraId="351246DC" w14:textId="77777777" w:rsidR="00741ED2" w:rsidRPr="00F80E97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- Copia fotostatica del documento di identità</w:t>
      </w:r>
    </w:p>
    <w:p w14:paraId="782D595A" w14:textId="77777777" w:rsidR="00211E22" w:rsidRDefault="00211E22" w:rsidP="00741ED2">
      <w:pPr>
        <w:rPr>
          <w:sz w:val="22"/>
          <w:szCs w:val="22"/>
          <w:lang w:eastAsia="ar-SA"/>
        </w:rPr>
      </w:pPr>
    </w:p>
    <w:p w14:paraId="58AE2486" w14:textId="77777777" w:rsidR="00974160" w:rsidRDefault="00741ED2" w:rsidP="00974160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Il</w:t>
      </w:r>
      <w:r w:rsidR="009F2472">
        <w:rPr>
          <w:sz w:val="22"/>
          <w:szCs w:val="22"/>
          <w:lang w:eastAsia="ar-SA"/>
        </w:rPr>
        <w:t>/La</w:t>
      </w:r>
      <w:r w:rsidRPr="00F80E97">
        <w:rPr>
          <w:sz w:val="22"/>
          <w:szCs w:val="22"/>
          <w:lang w:eastAsia="ar-SA"/>
        </w:rPr>
        <w:t xml:space="preserve"> candidat</w:t>
      </w:r>
      <w:r w:rsidR="009F2472">
        <w:rPr>
          <w:sz w:val="22"/>
          <w:szCs w:val="22"/>
          <w:lang w:eastAsia="ar-SA"/>
        </w:rPr>
        <w:t>o/a</w:t>
      </w:r>
      <w:r w:rsidRPr="00F80E97">
        <w:rPr>
          <w:sz w:val="22"/>
          <w:szCs w:val="22"/>
          <w:lang w:eastAsia="ar-SA"/>
        </w:rPr>
        <w:t xml:space="preserve"> è a conoscenza che:</w:t>
      </w:r>
    </w:p>
    <w:p w14:paraId="669F9B26" w14:textId="10E649B6" w:rsidR="00974160" w:rsidRDefault="00974160" w:rsidP="00974160">
      <w:pPr>
        <w:rPr>
          <w:sz w:val="22"/>
          <w:szCs w:val="22"/>
          <w:lang w:eastAsia="ar-SA"/>
        </w:rPr>
      </w:pPr>
      <w:r>
        <w:rPr>
          <w:sz w:val="22"/>
          <w:szCs w:val="22"/>
          <w:lang w:eastAsia="ar-SA"/>
        </w:rPr>
        <w:t xml:space="preserve">- i partecipanti al Workshop </w:t>
      </w:r>
      <w:r w:rsidR="00806BFF" w:rsidRPr="008D3831">
        <w:rPr>
          <w:sz w:val="22"/>
          <w:szCs w:val="22"/>
        </w:rPr>
        <w:t>«Attività e servizi di Space Situational Awareness»</w:t>
      </w:r>
      <w:r w:rsidR="00806BFF">
        <w:rPr>
          <w:sz w:val="22"/>
          <w:szCs w:val="22"/>
        </w:rPr>
        <w:t xml:space="preserve"> si assumeranno in via esclusiva il rischio degli eventuali danni occorsi a sé stessi e/o ad altri in occasione del viaggio;</w:t>
      </w:r>
    </w:p>
    <w:p w14:paraId="0FB69535" w14:textId="5606A9D5" w:rsidR="00741ED2" w:rsidRPr="00F80E97" w:rsidRDefault="00741ED2" w:rsidP="00974160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- ai sensi del D.Lgs. n. 196/2003, i dati forniti con le presenti dichiarazioni sostitutive saranno trattati, in forma cartacea o informatic</w:t>
      </w:r>
      <w:r>
        <w:rPr>
          <w:sz w:val="22"/>
          <w:szCs w:val="22"/>
          <w:lang w:eastAsia="ar-SA"/>
        </w:rPr>
        <w:t>a, ai soli fini della procedura.</w:t>
      </w:r>
    </w:p>
    <w:p w14:paraId="6A86CFEB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4EDD0E88" w14:textId="77777777" w:rsidR="00741ED2" w:rsidRDefault="00741ED2" w:rsidP="00741ED2">
      <w:pPr>
        <w:rPr>
          <w:sz w:val="22"/>
          <w:szCs w:val="22"/>
          <w:lang w:eastAsia="ar-SA"/>
        </w:rPr>
      </w:pPr>
    </w:p>
    <w:p w14:paraId="1D3610F2" w14:textId="77777777" w:rsidR="00211E22" w:rsidRPr="00F80E97" w:rsidRDefault="00211E22" w:rsidP="00741ED2">
      <w:pPr>
        <w:rPr>
          <w:sz w:val="22"/>
          <w:szCs w:val="22"/>
          <w:lang w:eastAsia="ar-SA"/>
        </w:rPr>
      </w:pPr>
    </w:p>
    <w:p w14:paraId="50E35704" w14:textId="77777777" w:rsidR="00741ED2" w:rsidRPr="00F80E97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Data e firma</w:t>
      </w:r>
    </w:p>
    <w:p w14:paraId="3C8E1CD4" w14:textId="1F8B5E74" w:rsidR="00741ED2" w:rsidRPr="00F80E97" w:rsidRDefault="00741ED2" w:rsidP="00741ED2">
      <w:pPr>
        <w:rPr>
          <w:sz w:val="22"/>
          <w:szCs w:val="22"/>
          <w:lang w:eastAsia="ar-SA"/>
        </w:rPr>
      </w:pPr>
      <w:r w:rsidRPr="00F80E97">
        <w:rPr>
          <w:sz w:val="22"/>
          <w:szCs w:val="22"/>
          <w:lang w:eastAsia="ar-SA"/>
        </w:rPr>
        <w:t>_____________,__________________</w:t>
      </w:r>
    </w:p>
    <w:p w14:paraId="46F4A54F" w14:textId="53B99763" w:rsidR="00E16371" w:rsidRDefault="00E16371" w:rsidP="00325EF1"/>
    <w:p w14:paraId="1CD2A405" w14:textId="77777777" w:rsidR="00DC5066" w:rsidRPr="00325EF1" w:rsidRDefault="00DC5066" w:rsidP="00DC5066"/>
    <w:sectPr w:rsidR="00DC5066" w:rsidRPr="00325EF1" w:rsidSect="008C5910">
      <w:headerReference w:type="even" r:id="rId8"/>
      <w:headerReference w:type="default" r:id="rId9"/>
      <w:footerReference w:type="default" r:id="rId10"/>
      <w:headerReference w:type="first" r:id="rId11"/>
      <w:footerReference w:type="first" r:id="rId12"/>
      <w:pgSz w:w="11900" w:h="16840"/>
      <w:pgMar w:top="1751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7933CC4" w14:textId="77777777" w:rsidR="00D9299F" w:rsidRDefault="00D9299F" w:rsidP="0030749D">
      <w:r>
        <w:separator/>
      </w:r>
    </w:p>
  </w:endnote>
  <w:endnote w:type="continuationSeparator" w:id="0">
    <w:p w14:paraId="0D13CB5F" w14:textId="77777777" w:rsidR="00D9299F" w:rsidRDefault="00D9299F" w:rsidP="0030749D">
      <w:r>
        <w:continuationSeparator/>
      </w:r>
    </w:p>
  </w:endnote>
  <w:endnote w:type="continuationNotice" w:id="1">
    <w:p w14:paraId="4A466CED" w14:textId="77777777" w:rsidR="00D9299F" w:rsidRDefault="00D9299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TXihei">
    <w:altName w:val="STXihei"/>
    <w:charset w:val="86"/>
    <w:family w:val="auto"/>
    <w:pitch w:val="variable"/>
    <w:sig w:usb0="00000287" w:usb1="080F0000" w:usb2="00000010" w:usb3="00000000" w:csb0="0004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418217973"/>
      <w:docPartObj>
        <w:docPartGallery w:val="Page Numbers (Bottom of Page)"/>
        <w:docPartUnique/>
      </w:docPartObj>
    </w:sdtPr>
    <w:sdtEndPr/>
    <w:sdtContent>
      <w:p w14:paraId="45408637" w14:textId="77777777" w:rsidR="00E31376" w:rsidRDefault="00E31376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421A3">
          <w:rPr>
            <w:noProof/>
          </w:rPr>
          <w:t>2</w:t>
        </w:r>
        <w:r>
          <w:fldChar w:fldCharType="end"/>
        </w:r>
      </w:p>
    </w:sdtContent>
  </w:sdt>
  <w:p w14:paraId="5769B542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20EDA0" w14:textId="77777777" w:rsidR="00B63278" w:rsidRDefault="00E31376" w:rsidP="008C5C09">
    <w:pPr>
      <w:pStyle w:val="Pidipagina"/>
      <w:ind w:right="-1694"/>
    </w:pPr>
    <w:r>
      <w:rPr>
        <w:noProof/>
        <w:lang w:eastAsia="it-IT"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35FC69B9" wp14:editId="2F70BB58">
              <wp:simplePos x="0" y="0"/>
              <wp:positionH relativeFrom="margin">
                <wp:align>right</wp:align>
              </wp:positionH>
              <wp:positionV relativeFrom="paragraph">
                <wp:posOffset>-740789</wp:posOffset>
              </wp:positionV>
              <wp:extent cx="4136065" cy="584791"/>
              <wp:effectExtent l="0" t="0" r="0" b="6350"/>
              <wp:wrapNone/>
              <wp:docPr id="1" name="Casella di testo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136065" cy="584791"/>
                      </a:xfrm>
                      <a:prstGeom prst="rect">
                        <a:avLst/>
                      </a:prstGeom>
                      <a:solidFill>
                        <a:schemeClr val="lt1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BF185BC" w14:textId="77777777" w:rsidR="00BD5510" w:rsidRPr="00D164DB" w:rsidRDefault="009E03DC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</w:pPr>
                          <w:r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Segretario Amministrativo: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dott.ssa Carla Congia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Via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le S. Ignazio 17</w:t>
                          </w:r>
                          <w:r w:rsidR="00C44D5D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Cagliari 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- Tel </w:t>
                          </w:r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+39 </w:t>
                          </w:r>
                          <w:r w:rsidR="00AC4E14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070/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6753819</w:t>
                          </w:r>
                          <w:r w:rsidR="00E31376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–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proofErr w:type="gramStart"/>
                          <w:r w:rsidR="00AE60E0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e</w:t>
                          </w:r>
                          <w:r w:rsidR="000E05AF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ma</w:t>
                          </w:r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il</w:t>
                          </w:r>
                          <w:proofErr w:type="gramEnd"/>
                          <w:r w:rsidR="00334CD1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 xml:space="preserve"> </w:t>
                          </w:r>
                          <w:r w:rsidR="00D164DB" w:rsidRPr="00D164DB">
                            <w:rPr>
                              <w:color w:val="1F3864" w:themeColor="accent1" w:themeShade="80"/>
                              <w:sz w:val="18"/>
                              <w:szCs w:val="18"/>
                            </w:rPr>
                            <w:t>dipgiur@unica.it</w:t>
                          </w:r>
                        </w:p>
                        <w:p w14:paraId="6BA45A35" w14:textId="77777777" w:rsidR="00D164DB" w:rsidRPr="00F830B5" w:rsidRDefault="00A415F8" w:rsidP="00D164DB">
                          <w:pPr>
                            <w:rPr>
                              <w:color w:val="1F3864" w:themeColor="accent1" w:themeShade="80"/>
                              <w:sz w:val="18"/>
                              <w:szCs w:val="18"/>
                              <w:lang w:val="en-GB"/>
                            </w:rPr>
                          </w:pPr>
                          <w:r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w</w:t>
                          </w:r>
                          <w:r w:rsidR="00D164DB"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eb</w:t>
                          </w:r>
                          <w:r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>:</w:t>
                          </w:r>
                          <w:r w:rsidR="00D164DB" w:rsidRPr="00F830B5">
                            <w:rPr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hyperlink r:id="rId1" w:history="1">
                            <w:r w:rsidR="00D164DB" w:rsidRPr="00F830B5">
                              <w:rPr>
                                <w:rStyle w:val="Collegamentoipertestuale"/>
                                <w:sz w:val="18"/>
                                <w:szCs w:val="18"/>
                                <w:lang w:val="en-GB"/>
                              </w:rPr>
                              <w:t>https://www.unica.it/unica/it/dip_giurisprudenza.page</w:t>
                            </w:r>
                          </w:hyperlink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5FC69B9" id="_x0000_t202" coordsize="21600,21600" o:spt="202" path="m,l,21600r21600,l21600,xe">
              <v:stroke joinstyle="miter"/>
              <v:path gradientshapeok="t" o:connecttype="rect"/>
            </v:shapetype>
            <v:shape id="Casella di testo 1" o:spid="_x0000_s1026" type="#_x0000_t202" style="position:absolute;margin-left:274.45pt;margin-top:-58.35pt;width:325.65pt;height:46.0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" fillcolor="white [3201]" stroked="f" strokeweight=".5pt">
              <v:textbox>
                <w:txbxContent>
                  <w:p w14:paraId="2BF185BC" w14:textId="77777777" w:rsidR="00BD5510" w:rsidRPr="00D164DB" w:rsidRDefault="009E03DC">
                    <w:pPr>
                      <w:rPr>
                        <w:color w:val="1F3864" w:themeColor="accent1" w:themeShade="80"/>
                        <w:sz w:val="18"/>
                        <w:szCs w:val="18"/>
                      </w:rPr>
                    </w:pPr>
                    <w:r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Segretario Amministrativo: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dott.ssa Carla Congia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Via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le S. Ignazio 17</w:t>
                    </w:r>
                    <w:r w:rsidR="00C44D5D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Cagliari 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- Tel </w:t>
                    </w:r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+39 </w:t>
                    </w:r>
                    <w:r w:rsidR="00AC4E14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070/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6753819</w:t>
                    </w:r>
                    <w:r w:rsidR="00E31376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–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proofErr w:type="gramStart"/>
                    <w:r w:rsidR="00AE60E0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e</w:t>
                    </w:r>
                    <w:r w:rsidR="000E05AF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ma</w:t>
                    </w:r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il</w:t>
                    </w:r>
                    <w:proofErr w:type="gramEnd"/>
                    <w:r w:rsidR="00334CD1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 xml:space="preserve"> </w:t>
                    </w:r>
                    <w:r w:rsidR="00D164DB" w:rsidRPr="00D164DB">
                      <w:rPr>
                        <w:color w:val="1F3864" w:themeColor="accent1" w:themeShade="80"/>
                        <w:sz w:val="18"/>
                        <w:szCs w:val="18"/>
                      </w:rPr>
                      <w:t>dipgiur@unica.it</w:t>
                    </w:r>
                  </w:p>
                  <w:p w14:paraId="6BA45A35" w14:textId="77777777" w:rsidR="00D164DB" w:rsidRPr="00F830B5" w:rsidRDefault="00A415F8" w:rsidP="00D164DB">
                    <w:pPr>
                      <w:rPr>
                        <w:color w:val="1F3864" w:themeColor="accent1" w:themeShade="80"/>
                        <w:sz w:val="18"/>
                        <w:szCs w:val="18"/>
                        <w:lang w:val="en-GB"/>
                      </w:rPr>
                    </w:pPr>
                    <w:r w:rsidRPr="00F830B5">
                      <w:rPr>
                        <w:sz w:val="18"/>
                        <w:szCs w:val="18"/>
                        <w:lang w:val="en-GB"/>
                      </w:rPr>
                      <w:t>w</w:t>
                    </w:r>
                    <w:r w:rsidR="00D164DB" w:rsidRPr="00F830B5">
                      <w:rPr>
                        <w:sz w:val="18"/>
                        <w:szCs w:val="18"/>
                        <w:lang w:val="en-GB"/>
                      </w:rPr>
                      <w:t>eb</w:t>
                    </w:r>
                    <w:r w:rsidRPr="00F830B5">
                      <w:rPr>
                        <w:sz w:val="18"/>
                        <w:szCs w:val="18"/>
                        <w:lang w:val="en-GB"/>
                      </w:rPr>
                      <w:t>:</w:t>
                    </w:r>
                    <w:r w:rsidR="00D164DB" w:rsidRPr="00F830B5">
                      <w:rPr>
                        <w:sz w:val="18"/>
                        <w:szCs w:val="18"/>
                        <w:lang w:val="en-GB"/>
                      </w:rPr>
                      <w:t xml:space="preserve"> </w:t>
                    </w:r>
                    <w:hyperlink r:id="rId2" w:history="1">
                      <w:r w:rsidR="00D164DB" w:rsidRPr="00F830B5">
                        <w:rPr>
                          <w:rStyle w:val="Collegamentoipertestuale"/>
                          <w:sz w:val="18"/>
                          <w:szCs w:val="18"/>
                          <w:lang w:val="en-GB"/>
                        </w:rPr>
                        <w:t>https://www.unica.it/unica/it/dip_giurisprudenza.page</w:t>
                      </w:r>
                    </w:hyperlink>
                  </w:p>
                </w:txbxContent>
              </v:textbox>
              <w10:wrap anchorx="margin"/>
            </v:shape>
          </w:pict>
        </mc:Fallback>
      </mc:AlternateContent>
    </w:r>
    <w:r w:rsidR="002167FB">
      <w:rPr>
        <w:noProof/>
        <w:lang w:eastAsia="it-IT"/>
      </w:rPr>
      <w:drawing>
        <wp:anchor distT="0" distB="0" distL="114300" distR="114300" simplePos="0" relativeHeight="251656192" behindDoc="0" locked="0" layoutInCell="1" allowOverlap="1" wp14:anchorId="12CFF058" wp14:editId="4E441D7C">
          <wp:simplePos x="0" y="0"/>
          <wp:positionH relativeFrom="column">
            <wp:posOffset>-809895</wp:posOffset>
          </wp:positionH>
          <wp:positionV relativeFrom="page">
            <wp:posOffset>9859224</wp:posOffset>
          </wp:positionV>
          <wp:extent cx="2444115" cy="814705"/>
          <wp:effectExtent l="0" t="0" r="0" b="4445"/>
          <wp:wrapNone/>
          <wp:docPr id="2108837935" name="Immagine 21088379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Immagine 11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67711"/>
                  <a:stretch/>
                </pic:blipFill>
                <pic:spPr bwMode="auto">
                  <a:xfrm>
                    <a:off x="0" y="0"/>
                    <a:ext cx="2444115" cy="814705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anchor>
      </w:drawing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CBFAC7F" w14:textId="77777777" w:rsidR="00D9299F" w:rsidRDefault="00D9299F" w:rsidP="0030749D">
      <w:r>
        <w:separator/>
      </w:r>
    </w:p>
  </w:footnote>
  <w:footnote w:type="continuationSeparator" w:id="0">
    <w:p w14:paraId="365FB742" w14:textId="77777777" w:rsidR="00D9299F" w:rsidRDefault="00D9299F" w:rsidP="0030749D">
      <w:r>
        <w:continuationSeparator/>
      </w:r>
    </w:p>
  </w:footnote>
  <w:footnote w:type="continuationNotice" w:id="1">
    <w:p w14:paraId="3309E647" w14:textId="77777777" w:rsidR="00D9299F" w:rsidRDefault="00D9299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DDA57A8" w14:textId="77777777" w:rsidR="0030749D" w:rsidRDefault="00806BFF">
    <w:pPr>
      <w:pStyle w:val="Intestazione"/>
    </w:pPr>
    <w:r>
      <w:rPr>
        <w:noProof/>
      </w:rPr>
      <w:pict w14:anchorId="5C9A65E8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741288F" w14:textId="77777777" w:rsidR="0030749D" w:rsidRPr="002F0D7B" w:rsidRDefault="00B60B01" w:rsidP="00E16371">
    <w:pPr>
      <w:ind w:left="-1276" w:right="-1694"/>
    </w:pPr>
    <w:r>
      <w:rPr>
        <w:noProof/>
        <w:lang w:eastAsia="it-IT"/>
      </w:rPr>
      <w:drawing>
        <wp:inline distT="0" distB="0" distL="0" distR="0" wp14:anchorId="2A446A05" wp14:editId="1DA41B82">
          <wp:extent cx="7588800" cy="1353600"/>
          <wp:effectExtent l="0" t="0" r="0" b="0"/>
          <wp:docPr id="1845329076" name="Immagine 184532907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6" name="Immagine 6"/>
                  <pic:cNvPicPr>
                    <a:picLocks noChangeAspect="1"/>
                  </pic:cNvPicPr>
                </pic:nvPicPr>
                <pic:blipFill rotWithShape="1"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87395"/>
                  <a:stretch/>
                </pic:blipFill>
                <pic:spPr bwMode="auto">
                  <a:xfrm>
                    <a:off x="0" y="0"/>
                    <a:ext cx="7588800" cy="1353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DD17EEC" w14:textId="77777777" w:rsidR="00462D8D" w:rsidRDefault="009F2184" w:rsidP="004B7C44">
    <w:pPr>
      <w:pStyle w:val="Intestazione"/>
      <w:ind w:left="-1276"/>
      <w:rPr>
        <w:b/>
        <w:bCs/>
        <w:color w:val="1F3864" w:themeColor="accent1" w:themeShade="80"/>
        <w:sz w:val="18"/>
        <w:szCs w:val="18"/>
      </w:rPr>
    </w:pPr>
    <w:r>
      <w:rPr>
        <w:b/>
        <w:bCs/>
        <w:noProof/>
        <w:color w:val="1F3864" w:themeColor="accent1" w:themeShade="80"/>
        <w:sz w:val="18"/>
        <w:szCs w:val="18"/>
        <w:lang w:eastAsia="it-IT"/>
      </w:rPr>
      <w:drawing>
        <wp:anchor distT="0" distB="0" distL="114300" distR="114300" simplePos="0" relativeHeight="251658240" behindDoc="0" locked="0" layoutInCell="1" allowOverlap="1" wp14:anchorId="3BC00DF6" wp14:editId="1A8FEE1A">
          <wp:simplePos x="0" y="0"/>
          <wp:positionH relativeFrom="column">
            <wp:posOffset>4017010</wp:posOffset>
          </wp:positionH>
          <wp:positionV relativeFrom="page">
            <wp:posOffset>705485</wp:posOffset>
          </wp:positionV>
          <wp:extent cx="2480310" cy="889000"/>
          <wp:effectExtent l="0" t="0" r="0" b="6350"/>
          <wp:wrapNone/>
          <wp:docPr id="1463450135" name="Immagine 14634501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80310" cy="889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CB36D1">
      <w:rPr>
        <w:noProof/>
        <w:lang w:eastAsia="it-IT"/>
      </w:rPr>
      <w:drawing>
        <wp:inline distT="0" distB="0" distL="0" distR="0" wp14:anchorId="44DC657A" wp14:editId="562DCC1D">
          <wp:extent cx="3939540" cy="1191884"/>
          <wp:effectExtent l="0" t="0" r="3810" b="8890"/>
          <wp:docPr id="1433034995" name="Immagine 143303499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magine 5"/>
                  <pic:cNvPicPr/>
                </pic:nvPicPr>
                <pic:blipFill rotWithShape="1"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r="47778"/>
                  <a:stretch/>
                </pic:blipFill>
                <pic:spPr bwMode="auto">
                  <a:xfrm>
                    <a:off x="0" y="0"/>
                    <a:ext cx="3938600" cy="119160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</wp:inline>
      </w:drawing>
    </w:r>
  </w:p>
  <w:p w14:paraId="38FEEBE4" w14:textId="77777777" w:rsidR="00E1483E" w:rsidRDefault="00FB7E66" w:rsidP="004B7C44">
    <w:pPr>
      <w:pStyle w:val="Intestazione"/>
      <w:ind w:left="680"/>
      <w:rPr>
        <w:b/>
        <w:bCs/>
        <w:color w:val="1F3864" w:themeColor="accent1" w:themeShade="80"/>
        <w:sz w:val="18"/>
        <w:szCs w:val="18"/>
      </w:rPr>
    </w:pPr>
    <w:r>
      <w:rPr>
        <w:b/>
        <w:bCs/>
        <w:color w:val="1F3864" w:themeColor="accent1" w:themeShade="80"/>
        <w:sz w:val="18"/>
        <w:szCs w:val="18"/>
      </w:rPr>
      <w:t>Dipartimento di</w:t>
    </w:r>
    <w:r w:rsidR="00D164DB">
      <w:rPr>
        <w:b/>
        <w:bCs/>
        <w:color w:val="1F3864" w:themeColor="accent1" w:themeShade="80"/>
        <w:sz w:val="18"/>
        <w:szCs w:val="18"/>
      </w:rPr>
      <w:t xml:space="preserve"> Giurisprudenza</w:t>
    </w:r>
  </w:p>
  <w:p w14:paraId="26AC6099" w14:textId="77777777" w:rsidR="00E1483E" w:rsidRDefault="00FB7E66" w:rsidP="00A415F8">
    <w:pPr>
      <w:pStyle w:val="Intestazione"/>
      <w:ind w:left="680"/>
      <w:jc w:val="both"/>
      <w:rPr>
        <w:color w:val="1F3864" w:themeColor="accent1" w:themeShade="80"/>
        <w:sz w:val="20"/>
        <w:szCs w:val="20"/>
      </w:rPr>
    </w:pPr>
    <w:r>
      <w:rPr>
        <w:color w:val="1F3864" w:themeColor="accent1" w:themeShade="80"/>
        <w:sz w:val="18"/>
        <w:szCs w:val="18"/>
      </w:rPr>
      <w:t xml:space="preserve">Direttore: Prof. </w:t>
    </w:r>
    <w:r w:rsidR="00D164DB">
      <w:rPr>
        <w:color w:val="1F3864" w:themeColor="accent1" w:themeShade="80"/>
        <w:sz w:val="18"/>
        <w:szCs w:val="18"/>
      </w:rPr>
      <w:t>Cristiano Cicero</w:t>
    </w:r>
  </w:p>
  <w:p w14:paraId="3E028E19" w14:textId="77777777" w:rsidR="004A1477" w:rsidRPr="004A1477" w:rsidRDefault="004A1477" w:rsidP="00EE0C45">
    <w:pPr>
      <w:pStyle w:val="Intestazione"/>
      <w:ind w:left="709" w:firstLine="708"/>
      <w:rPr>
        <w:color w:val="1F3864" w:themeColor="accent1" w:themeShade="80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B35DC3"/>
    <w:multiLevelType w:val="hybridMultilevel"/>
    <w:tmpl w:val="94BA0A7E"/>
    <w:lvl w:ilvl="0" w:tplc="EFFC4DBC">
      <w:start w:val="1"/>
      <w:numFmt w:val="bullet"/>
      <w:lvlText w:val="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4EE06DF"/>
    <w:multiLevelType w:val="hybridMultilevel"/>
    <w:tmpl w:val="356A6D60"/>
    <w:lvl w:ilvl="0" w:tplc="36140936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0167B7"/>
    <w:multiLevelType w:val="hybridMultilevel"/>
    <w:tmpl w:val="E03E53B0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CA3234C"/>
    <w:multiLevelType w:val="hybridMultilevel"/>
    <w:tmpl w:val="A2D09FFA"/>
    <w:lvl w:ilvl="0" w:tplc="36140936">
      <w:start w:val="1"/>
      <w:numFmt w:val="bullet"/>
      <w:lvlText w:val="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26629D6"/>
    <w:multiLevelType w:val="hybridMultilevel"/>
    <w:tmpl w:val="C29434AC"/>
    <w:lvl w:ilvl="0" w:tplc="31F86696">
      <w:start w:val="1"/>
      <w:numFmt w:val="bullet"/>
      <w:lvlText w:val="□"/>
      <w:lvlJc w:val="left"/>
      <w:pPr>
        <w:ind w:left="720" w:hanging="360"/>
      </w:pPr>
      <w:rPr>
        <w:rFonts w:ascii="STXihei" w:eastAsia="STXihei" w:hAnsi="STXihei" w:hint="eastAsia"/>
        <w:sz w:val="28"/>
        <w:szCs w:val="28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A767793"/>
    <w:multiLevelType w:val="hybridMultilevel"/>
    <w:tmpl w:val="2040C274"/>
    <w:lvl w:ilvl="0" w:tplc="E81C212C">
      <w:start w:val="1"/>
      <w:numFmt w:val="bullet"/>
      <w:lvlText w:val="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52066429">
    <w:abstractNumId w:val="2"/>
  </w:num>
  <w:num w:numId="2" w16cid:durableId="1326592608">
    <w:abstractNumId w:val="1"/>
  </w:num>
  <w:num w:numId="3" w16cid:durableId="349912602">
    <w:abstractNumId w:val="3"/>
  </w:num>
  <w:num w:numId="4" w16cid:durableId="1436365053">
    <w:abstractNumId w:val="0"/>
  </w:num>
  <w:num w:numId="5" w16cid:durableId="1807384340">
    <w:abstractNumId w:val="5"/>
  </w:num>
  <w:num w:numId="6" w16cid:durableId="80158242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24DFE"/>
    <w:rsid w:val="00024CA7"/>
    <w:rsid w:val="00052845"/>
    <w:rsid w:val="00055E56"/>
    <w:rsid w:val="0007238E"/>
    <w:rsid w:val="00074DE1"/>
    <w:rsid w:val="00092276"/>
    <w:rsid w:val="000A1416"/>
    <w:rsid w:val="000A318B"/>
    <w:rsid w:val="000A6836"/>
    <w:rsid w:val="000A68E2"/>
    <w:rsid w:val="000B69A6"/>
    <w:rsid w:val="000D0817"/>
    <w:rsid w:val="000E05AF"/>
    <w:rsid w:val="000E20C3"/>
    <w:rsid w:val="000F3AC6"/>
    <w:rsid w:val="000F62BA"/>
    <w:rsid w:val="001060B7"/>
    <w:rsid w:val="00130B59"/>
    <w:rsid w:val="0014632B"/>
    <w:rsid w:val="00163923"/>
    <w:rsid w:val="001778C1"/>
    <w:rsid w:val="001813C0"/>
    <w:rsid w:val="00186237"/>
    <w:rsid w:val="001A58C8"/>
    <w:rsid w:val="001B5CC7"/>
    <w:rsid w:val="001F5D73"/>
    <w:rsid w:val="00207233"/>
    <w:rsid w:val="002112CF"/>
    <w:rsid w:val="00211E22"/>
    <w:rsid w:val="00215557"/>
    <w:rsid w:val="002167FB"/>
    <w:rsid w:val="0021689D"/>
    <w:rsid w:val="00216E9E"/>
    <w:rsid w:val="00224096"/>
    <w:rsid w:val="00241E4E"/>
    <w:rsid w:val="00253EAE"/>
    <w:rsid w:val="00280E8A"/>
    <w:rsid w:val="00293DCD"/>
    <w:rsid w:val="002B1BE6"/>
    <w:rsid w:val="002B7CE3"/>
    <w:rsid w:val="002C35DA"/>
    <w:rsid w:val="002C3FA6"/>
    <w:rsid w:val="002D115D"/>
    <w:rsid w:val="002D76B7"/>
    <w:rsid w:val="002E28E3"/>
    <w:rsid w:val="002F0D7B"/>
    <w:rsid w:val="00307220"/>
    <w:rsid w:val="0030749D"/>
    <w:rsid w:val="00313B14"/>
    <w:rsid w:val="003152FB"/>
    <w:rsid w:val="00321078"/>
    <w:rsid w:val="00324279"/>
    <w:rsid w:val="00324DFE"/>
    <w:rsid w:val="00325EF1"/>
    <w:rsid w:val="00330E9A"/>
    <w:rsid w:val="00334CD1"/>
    <w:rsid w:val="0034630E"/>
    <w:rsid w:val="00347E08"/>
    <w:rsid w:val="00360818"/>
    <w:rsid w:val="00384CD1"/>
    <w:rsid w:val="00390A63"/>
    <w:rsid w:val="003A1758"/>
    <w:rsid w:val="003B3096"/>
    <w:rsid w:val="003B6000"/>
    <w:rsid w:val="003B7659"/>
    <w:rsid w:val="003D4DFE"/>
    <w:rsid w:val="003D6177"/>
    <w:rsid w:val="004064B9"/>
    <w:rsid w:val="00462D8D"/>
    <w:rsid w:val="004814D3"/>
    <w:rsid w:val="00484846"/>
    <w:rsid w:val="004A1477"/>
    <w:rsid w:val="004B1597"/>
    <w:rsid w:val="004B7C44"/>
    <w:rsid w:val="004D04C6"/>
    <w:rsid w:val="004E061B"/>
    <w:rsid w:val="00501D79"/>
    <w:rsid w:val="005655FD"/>
    <w:rsid w:val="00566BF9"/>
    <w:rsid w:val="0059650E"/>
    <w:rsid w:val="005974C5"/>
    <w:rsid w:val="005B3055"/>
    <w:rsid w:val="005E6790"/>
    <w:rsid w:val="006038CD"/>
    <w:rsid w:val="006057EE"/>
    <w:rsid w:val="00633AC1"/>
    <w:rsid w:val="006538B0"/>
    <w:rsid w:val="00656641"/>
    <w:rsid w:val="006612BC"/>
    <w:rsid w:val="0068140F"/>
    <w:rsid w:val="00694DBA"/>
    <w:rsid w:val="00697443"/>
    <w:rsid w:val="006974B8"/>
    <w:rsid w:val="006A1C49"/>
    <w:rsid w:val="006A376F"/>
    <w:rsid w:val="006C3DB0"/>
    <w:rsid w:val="006D41B7"/>
    <w:rsid w:val="006E73AD"/>
    <w:rsid w:val="00741ED2"/>
    <w:rsid w:val="007421A3"/>
    <w:rsid w:val="007607CF"/>
    <w:rsid w:val="00764FCE"/>
    <w:rsid w:val="00783DF6"/>
    <w:rsid w:val="007A5E4F"/>
    <w:rsid w:val="007E1252"/>
    <w:rsid w:val="007E2D7F"/>
    <w:rsid w:val="00806BFF"/>
    <w:rsid w:val="00810A50"/>
    <w:rsid w:val="0081328C"/>
    <w:rsid w:val="00823E3C"/>
    <w:rsid w:val="0082410E"/>
    <w:rsid w:val="00840ED8"/>
    <w:rsid w:val="00865D98"/>
    <w:rsid w:val="00875E4C"/>
    <w:rsid w:val="0088311F"/>
    <w:rsid w:val="008A375C"/>
    <w:rsid w:val="008B1590"/>
    <w:rsid w:val="008B2DB8"/>
    <w:rsid w:val="008B6E12"/>
    <w:rsid w:val="008C5910"/>
    <w:rsid w:val="008C5C09"/>
    <w:rsid w:val="008D3831"/>
    <w:rsid w:val="008F1486"/>
    <w:rsid w:val="008F1E54"/>
    <w:rsid w:val="008F27C3"/>
    <w:rsid w:val="00903C9B"/>
    <w:rsid w:val="00903E25"/>
    <w:rsid w:val="00931B8C"/>
    <w:rsid w:val="00941BE5"/>
    <w:rsid w:val="00962C6E"/>
    <w:rsid w:val="009646D5"/>
    <w:rsid w:val="00974160"/>
    <w:rsid w:val="00994BC7"/>
    <w:rsid w:val="00997780"/>
    <w:rsid w:val="009B3B87"/>
    <w:rsid w:val="009B4A81"/>
    <w:rsid w:val="009E03DC"/>
    <w:rsid w:val="009E16F6"/>
    <w:rsid w:val="009E7E09"/>
    <w:rsid w:val="009F2184"/>
    <w:rsid w:val="009F2472"/>
    <w:rsid w:val="009F2A67"/>
    <w:rsid w:val="00A2087D"/>
    <w:rsid w:val="00A21380"/>
    <w:rsid w:val="00A415F8"/>
    <w:rsid w:val="00A420E0"/>
    <w:rsid w:val="00A67EF3"/>
    <w:rsid w:val="00A75007"/>
    <w:rsid w:val="00A82334"/>
    <w:rsid w:val="00AA2D86"/>
    <w:rsid w:val="00AB060A"/>
    <w:rsid w:val="00AB43B1"/>
    <w:rsid w:val="00AC4E14"/>
    <w:rsid w:val="00AC7939"/>
    <w:rsid w:val="00AE60E0"/>
    <w:rsid w:val="00B02BDC"/>
    <w:rsid w:val="00B142E5"/>
    <w:rsid w:val="00B3790B"/>
    <w:rsid w:val="00B60B01"/>
    <w:rsid w:val="00B61DCF"/>
    <w:rsid w:val="00B63278"/>
    <w:rsid w:val="00B700C1"/>
    <w:rsid w:val="00BC10C0"/>
    <w:rsid w:val="00BC232C"/>
    <w:rsid w:val="00BD5510"/>
    <w:rsid w:val="00BE4E10"/>
    <w:rsid w:val="00BE7729"/>
    <w:rsid w:val="00BF3C28"/>
    <w:rsid w:val="00C36D3F"/>
    <w:rsid w:val="00C44D5D"/>
    <w:rsid w:val="00C514AE"/>
    <w:rsid w:val="00C578C3"/>
    <w:rsid w:val="00C64BF6"/>
    <w:rsid w:val="00C7619F"/>
    <w:rsid w:val="00C76C94"/>
    <w:rsid w:val="00C92721"/>
    <w:rsid w:val="00C94BB0"/>
    <w:rsid w:val="00CA4E51"/>
    <w:rsid w:val="00CB36D1"/>
    <w:rsid w:val="00CD20A3"/>
    <w:rsid w:val="00CE26DE"/>
    <w:rsid w:val="00CE3194"/>
    <w:rsid w:val="00CF183E"/>
    <w:rsid w:val="00CF1A22"/>
    <w:rsid w:val="00D06BA8"/>
    <w:rsid w:val="00D14DDE"/>
    <w:rsid w:val="00D164DB"/>
    <w:rsid w:val="00D3762E"/>
    <w:rsid w:val="00D545B5"/>
    <w:rsid w:val="00D90ECB"/>
    <w:rsid w:val="00D9299F"/>
    <w:rsid w:val="00DC333A"/>
    <w:rsid w:val="00DC5066"/>
    <w:rsid w:val="00DD5AEB"/>
    <w:rsid w:val="00DF6E2A"/>
    <w:rsid w:val="00E012E2"/>
    <w:rsid w:val="00E1067C"/>
    <w:rsid w:val="00E133C5"/>
    <w:rsid w:val="00E1483E"/>
    <w:rsid w:val="00E16371"/>
    <w:rsid w:val="00E16D8F"/>
    <w:rsid w:val="00E256FE"/>
    <w:rsid w:val="00E261CF"/>
    <w:rsid w:val="00E31376"/>
    <w:rsid w:val="00E56B23"/>
    <w:rsid w:val="00E6700A"/>
    <w:rsid w:val="00E77A07"/>
    <w:rsid w:val="00E80641"/>
    <w:rsid w:val="00E900B2"/>
    <w:rsid w:val="00E95336"/>
    <w:rsid w:val="00E966C9"/>
    <w:rsid w:val="00EA61B9"/>
    <w:rsid w:val="00EC5525"/>
    <w:rsid w:val="00EC6FFB"/>
    <w:rsid w:val="00ED542C"/>
    <w:rsid w:val="00ED77CB"/>
    <w:rsid w:val="00EE0C45"/>
    <w:rsid w:val="00EE5D6D"/>
    <w:rsid w:val="00EF0187"/>
    <w:rsid w:val="00F020E3"/>
    <w:rsid w:val="00F04189"/>
    <w:rsid w:val="00F24109"/>
    <w:rsid w:val="00F40D5B"/>
    <w:rsid w:val="00F41A06"/>
    <w:rsid w:val="00F64BD1"/>
    <w:rsid w:val="00F830B5"/>
    <w:rsid w:val="00F90401"/>
    <w:rsid w:val="00F94E48"/>
    <w:rsid w:val="00FB71AA"/>
    <w:rsid w:val="00FB7E4D"/>
    <w:rsid w:val="00FB7E66"/>
    <w:rsid w:val="00FC395E"/>
    <w:rsid w:val="00FC4F75"/>
    <w:rsid w:val="00FC59BC"/>
    <w:rsid w:val="00FE0881"/>
    <w:rsid w:val="00FF25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DDCBB5C"/>
  <w15:docId w15:val="{028E4223-1204-4220-A047-72F00EA3CF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D164DB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Theme="minorEastAsia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8F27C3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basedOn w:val="Carpredefinitoparagrafo"/>
    <w:link w:val="Titolo1"/>
    <w:uiPriority w:val="9"/>
    <w:rsid w:val="00AA2D86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styleId="Collegamentoipertestuale">
    <w:name w:val="Hyperlink"/>
    <w:basedOn w:val="Carpredefinitoparagrafo"/>
    <w:uiPriority w:val="99"/>
    <w:unhideWhenUsed/>
    <w:rsid w:val="00E31376"/>
    <w:rPr>
      <w:color w:val="0563C1" w:themeColor="hyperlink"/>
      <w:u w:val="single"/>
    </w:rPr>
  </w:style>
  <w:style w:type="character" w:customStyle="1" w:styleId="Menzionenonrisolta1">
    <w:name w:val="Menzione non risolta1"/>
    <w:basedOn w:val="Carpredefinitoparagrafo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theme="minorHAnsi"/>
      <w:b/>
      <w:bCs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D3762E"/>
    <w:rPr>
      <w:rFonts w:cstheme="minorHAns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theme="minorHAnsi"/>
    </w:rPr>
  </w:style>
  <w:style w:type="character" w:styleId="Collegamentovisitato">
    <w:name w:val="FollowedHyperlink"/>
    <w:basedOn w:val="Carpredefinitoparagrafo"/>
    <w:uiPriority w:val="99"/>
    <w:semiHidden/>
    <w:unhideWhenUsed/>
    <w:rsid w:val="00334CD1"/>
    <w:rPr>
      <w:color w:val="954F72" w:themeColor="followedHyperlink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9E7E0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9E7E09"/>
    <w:rPr>
      <w:rFonts w:ascii="Tahoma" w:hAnsi="Tahoma" w:cs="Tahoma"/>
      <w:sz w:val="16"/>
      <w:szCs w:val="1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D164DB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Style1">
    <w:name w:val="Style 1"/>
    <w:basedOn w:val="Normale"/>
    <w:uiPriority w:val="99"/>
    <w:rsid w:val="00BC232C"/>
    <w:pPr>
      <w:widowControl w:val="0"/>
      <w:autoSpaceDE w:val="0"/>
      <w:autoSpaceDN w:val="0"/>
      <w:adjustRightInd w:val="0"/>
    </w:pPr>
    <w:rPr>
      <w:rFonts w:ascii="Times New Roman" w:eastAsia="Times New Roman" w:hAnsi="Times New Roman" w:cs="Times New Roman"/>
      <w:sz w:val="20"/>
      <w:szCs w:val="20"/>
      <w:lang w:val="en-US" w:eastAsia="it-IT"/>
    </w:rPr>
  </w:style>
  <w:style w:type="character" w:customStyle="1" w:styleId="CharacterStyle1">
    <w:name w:val="Character Style 1"/>
    <w:uiPriority w:val="99"/>
    <w:rsid w:val="00BC232C"/>
    <w:rPr>
      <w:sz w:val="20"/>
      <w:szCs w:val="20"/>
    </w:rPr>
  </w:style>
  <w:style w:type="paragraph" w:styleId="Paragrafoelenco">
    <w:name w:val="List Paragraph"/>
    <w:basedOn w:val="Normale"/>
    <w:uiPriority w:val="34"/>
    <w:qFormat/>
    <w:rsid w:val="00074DE1"/>
    <w:pPr>
      <w:ind w:left="720"/>
      <w:contextualSpacing/>
    </w:pPr>
  </w:style>
  <w:style w:type="paragraph" w:customStyle="1" w:styleId="Default">
    <w:name w:val="Default"/>
    <w:rsid w:val="00F830B5"/>
    <w:pPr>
      <w:autoSpaceDE w:val="0"/>
      <w:autoSpaceDN w:val="0"/>
      <w:adjustRightInd w:val="0"/>
    </w:pPr>
    <w:rPr>
      <w:rFonts w:ascii="Calibri" w:hAnsi="Calibri" w:cs="Calibri"/>
      <w:color w:val="00000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5.jpg"/><Relationship Id="rId2" Type="http://schemas.openxmlformats.org/officeDocument/2006/relationships/hyperlink" Target="https://www.unica.it/unica/it/dip_giurisprudenza.page" TargetMode="External"/><Relationship Id="rId1" Type="http://schemas.openxmlformats.org/officeDocument/2006/relationships/hyperlink" Target="https://www.unica.it/unica/it/dip_giurisprudenza.pag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g"/></Relationships>
</file>

<file path=word/_rels/header3.xml.rels><?xml version="1.0" encoding="UTF-8" standalone="yes"?>
<Relationships xmlns="http://schemas.openxmlformats.org/package/2006/relationships"><Relationship Id="rId2" Type="http://schemas.openxmlformats.org/officeDocument/2006/relationships/image" Target="media/image4.jpg"/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lessia\Downloads\Modello%20carta%20intestata%202023.dotx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txDef>
      <a:spPr>
        <a:solidFill>
          <a:schemeClr val="lt1"/>
        </a:solidFill>
        <a:ln w="6350">
          <a:noFill/>
        </a:ln>
      </a:spPr>
      <a:bodyPr wrap="square" rtlCol="0"/>
      <a:lstStyle/>
    </a:txDef>
  </a:objectDefaults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D946CFEF-86BC-4C8C-BF68-B6FBF2378A4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Modello carta intestata 2023.dotx</Template>
  <TotalTime>13</TotalTime>
  <Pages>2</Pages>
  <Words>485</Words>
  <Characters>2770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3249</CharactersWithSpaces>
  <SharedDoc>false</SharedDoc>
  <HLinks>
    <vt:vector size="6" baseType="variant">
      <vt:variant>
        <vt:i4>7602199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https://www.unica.it/unica/it/dip_giurisprudenza.page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Alessia</dc:creator>
  <cp:keywords/>
  <cp:lastModifiedBy>Roberta Tumatis</cp:lastModifiedBy>
  <cp:revision>13</cp:revision>
  <cp:lastPrinted>2024-03-15T08:01:00Z</cp:lastPrinted>
  <dcterms:created xsi:type="dcterms:W3CDTF">2024-03-15T08:39:00Z</dcterms:created>
  <dcterms:modified xsi:type="dcterms:W3CDTF">2024-03-18T12:51:00Z</dcterms:modified>
</cp:coreProperties>
</file>