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6FDEF" w14:textId="77777777" w:rsidR="00CB5181" w:rsidRPr="00D548F6" w:rsidRDefault="00CB5181" w:rsidP="00AE2736">
      <w:pPr>
        <w:tabs>
          <w:tab w:val="left" w:pos="2775"/>
        </w:tabs>
        <w:spacing w:line="460" w:lineRule="exact"/>
        <w:rPr>
          <w:rFonts w:ascii="Calibri" w:hAnsi="Calibri" w:cs="Calibri"/>
          <w:sz w:val="22"/>
          <w:szCs w:val="22"/>
        </w:rPr>
      </w:pPr>
    </w:p>
    <w:p w14:paraId="17A31F2E" w14:textId="434444F1" w:rsidR="00CB5181" w:rsidRPr="00E62683" w:rsidRDefault="00CB5181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</w:rPr>
      </w:pPr>
      <w:r w:rsidRPr="00E62683">
        <w:rPr>
          <w:rFonts w:ascii="Calibri" w:hAnsi="Calibri" w:cs="Calibri"/>
          <w:b/>
        </w:rPr>
        <w:t>RICHIESTA DI ATTIVAZIONE</w:t>
      </w:r>
      <w:r w:rsidR="00921046" w:rsidRPr="00E62683">
        <w:rPr>
          <w:rFonts w:ascii="Calibri" w:hAnsi="Calibri" w:cs="Calibri"/>
          <w:b/>
        </w:rPr>
        <w:t xml:space="preserve"> </w:t>
      </w:r>
      <w:r w:rsidR="002E27AF" w:rsidRPr="00E62683">
        <w:rPr>
          <w:rFonts w:ascii="Calibri" w:hAnsi="Calibri" w:cs="Calibri"/>
          <w:b/>
        </w:rPr>
        <w:t xml:space="preserve">DI </w:t>
      </w:r>
      <w:r w:rsidRPr="00E62683">
        <w:rPr>
          <w:rFonts w:ascii="Calibri" w:hAnsi="Calibri" w:cs="Calibri"/>
          <w:b/>
        </w:rPr>
        <w:t xml:space="preserve">BORSA DI RICERCA </w:t>
      </w:r>
    </w:p>
    <w:p w14:paraId="67EFE12E" w14:textId="77777777" w:rsidR="00CB5181" w:rsidRPr="00D548F6" w:rsidRDefault="00CB5181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(art. 1, co. 2, lett. a, Regolamento per la disciplina delle borse di ricerca)</w:t>
      </w:r>
    </w:p>
    <w:p w14:paraId="789E87C3" w14:textId="77777777" w:rsidR="00CB5181" w:rsidRPr="00D548F6" w:rsidRDefault="00CB5181" w:rsidP="00AE2736">
      <w:pPr>
        <w:tabs>
          <w:tab w:val="left" w:pos="2775"/>
        </w:tabs>
        <w:spacing w:line="460" w:lineRule="exact"/>
        <w:rPr>
          <w:rFonts w:ascii="Calibri" w:hAnsi="Calibri" w:cs="Calibri"/>
          <w:sz w:val="22"/>
          <w:szCs w:val="22"/>
        </w:rPr>
      </w:pPr>
    </w:p>
    <w:p w14:paraId="0C9CBE5B" w14:textId="33EB540F" w:rsidR="00CB5181" w:rsidRPr="00D548F6" w:rsidRDefault="00CB5181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t>DATI DEL</w:t>
      </w:r>
      <w:r w:rsidR="001B6A48" w:rsidRPr="00D548F6">
        <w:rPr>
          <w:rFonts w:ascii="Calibri" w:hAnsi="Calibri" w:cs="Calibri"/>
          <w:b/>
          <w:sz w:val="22"/>
          <w:szCs w:val="22"/>
        </w:rPr>
        <w:t>/DELLA</w:t>
      </w:r>
      <w:r w:rsidRPr="00D548F6">
        <w:rPr>
          <w:rFonts w:ascii="Calibri" w:hAnsi="Calibri" w:cs="Calibri"/>
          <w:b/>
          <w:sz w:val="22"/>
          <w:szCs w:val="22"/>
        </w:rPr>
        <w:t xml:space="preserve"> RICHIEDENTE</w:t>
      </w:r>
      <w:r w:rsidR="00E42423" w:rsidRPr="00D548F6">
        <w:rPr>
          <w:rFonts w:ascii="Calibri" w:hAnsi="Calibri" w:cs="Calibri"/>
          <w:b/>
          <w:sz w:val="22"/>
          <w:szCs w:val="22"/>
        </w:rPr>
        <w:br/>
      </w:r>
      <w:r w:rsidRPr="00D548F6">
        <w:rPr>
          <w:rFonts w:ascii="Calibri" w:hAnsi="Calibri" w:cs="Calibri"/>
          <w:sz w:val="22"/>
          <w:szCs w:val="22"/>
        </w:rPr>
        <w:t>(Responsabile del programma di ricerca)</w:t>
      </w:r>
    </w:p>
    <w:p w14:paraId="35B33747" w14:textId="77777777" w:rsidR="007D30D9" w:rsidRPr="00D548F6" w:rsidRDefault="007D30D9" w:rsidP="00AE2736">
      <w:pPr>
        <w:tabs>
          <w:tab w:val="left" w:pos="2775"/>
        </w:tabs>
        <w:spacing w:line="460" w:lineRule="exact"/>
        <w:rPr>
          <w:rFonts w:ascii="Calibri" w:hAnsi="Calibri" w:cs="Calibri"/>
          <w:sz w:val="22"/>
          <w:szCs w:val="22"/>
        </w:rPr>
      </w:pPr>
    </w:p>
    <w:p w14:paraId="6E8A532E" w14:textId="7D9E69FE" w:rsidR="007D30D9" w:rsidRPr="00D548F6" w:rsidRDefault="002216D3" w:rsidP="0034243D">
      <w:pPr>
        <w:tabs>
          <w:tab w:val="left" w:leader="dot" w:pos="5103"/>
          <w:tab w:val="left" w:leader="dot" w:pos="10065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NOME</w:t>
      </w:r>
      <w:r w:rsidR="007D30D9" w:rsidRPr="00D548F6">
        <w:rPr>
          <w:rFonts w:ascii="Calibri" w:hAnsi="Calibri" w:cs="Calibri"/>
          <w:sz w:val="22"/>
          <w:szCs w:val="22"/>
        </w:rPr>
        <w:t>:</w:t>
      </w:r>
      <w:r w:rsidR="007D30D9" w:rsidRPr="00D548F6">
        <w:rPr>
          <w:rFonts w:ascii="Calibri" w:hAnsi="Calibri" w:cs="Calibri"/>
          <w:sz w:val="22"/>
          <w:szCs w:val="22"/>
        </w:rPr>
        <w:t xml:space="preserve"> </w:t>
      </w:r>
      <w:r w:rsidR="007D30D9" w:rsidRPr="00D548F6">
        <w:rPr>
          <w:rFonts w:ascii="Calibri" w:hAnsi="Calibri" w:cs="Calibri"/>
          <w:sz w:val="22"/>
          <w:szCs w:val="22"/>
        </w:rPr>
        <w:tab/>
        <w:t xml:space="preserve"> </w:t>
      </w:r>
      <w:r w:rsidRPr="00D548F6">
        <w:rPr>
          <w:rFonts w:ascii="Calibri" w:hAnsi="Calibri" w:cs="Calibri"/>
          <w:sz w:val="22"/>
          <w:szCs w:val="22"/>
        </w:rPr>
        <w:t>COGNOME</w:t>
      </w:r>
      <w:r w:rsidR="007D30D9" w:rsidRPr="00D548F6">
        <w:rPr>
          <w:rFonts w:ascii="Calibri" w:hAnsi="Calibri" w:cs="Calibri"/>
          <w:sz w:val="22"/>
          <w:szCs w:val="22"/>
        </w:rPr>
        <w:t>:</w:t>
      </w:r>
      <w:r w:rsidR="007D30D9" w:rsidRPr="00D548F6">
        <w:rPr>
          <w:rFonts w:ascii="Calibri" w:hAnsi="Calibri" w:cs="Calibri"/>
          <w:sz w:val="22"/>
          <w:szCs w:val="22"/>
        </w:rPr>
        <w:t xml:space="preserve"> </w:t>
      </w:r>
      <w:r w:rsidR="007D30D9" w:rsidRPr="00D548F6">
        <w:rPr>
          <w:rFonts w:ascii="Calibri" w:hAnsi="Calibri" w:cs="Calibri"/>
          <w:sz w:val="22"/>
          <w:szCs w:val="22"/>
        </w:rPr>
        <w:tab/>
      </w:r>
    </w:p>
    <w:p w14:paraId="3C9C7921" w14:textId="7BF186A6" w:rsidR="007D30D9" w:rsidRPr="00D548F6" w:rsidRDefault="002216D3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QUALIFICA</w:t>
      </w:r>
      <w:r w:rsidR="007D30D9" w:rsidRPr="00D548F6">
        <w:rPr>
          <w:rFonts w:ascii="Calibri" w:hAnsi="Calibri" w:cs="Calibri"/>
          <w:sz w:val="22"/>
          <w:szCs w:val="22"/>
        </w:rPr>
        <w:t>:</w:t>
      </w:r>
      <w:r w:rsidR="007D30D9" w:rsidRPr="00D548F6">
        <w:rPr>
          <w:rFonts w:ascii="Calibri" w:hAnsi="Calibri" w:cs="Calibri"/>
          <w:sz w:val="22"/>
          <w:szCs w:val="22"/>
        </w:rPr>
        <w:tab/>
      </w:r>
      <w:r w:rsidR="0034243D">
        <w:rPr>
          <w:rFonts w:ascii="Calibri" w:hAnsi="Calibri" w:cs="Calibri"/>
          <w:sz w:val="22"/>
          <w:szCs w:val="22"/>
        </w:rPr>
        <w:t>,</w:t>
      </w:r>
    </w:p>
    <w:p w14:paraId="76FFDAB8" w14:textId="155A50ED" w:rsidR="007D30D9" w:rsidRPr="00D548F6" w:rsidRDefault="007D30D9" w:rsidP="00AE2736">
      <w:pPr>
        <w:tabs>
          <w:tab w:val="left" w:leader="dot" w:pos="5103"/>
          <w:tab w:val="left" w:leader="dot" w:pos="10204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Dipartimento di Pedagogia, Psicologia, Filosofia.</w:t>
      </w:r>
    </w:p>
    <w:p w14:paraId="214CF696" w14:textId="20C78D22" w:rsidR="00BF6730" w:rsidRPr="00D548F6" w:rsidRDefault="00F42D59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b/>
          <w:smallCaps/>
          <w:sz w:val="22"/>
          <w:szCs w:val="22"/>
        </w:rPr>
        <w:t xml:space="preserve">TITOLO </w:t>
      </w:r>
      <w:r w:rsidRPr="00D548F6">
        <w:rPr>
          <w:rFonts w:ascii="Calibri" w:hAnsi="Calibri" w:cs="Calibri"/>
          <w:b/>
          <w:sz w:val="22"/>
          <w:szCs w:val="22"/>
        </w:rPr>
        <w:t>DELLA</w:t>
      </w:r>
      <w:r w:rsidRPr="00D548F6">
        <w:rPr>
          <w:rFonts w:ascii="Calibri" w:hAnsi="Calibri" w:cs="Calibri"/>
          <w:b/>
          <w:smallCaps/>
          <w:sz w:val="22"/>
          <w:szCs w:val="22"/>
        </w:rPr>
        <w:t xml:space="preserve"> BORSA DI RICERCA</w:t>
      </w:r>
    </w:p>
    <w:p w14:paraId="4623B739" w14:textId="4925CCEB" w:rsidR="00CB5181" w:rsidRDefault="00F42D59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sz w:val="22"/>
          <w:szCs w:val="22"/>
        </w:rPr>
      </w:pPr>
      <w:r w:rsidRPr="002216D3">
        <w:rPr>
          <w:rFonts w:ascii="Calibri" w:hAnsi="Calibri" w:cs="Calibri"/>
          <w:sz w:val="22"/>
          <w:szCs w:val="22"/>
        </w:rPr>
        <w:t>IN LINGUA ITALIANA</w:t>
      </w:r>
      <w:r w:rsidRPr="00D548F6">
        <w:rPr>
          <w:rFonts w:ascii="Calibri" w:hAnsi="Calibri" w:cs="Calibri"/>
          <w:sz w:val="22"/>
          <w:szCs w:val="22"/>
        </w:rPr>
        <w:t>:</w:t>
      </w:r>
      <w:r w:rsidRPr="00D548F6">
        <w:rPr>
          <w:rFonts w:ascii="Calibri" w:hAnsi="Calibri" w:cs="Calibri"/>
          <w:sz w:val="22"/>
          <w:szCs w:val="22"/>
        </w:rPr>
        <w:t xml:space="preserve"> </w:t>
      </w:r>
      <w:r w:rsidRPr="00D548F6">
        <w:rPr>
          <w:rFonts w:ascii="Calibri" w:hAnsi="Calibri" w:cs="Calibri"/>
          <w:sz w:val="22"/>
          <w:szCs w:val="22"/>
        </w:rPr>
        <w:tab/>
      </w:r>
    </w:p>
    <w:p w14:paraId="28793F77" w14:textId="4E847320" w:rsidR="00A5547C" w:rsidRPr="00D548F6" w:rsidRDefault="00A5547C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p w14:paraId="2A822976" w14:textId="013088A5" w:rsidR="00F42D59" w:rsidRDefault="00F42D59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mallCaps/>
          <w:sz w:val="22"/>
          <w:szCs w:val="22"/>
          <w:lang w:val="en-US"/>
        </w:rPr>
      </w:pPr>
      <w:r w:rsidRPr="00AE2736">
        <w:rPr>
          <w:rFonts w:ascii="Calibri" w:hAnsi="Calibri" w:cs="Calibri"/>
          <w:sz w:val="22"/>
          <w:szCs w:val="22"/>
          <w:lang w:val="en-US"/>
        </w:rPr>
        <w:t>IN LINGUA INGLESE</w:t>
      </w:r>
      <w:r w:rsidRPr="00AE2736">
        <w:rPr>
          <w:rFonts w:ascii="Calibri" w:hAnsi="Calibri" w:cs="Calibri"/>
          <w:sz w:val="22"/>
          <w:szCs w:val="22"/>
          <w:lang w:val="en-US"/>
        </w:rPr>
        <w:t xml:space="preserve"> </w:t>
      </w:r>
      <w:r w:rsidRPr="00AE2736">
        <w:rPr>
          <w:rFonts w:ascii="Calibri" w:hAnsi="Calibri" w:cs="Calibri"/>
          <w:bCs/>
          <w:smallCaps/>
          <w:sz w:val="22"/>
          <w:szCs w:val="22"/>
          <w:lang w:val="en-US"/>
        </w:rPr>
        <w:tab/>
      </w:r>
    </w:p>
    <w:p w14:paraId="4997B22A" w14:textId="5B9AC235" w:rsidR="00A5547C" w:rsidRPr="00AE2736" w:rsidRDefault="00A5547C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mallCaps/>
          <w:sz w:val="22"/>
          <w:szCs w:val="22"/>
          <w:lang w:val="en-US"/>
        </w:rPr>
      </w:pPr>
      <w:r>
        <w:rPr>
          <w:rFonts w:ascii="Calibri" w:hAnsi="Calibri" w:cs="Calibri"/>
          <w:bCs/>
          <w:smallCaps/>
          <w:sz w:val="22"/>
          <w:szCs w:val="22"/>
          <w:lang w:val="en-US"/>
        </w:rPr>
        <w:tab/>
      </w:r>
    </w:p>
    <w:p w14:paraId="215BF28A" w14:textId="77777777" w:rsidR="005218F8" w:rsidRPr="00D548F6" w:rsidRDefault="005218F8" w:rsidP="00AE2736">
      <w:pPr>
        <w:tabs>
          <w:tab w:val="left" w:pos="2775"/>
        </w:tabs>
        <w:spacing w:line="460" w:lineRule="exact"/>
        <w:rPr>
          <w:rFonts w:ascii="Calibri" w:hAnsi="Calibri" w:cs="Calibri"/>
          <w:bCs/>
          <w:smallCaps/>
          <w:sz w:val="22"/>
          <w:szCs w:val="22"/>
          <w:lang w:val="en-US"/>
        </w:rPr>
      </w:pPr>
    </w:p>
    <w:p w14:paraId="7B22D0E0" w14:textId="27DDB0AA" w:rsidR="00CB5181" w:rsidRPr="00D548F6" w:rsidRDefault="00925201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t>FONDI CON I QUALI SARÀ FINANZIATA LA BORSA DI RICERCA</w:t>
      </w:r>
    </w:p>
    <w:p w14:paraId="16CAFAB3" w14:textId="77777777" w:rsidR="00D548F6" w:rsidRDefault="00D548F6" w:rsidP="00AE2736">
      <w:pPr>
        <w:tabs>
          <w:tab w:val="left" w:leader="dot" w:pos="10204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bCs/>
          <w:sz w:val="22"/>
          <w:szCs w:val="22"/>
        </w:rPr>
        <w:t>SOGGETTO FINANZIATORE PUBBLICO E/O PRIVATO</w:t>
      </w:r>
      <w:r w:rsidRPr="00D548F6">
        <w:rPr>
          <w:rFonts w:ascii="Calibri" w:hAnsi="Calibri" w:cs="Calibri"/>
          <w:bCs/>
          <w:sz w:val="22"/>
          <w:szCs w:val="22"/>
        </w:rPr>
        <w:t>:</w:t>
      </w:r>
    </w:p>
    <w:p w14:paraId="06D75722" w14:textId="5FCEACE0" w:rsidR="003D4317" w:rsidRPr="00D548F6" w:rsidRDefault="00D548F6" w:rsidP="002216D3">
      <w:pPr>
        <w:tabs>
          <w:tab w:val="left" w:leader="dot" w:pos="9923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bCs/>
          <w:sz w:val="22"/>
          <w:szCs w:val="22"/>
        </w:rPr>
        <w:tab/>
      </w:r>
    </w:p>
    <w:p w14:paraId="4C9D2C65" w14:textId="77777777" w:rsidR="00D548F6" w:rsidRDefault="00D548F6" w:rsidP="0034243D">
      <w:pPr>
        <w:tabs>
          <w:tab w:val="left" w:leader="dot" w:pos="9923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bCs/>
          <w:sz w:val="22"/>
          <w:szCs w:val="22"/>
        </w:rPr>
        <w:t>CONVENZIONE (DATA STIPULA, DURATA, TITOLO PROGRAMMA DI RICERCA)</w:t>
      </w:r>
      <w:r w:rsidRPr="00D548F6">
        <w:rPr>
          <w:rFonts w:ascii="Calibri" w:hAnsi="Calibri" w:cs="Calibri"/>
          <w:bCs/>
          <w:sz w:val="22"/>
          <w:szCs w:val="22"/>
        </w:rPr>
        <w:t>:</w:t>
      </w:r>
    </w:p>
    <w:p w14:paraId="2EF86C83" w14:textId="0B679A0F" w:rsidR="00D548F6" w:rsidRDefault="00D548F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</w:p>
    <w:p w14:paraId="3B8E8878" w14:textId="5ABBE6A8" w:rsidR="00D548F6" w:rsidRDefault="00D548F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bCs/>
          <w:sz w:val="22"/>
          <w:szCs w:val="22"/>
        </w:rPr>
        <w:t>DURATA</w:t>
      </w:r>
      <w:r>
        <w:rPr>
          <w:rFonts w:ascii="Calibri" w:hAnsi="Calibri" w:cs="Calibri"/>
          <w:bCs/>
          <w:sz w:val="22"/>
          <w:szCs w:val="22"/>
        </w:rPr>
        <w:t xml:space="preserve"> </w:t>
      </w:r>
      <w:r w:rsidRPr="00D548F6">
        <w:rPr>
          <w:rFonts w:ascii="Calibri" w:hAnsi="Calibri" w:cs="Calibri"/>
          <w:bCs/>
          <w:sz w:val="22"/>
          <w:szCs w:val="22"/>
        </w:rPr>
        <w:t>DELLA BORSA IN MESI</w:t>
      </w:r>
      <w:r>
        <w:rPr>
          <w:rFonts w:ascii="Calibri" w:hAnsi="Calibri" w:cs="Calibri"/>
          <w:bCs/>
          <w:sz w:val="22"/>
          <w:szCs w:val="22"/>
        </w:rPr>
        <w:t xml:space="preserve">: </w:t>
      </w:r>
      <w:r w:rsidRPr="00D548F6">
        <w:rPr>
          <w:rFonts w:ascii="Calibri" w:hAnsi="Calibri" w:cs="Calibri"/>
          <w:bCs/>
          <w:sz w:val="22"/>
          <w:szCs w:val="22"/>
        </w:rPr>
        <w:tab/>
      </w:r>
    </w:p>
    <w:p w14:paraId="4034F973" w14:textId="4E38252B" w:rsidR="00D548F6" w:rsidRPr="00D548F6" w:rsidRDefault="006E426E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bCs/>
          <w:sz w:val="22"/>
          <w:szCs w:val="22"/>
        </w:rPr>
        <w:t>IMPORTO</w:t>
      </w:r>
      <w:r>
        <w:rPr>
          <w:rFonts w:ascii="Calibri" w:hAnsi="Calibri" w:cs="Calibri"/>
          <w:bCs/>
          <w:sz w:val="22"/>
          <w:szCs w:val="22"/>
        </w:rPr>
        <w:t xml:space="preserve"> </w:t>
      </w:r>
      <w:r w:rsidRPr="00D548F6">
        <w:rPr>
          <w:rFonts w:ascii="Calibri" w:hAnsi="Calibri" w:cs="Calibri"/>
          <w:bCs/>
          <w:sz w:val="22"/>
          <w:szCs w:val="22"/>
        </w:rPr>
        <w:t>DELLA BORSA</w:t>
      </w:r>
      <w:r>
        <w:rPr>
          <w:rFonts w:ascii="Calibri" w:hAnsi="Calibri" w:cs="Calibri"/>
          <w:bCs/>
          <w:sz w:val="22"/>
          <w:szCs w:val="22"/>
        </w:rPr>
        <w:t xml:space="preserve"> </w:t>
      </w:r>
      <w:r w:rsidRPr="00D548F6">
        <w:rPr>
          <w:rFonts w:ascii="Calibri" w:hAnsi="Calibri" w:cs="Calibri"/>
          <w:bCs/>
          <w:sz w:val="22"/>
          <w:szCs w:val="22"/>
        </w:rPr>
        <w:t>(COMPRENSIVO DI EVENTUALI ONERI)</w:t>
      </w:r>
      <w:r>
        <w:rPr>
          <w:rFonts w:ascii="Calibri" w:hAnsi="Calibri" w:cs="Calibri"/>
          <w:bCs/>
          <w:sz w:val="22"/>
          <w:szCs w:val="22"/>
        </w:rPr>
        <w:t xml:space="preserve">: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06D7E4BD" w14:textId="1141CE4C" w:rsidR="00D548F6" w:rsidRPr="006E426E" w:rsidRDefault="00D548F6" w:rsidP="00AE2736">
      <w:pPr>
        <w:tabs>
          <w:tab w:val="left" w:leader="dot" w:pos="10204"/>
        </w:tabs>
        <w:spacing w:line="460" w:lineRule="exact"/>
        <w:rPr>
          <w:rFonts w:ascii="Calibri" w:hAnsi="Calibri" w:cs="Calibri"/>
          <w:bCs/>
          <w:sz w:val="22"/>
          <w:szCs w:val="22"/>
        </w:rPr>
      </w:pPr>
    </w:p>
    <w:p w14:paraId="1C87CFE0" w14:textId="6D327C02" w:rsidR="00CB5181" w:rsidRDefault="00921046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t>STRUTTURA PRESSO LA QUALE IL</w:t>
      </w:r>
      <w:r w:rsidR="001B6A48" w:rsidRPr="00D548F6">
        <w:rPr>
          <w:rFonts w:ascii="Calibri" w:hAnsi="Calibri" w:cs="Calibri"/>
          <w:b/>
          <w:sz w:val="22"/>
          <w:szCs w:val="22"/>
        </w:rPr>
        <w:t>/LA</w:t>
      </w:r>
      <w:r w:rsidRPr="00D548F6">
        <w:rPr>
          <w:rFonts w:ascii="Calibri" w:hAnsi="Calibri" w:cs="Calibri"/>
          <w:b/>
          <w:sz w:val="22"/>
          <w:szCs w:val="22"/>
        </w:rPr>
        <w:t xml:space="preserve"> BORSISTA DOVRÀ SVOLGERE L’ATTIVITÀ</w:t>
      </w:r>
    </w:p>
    <w:p w14:paraId="00971C7A" w14:textId="1CD75DCA" w:rsidR="006E426E" w:rsidRDefault="008206AE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  <w:r w:rsidR="000546B0">
        <w:rPr>
          <w:rFonts w:ascii="Calibri" w:hAnsi="Calibri" w:cs="Calibri"/>
          <w:bCs/>
          <w:sz w:val="22"/>
          <w:szCs w:val="22"/>
        </w:rPr>
        <w:t>,</w:t>
      </w:r>
    </w:p>
    <w:p w14:paraId="2F9D148D" w14:textId="2555C7C9" w:rsidR="006E426E" w:rsidRPr="006E426E" w:rsidRDefault="006E426E" w:rsidP="00AE2736">
      <w:pPr>
        <w:tabs>
          <w:tab w:val="left" w:leader="dot" w:pos="10204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Dipartimento di Pedagogia, Psicologia, Filosofia.</w:t>
      </w:r>
    </w:p>
    <w:p w14:paraId="3857EEF5" w14:textId="62603A19" w:rsidR="00E42423" w:rsidRDefault="00E42423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lastRenderedPageBreak/>
        <w:t>DESCRIZIONE DELL’ATTIVITÀ DI RICERCA OGGETTO DELLA BORSA</w:t>
      </w:r>
      <w:r w:rsidRPr="00D548F6">
        <w:rPr>
          <w:rFonts w:ascii="Calibri" w:hAnsi="Calibri" w:cs="Calibri"/>
          <w:sz w:val="22"/>
          <w:szCs w:val="22"/>
        </w:rPr>
        <w:t xml:space="preserve"> (</w:t>
      </w:r>
      <w:r w:rsidRPr="00D548F6">
        <w:rPr>
          <w:rFonts w:ascii="Calibri" w:hAnsi="Calibri" w:cs="Calibri"/>
          <w:b/>
          <w:sz w:val="22"/>
          <w:szCs w:val="22"/>
        </w:rPr>
        <w:t>IN LINGUA ITALIANA)</w:t>
      </w:r>
    </w:p>
    <w:p w14:paraId="24864D2D" w14:textId="77777777" w:rsidR="008206AE" w:rsidRDefault="008206AE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</w:p>
    <w:p w14:paraId="2552084B" w14:textId="77777777" w:rsidR="00035D13" w:rsidRDefault="00035D13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</w:p>
    <w:p w14:paraId="23812812" w14:textId="77777777" w:rsidR="00CB5181" w:rsidRPr="00D548F6" w:rsidRDefault="00CB5181" w:rsidP="00AE2736">
      <w:pPr>
        <w:tabs>
          <w:tab w:val="left" w:pos="277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</w:p>
    <w:p w14:paraId="2CEB0D30" w14:textId="2E4AD59E" w:rsidR="00CB5181" w:rsidRDefault="00E42423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t>DESCRIZIONE DELL’ATTIVITÀ DI RICERCA OGGETTO DELLA BORSA</w:t>
      </w:r>
      <w:r w:rsidRPr="00D548F6">
        <w:rPr>
          <w:rFonts w:ascii="Calibri" w:hAnsi="Calibri" w:cs="Calibri"/>
          <w:sz w:val="22"/>
          <w:szCs w:val="22"/>
        </w:rPr>
        <w:t xml:space="preserve"> (</w:t>
      </w:r>
      <w:r w:rsidRPr="00D548F6">
        <w:rPr>
          <w:rFonts w:ascii="Calibri" w:hAnsi="Calibri" w:cs="Calibri"/>
          <w:b/>
          <w:sz w:val="22"/>
          <w:szCs w:val="22"/>
        </w:rPr>
        <w:t>IN LINGUA INGLESE)</w:t>
      </w:r>
    </w:p>
    <w:p w14:paraId="534B93BA" w14:textId="77777777" w:rsidR="00AB0FE2" w:rsidRDefault="00AB0FE2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</w:p>
    <w:p w14:paraId="156F226F" w14:textId="77777777" w:rsidR="00AB0FE2" w:rsidRDefault="00AB0FE2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ab/>
      </w:r>
    </w:p>
    <w:p w14:paraId="224BDC35" w14:textId="77777777" w:rsidR="00AB0FE2" w:rsidRPr="00D548F6" w:rsidRDefault="00AB0FE2" w:rsidP="00AE2736">
      <w:pPr>
        <w:tabs>
          <w:tab w:val="left" w:pos="2775"/>
        </w:tabs>
        <w:spacing w:line="460" w:lineRule="exact"/>
        <w:rPr>
          <w:rFonts w:ascii="Calibri" w:hAnsi="Calibri" w:cs="Calibri"/>
          <w:b/>
          <w:sz w:val="22"/>
          <w:szCs w:val="22"/>
        </w:rPr>
      </w:pPr>
    </w:p>
    <w:p w14:paraId="0B33920D" w14:textId="23CF9394" w:rsidR="009A4BE0" w:rsidRDefault="009A4BE0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t>REQUISITI DI AMMISSIONE RICHIESTI AL</w:t>
      </w:r>
      <w:r w:rsidR="001B6A48" w:rsidRPr="00D548F6">
        <w:rPr>
          <w:rFonts w:ascii="Calibri" w:hAnsi="Calibri" w:cs="Calibri"/>
          <w:b/>
          <w:sz w:val="22"/>
          <w:szCs w:val="22"/>
        </w:rPr>
        <w:t>/ALLA</w:t>
      </w:r>
      <w:r w:rsidRPr="00D548F6">
        <w:rPr>
          <w:rFonts w:ascii="Calibri" w:hAnsi="Calibri" w:cs="Calibri"/>
          <w:b/>
          <w:sz w:val="22"/>
          <w:szCs w:val="22"/>
        </w:rPr>
        <w:t xml:space="preserve"> BORSISTA</w:t>
      </w:r>
    </w:p>
    <w:p w14:paraId="004EBB3E" w14:textId="49B467E8" w:rsidR="00AB0FE2" w:rsidRDefault="00AB0FE2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A) Laurea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6771DA57" w14:textId="5D39D098" w:rsidR="00AB0FE2" w:rsidRDefault="002216D3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B) </w:t>
      </w:r>
      <w:r w:rsidR="00C07B14">
        <w:rPr>
          <w:rFonts w:ascii="Calibri" w:hAnsi="Calibri" w:cs="Calibri"/>
          <w:bCs/>
          <w:sz w:val="22"/>
          <w:szCs w:val="22"/>
        </w:rPr>
        <w:tab/>
      </w:r>
    </w:p>
    <w:p w14:paraId="361DB423" w14:textId="4E18C9D1" w:rsidR="00C07B14" w:rsidRDefault="002216D3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C) </w:t>
      </w:r>
      <w:r w:rsidR="00C07B14">
        <w:rPr>
          <w:rFonts w:ascii="Calibri" w:hAnsi="Calibri" w:cs="Calibri"/>
          <w:bCs/>
          <w:sz w:val="22"/>
          <w:szCs w:val="22"/>
        </w:rPr>
        <w:tab/>
      </w:r>
    </w:p>
    <w:p w14:paraId="11597288" w14:textId="77777777" w:rsidR="00AB0FE2" w:rsidRPr="00D548F6" w:rsidRDefault="00AB0FE2" w:rsidP="00AE2736">
      <w:pPr>
        <w:tabs>
          <w:tab w:val="left" w:pos="277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</w:p>
    <w:p w14:paraId="56F0510F" w14:textId="56B68379" w:rsidR="00CB5181" w:rsidRDefault="001F4ED9" w:rsidP="00AE2736">
      <w:pPr>
        <w:tabs>
          <w:tab w:val="left" w:pos="2775"/>
        </w:tabs>
        <w:spacing w:line="460" w:lineRule="exact"/>
        <w:jc w:val="center"/>
        <w:rPr>
          <w:rFonts w:ascii="Calibri" w:hAnsi="Calibri" w:cs="Calibri"/>
          <w:b/>
          <w:sz w:val="22"/>
          <w:szCs w:val="22"/>
        </w:rPr>
      </w:pPr>
      <w:r w:rsidRPr="00D548F6">
        <w:rPr>
          <w:rFonts w:ascii="Calibri" w:hAnsi="Calibri" w:cs="Calibri"/>
          <w:b/>
          <w:sz w:val="22"/>
          <w:szCs w:val="22"/>
        </w:rPr>
        <w:t>EVENTUALI TITOLI VALUTABILI (totale punti 60/100)</w:t>
      </w:r>
    </w:p>
    <w:p w14:paraId="18EBDF7F" w14:textId="369FC1ED" w:rsidR="00AE2736" w:rsidRDefault="00AE273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 xml:space="preserve">A) </w:t>
      </w:r>
      <w:r>
        <w:rPr>
          <w:rFonts w:ascii="Calibri" w:hAnsi="Calibri" w:cs="Calibri"/>
          <w:sz w:val="22"/>
          <w:szCs w:val="22"/>
        </w:rPr>
        <w:t>Voto di l</w:t>
      </w:r>
      <w:r w:rsidRPr="00D548F6">
        <w:rPr>
          <w:rFonts w:ascii="Calibri" w:hAnsi="Calibri" w:cs="Calibri"/>
          <w:sz w:val="22"/>
          <w:szCs w:val="22"/>
        </w:rPr>
        <w:t>aurea</w:t>
      </w:r>
      <w:r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2BE9C91B" w14:textId="1BB4D3AD" w:rsidR="00AE2736" w:rsidRDefault="00AE273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B)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42D4CC9A" w14:textId="76B212C7" w:rsidR="00AE2736" w:rsidRDefault="00AE273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C)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6828B198" w14:textId="578B3B71" w:rsidR="00AE2736" w:rsidRDefault="00AE273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D)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6CC4B52B" w14:textId="1F6E4171" w:rsidR="00AE2736" w:rsidRDefault="00AE2736" w:rsidP="0034243D">
      <w:pPr>
        <w:tabs>
          <w:tab w:val="left" w:leader="dot" w:pos="10065"/>
        </w:tabs>
        <w:spacing w:line="460" w:lineRule="exact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 xml:space="preserve">E) </w:t>
      </w:r>
      <w:r>
        <w:rPr>
          <w:rFonts w:ascii="Calibri" w:hAnsi="Calibri" w:cs="Calibri"/>
          <w:bCs/>
          <w:sz w:val="22"/>
          <w:szCs w:val="22"/>
        </w:rPr>
        <w:tab/>
      </w:r>
    </w:p>
    <w:p w14:paraId="200AA301" w14:textId="77777777" w:rsidR="002216D3" w:rsidRDefault="002216D3" w:rsidP="00AE2736">
      <w:pPr>
        <w:tabs>
          <w:tab w:val="left" w:leader="dot" w:pos="2835"/>
        </w:tabs>
        <w:spacing w:line="460" w:lineRule="exact"/>
        <w:rPr>
          <w:rFonts w:ascii="Calibri" w:hAnsi="Calibri" w:cs="Calibri"/>
          <w:sz w:val="22"/>
          <w:szCs w:val="22"/>
        </w:rPr>
      </w:pPr>
    </w:p>
    <w:p w14:paraId="66D577AB" w14:textId="28034213" w:rsidR="00CB5181" w:rsidRDefault="00AE2736" w:rsidP="00AE2736">
      <w:pPr>
        <w:tabs>
          <w:tab w:val="left" w:leader="dot" w:pos="2835"/>
        </w:tabs>
        <w:spacing w:line="460" w:lineRule="exac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Data: </w:t>
      </w:r>
      <w:r>
        <w:rPr>
          <w:rFonts w:ascii="Calibri" w:hAnsi="Calibri" w:cs="Calibri"/>
          <w:sz w:val="22"/>
          <w:szCs w:val="22"/>
        </w:rPr>
        <w:tab/>
      </w:r>
    </w:p>
    <w:p w14:paraId="0725CD02" w14:textId="77777777" w:rsidR="00AE2736" w:rsidRDefault="00AE2736" w:rsidP="00AE2736">
      <w:pPr>
        <w:tabs>
          <w:tab w:val="left" w:leader="dot" w:pos="2835"/>
        </w:tabs>
        <w:spacing w:line="460" w:lineRule="exact"/>
        <w:rPr>
          <w:rFonts w:ascii="Calibri" w:hAnsi="Calibri" w:cs="Calibri"/>
          <w:sz w:val="22"/>
          <w:szCs w:val="22"/>
        </w:rPr>
      </w:pPr>
    </w:p>
    <w:p w14:paraId="692B3366" w14:textId="349D0717" w:rsidR="00AE2736" w:rsidRDefault="00AE2736" w:rsidP="0034243D">
      <w:pPr>
        <w:tabs>
          <w:tab w:val="left" w:leader="dot" w:pos="2835"/>
        </w:tabs>
        <w:spacing w:line="460" w:lineRule="exact"/>
        <w:ind w:left="6096"/>
        <w:rPr>
          <w:rFonts w:ascii="Calibri" w:hAnsi="Calibri" w:cs="Calibri"/>
          <w:sz w:val="22"/>
          <w:szCs w:val="22"/>
        </w:rPr>
      </w:pPr>
      <w:r w:rsidRPr="00D548F6">
        <w:rPr>
          <w:rFonts w:ascii="Calibri" w:hAnsi="Calibri" w:cs="Calibri"/>
          <w:sz w:val="22"/>
          <w:szCs w:val="22"/>
        </w:rPr>
        <w:t>FIRMA DEL/DELLA RICHIEDENTE</w:t>
      </w:r>
    </w:p>
    <w:p w14:paraId="3CD07DAA" w14:textId="2CB67FBA" w:rsidR="0034243D" w:rsidRPr="00D548F6" w:rsidRDefault="0034243D" w:rsidP="0034243D">
      <w:pPr>
        <w:tabs>
          <w:tab w:val="left" w:leader="dot" w:pos="2835"/>
          <w:tab w:val="left" w:leader="dot" w:pos="10065"/>
        </w:tabs>
        <w:spacing w:before="240" w:line="460" w:lineRule="exact"/>
        <w:ind w:left="510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</w:p>
    <w:sectPr w:rsidR="0034243D" w:rsidRPr="00D548F6" w:rsidSect="00BC6C98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A1DA8" w14:textId="77777777" w:rsidR="000969CB" w:rsidRDefault="000969CB" w:rsidP="00635905">
      <w:r>
        <w:separator/>
      </w:r>
    </w:p>
  </w:endnote>
  <w:endnote w:type="continuationSeparator" w:id="0">
    <w:p w14:paraId="370ADF3E" w14:textId="77777777" w:rsidR="000969CB" w:rsidRDefault="000969CB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12B95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67A5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24F3BB9" wp14:editId="6EBC0CC3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C4CC9E" w14:textId="77777777" w:rsidR="00476216" w:rsidRPr="00E4437A" w:rsidRDefault="00476216" w:rsidP="00476216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>Segretaria Amministrativa: Dott.ssa Fabiola Nucifora</w:t>
                          </w:r>
                        </w:p>
                        <w:p w14:paraId="4B3541B7" w14:textId="152A086C" w:rsidR="00635905" w:rsidRPr="00476216" w:rsidRDefault="00476216" w:rsidP="00635905">
                          <w:pPr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  <w:lang w:eastAsia="en-US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  <w:lang w:eastAsia="en-US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  <w:lang w:eastAsia="en-US"/>
                            </w:rPr>
                            <w:t xml:space="preserve">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  <w:lang w:eastAsia="en-US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4F3BB9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46C4CC9E" w14:textId="77777777" w:rsidR="00476216" w:rsidRPr="00E4437A" w:rsidRDefault="00476216" w:rsidP="00476216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>Segretaria Amministrativa: Dott.ssa Fabiola Nucifora</w:t>
                    </w:r>
                  </w:p>
                  <w:p w14:paraId="4B3541B7" w14:textId="152A086C" w:rsidR="00635905" w:rsidRPr="00476216" w:rsidRDefault="00476216" w:rsidP="00635905">
                    <w:pPr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  <w:lang w:eastAsia="en-US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  <w:lang w:eastAsia="en-US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  <w:lang w:eastAsia="en-US"/>
                      </w:rPr>
                      <w:t xml:space="preserve">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  <w:lang w:eastAsia="en-US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0FDE812" wp14:editId="47BCB9D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D07FE" w14:textId="77777777" w:rsidR="000969CB" w:rsidRDefault="000969CB" w:rsidP="00635905">
      <w:r>
        <w:separator/>
      </w:r>
    </w:p>
  </w:footnote>
  <w:footnote w:type="continuationSeparator" w:id="0">
    <w:p w14:paraId="032029D9" w14:textId="77777777" w:rsidR="000969CB" w:rsidRDefault="000969CB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74D10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DB72953" wp14:editId="16B90D6D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4DFD7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5444D1E2" wp14:editId="6F34A949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35C1971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181"/>
    <w:rsid w:val="00035D13"/>
    <w:rsid w:val="000546B0"/>
    <w:rsid w:val="000969CB"/>
    <w:rsid w:val="0015709E"/>
    <w:rsid w:val="001B6A48"/>
    <w:rsid w:val="001F4ED9"/>
    <w:rsid w:val="001F662E"/>
    <w:rsid w:val="002216D3"/>
    <w:rsid w:val="002A647D"/>
    <w:rsid w:val="002E27AF"/>
    <w:rsid w:val="002F30BD"/>
    <w:rsid w:val="0034243D"/>
    <w:rsid w:val="003D4317"/>
    <w:rsid w:val="0045098C"/>
    <w:rsid w:val="00476216"/>
    <w:rsid w:val="00483F41"/>
    <w:rsid w:val="004912F4"/>
    <w:rsid w:val="004A344F"/>
    <w:rsid w:val="004C6A93"/>
    <w:rsid w:val="004E2C26"/>
    <w:rsid w:val="00515E40"/>
    <w:rsid w:val="005218F8"/>
    <w:rsid w:val="00556BE2"/>
    <w:rsid w:val="005A7246"/>
    <w:rsid w:val="005B7ADC"/>
    <w:rsid w:val="005D213B"/>
    <w:rsid w:val="005E44C3"/>
    <w:rsid w:val="00635905"/>
    <w:rsid w:val="006E426E"/>
    <w:rsid w:val="007029A2"/>
    <w:rsid w:val="00712AD1"/>
    <w:rsid w:val="007B78D1"/>
    <w:rsid w:val="007D30D9"/>
    <w:rsid w:val="008206AE"/>
    <w:rsid w:val="00820861"/>
    <w:rsid w:val="008C76DB"/>
    <w:rsid w:val="00921046"/>
    <w:rsid w:val="00925201"/>
    <w:rsid w:val="009559CC"/>
    <w:rsid w:val="00974EB9"/>
    <w:rsid w:val="009A4BE0"/>
    <w:rsid w:val="009D0418"/>
    <w:rsid w:val="009E1C34"/>
    <w:rsid w:val="009E55AC"/>
    <w:rsid w:val="00A010A3"/>
    <w:rsid w:val="00A45223"/>
    <w:rsid w:val="00A5547C"/>
    <w:rsid w:val="00AB0FE2"/>
    <w:rsid w:val="00AB3A45"/>
    <w:rsid w:val="00AE02AD"/>
    <w:rsid w:val="00AE2736"/>
    <w:rsid w:val="00B217FB"/>
    <w:rsid w:val="00BC6C98"/>
    <w:rsid w:val="00BE7E67"/>
    <w:rsid w:val="00BF6730"/>
    <w:rsid w:val="00C07B14"/>
    <w:rsid w:val="00C43C3B"/>
    <w:rsid w:val="00C70066"/>
    <w:rsid w:val="00C903B0"/>
    <w:rsid w:val="00CB0FC1"/>
    <w:rsid w:val="00CB5181"/>
    <w:rsid w:val="00CF3560"/>
    <w:rsid w:val="00CF4445"/>
    <w:rsid w:val="00CF4EEE"/>
    <w:rsid w:val="00D31054"/>
    <w:rsid w:val="00D548F6"/>
    <w:rsid w:val="00D5753F"/>
    <w:rsid w:val="00DB2FFA"/>
    <w:rsid w:val="00DC491A"/>
    <w:rsid w:val="00DE0A56"/>
    <w:rsid w:val="00E11D68"/>
    <w:rsid w:val="00E42423"/>
    <w:rsid w:val="00E62683"/>
    <w:rsid w:val="00E65E90"/>
    <w:rsid w:val="00ED6942"/>
    <w:rsid w:val="00F357F9"/>
    <w:rsid w:val="00F42D59"/>
    <w:rsid w:val="00FF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309FD"/>
  <w15:chartTrackingRefBased/>
  <w15:docId w15:val="{1A8D5875-20BE-4E27-8834-452C5279A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5181"/>
    <w:pPr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Stile">
    <w:name w:val="Stile"/>
    <w:rsid w:val="00CB518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table" w:styleId="Grigliatabella">
    <w:name w:val="Table Grid"/>
    <w:basedOn w:val="Tabellanormale"/>
    <w:uiPriority w:val="59"/>
    <w:rsid w:val="00CB5181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93</TotalTime>
  <Pages>2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52</cp:revision>
  <dcterms:created xsi:type="dcterms:W3CDTF">2025-12-12T16:55:00Z</dcterms:created>
  <dcterms:modified xsi:type="dcterms:W3CDTF">2026-05-06T12:40:00Z</dcterms:modified>
</cp:coreProperties>
</file>