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968D4" w14:textId="059B1DC6" w:rsidR="005534E7" w:rsidRPr="00B64E32" w:rsidRDefault="006F23A5" w:rsidP="00B64E32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Allegato B – Scheda per la presentazione dei progetti realizzati negli ultimi </w:t>
      </w:r>
      <w:proofErr w:type="gramStart"/>
      <w:r w:rsidRPr="00B64E32">
        <w:rPr>
          <w:rFonts w:asciiTheme="minorHAnsi" w:hAnsiTheme="minorHAnsi" w:cstheme="minorHAnsi"/>
          <w:b/>
          <w:bCs/>
          <w:sz w:val="22"/>
          <w:szCs w:val="22"/>
        </w:rPr>
        <w:t>5</w:t>
      </w:r>
      <w:proofErr w:type="gramEnd"/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 anni.</w:t>
      </w:r>
    </w:p>
    <w:p w14:paraId="2AD1EBB4" w14:textId="5A230BE4" w:rsidR="00EF0698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Cancellare il testo in corsivo</w:t>
      </w:r>
    </w:p>
    <w:p w14:paraId="3B2587A6" w14:textId="2D0A779A" w:rsidR="006F23A5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Progetto n. 1 </w:t>
      </w:r>
      <w:r w:rsidRPr="00B64E32">
        <w:rPr>
          <w:rFonts w:asciiTheme="minorHAnsi" w:hAnsiTheme="minorHAnsi" w:cstheme="minorHAnsi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il titolo del progetto </w:t>
      </w:r>
    </w:p>
    <w:p w14:paraId="2BE85018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0CB8228C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numero – indicare le ore di formazione erogate (nel caso separare: didattica frontale, laboratori e altro tipo di didattica, tirocini)</w:t>
      </w:r>
    </w:p>
    <w:p w14:paraId="4B0DE577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D48C6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i partner che hanno partecipato operativamente alle attività</w:t>
      </w:r>
    </w:p>
    <w:p w14:paraId="5F9B162B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341187" w14:textId="0C42711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Numero di edizioni svolte:</w:t>
      </w:r>
    </w:p>
    <w:p w14:paraId="4C0360BD" w14:textId="57ABBC3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numero; campo data – indicare il numero di edizioni e le annualità di ogni edizione </w:t>
      </w:r>
    </w:p>
    <w:p w14:paraId="7EBD658B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E70E9C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</w:t>
      </w:r>
      <w:r w:rsidR="00E6546C" w:rsidRPr="00B64E32">
        <w:rPr>
          <w:rFonts w:asciiTheme="minorHAnsi" w:hAnsiTheme="minorHAnsi" w:cstheme="minorHAnsi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753701AE" w14:textId="10A978A8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descrivere gli obiettivi e il contenuto del corso</w:t>
      </w:r>
      <w:r w:rsidR="00EF0698" w:rsidRPr="00B64E32">
        <w:rPr>
          <w:rFonts w:asciiTheme="minorHAnsi" w:hAnsiTheme="minorHAnsi" w:cstheme="minorHAnsi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B64E32">
          <w:headerReference w:type="default" r:id="rId11"/>
          <w:footerReference w:type="default" r:id="rId12"/>
          <w:headerReference w:type="first" r:id="rId13"/>
          <w:footerReference w:type="first" r:id="rId14"/>
          <w:pgSz w:w="11910" w:h="16840"/>
          <w:pgMar w:top="1160" w:right="0" w:bottom="280" w:left="0" w:header="0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65425" w14:textId="77777777" w:rsidR="006961E4" w:rsidRDefault="006961E4" w:rsidP="00A416E9">
      <w:r>
        <w:separator/>
      </w:r>
    </w:p>
  </w:endnote>
  <w:endnote w:type="continuationSeparator" w:id="0">
    <w:p w14:paraId="7014FF98" w14:textId="77777777" w:rsidR="006961E4" w:rsidRDefault="006961E4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C44771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/>
        <w:color w:val="000000"/>
        <w:sz w:val="16"/>
        <w:szCs w:val="16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76422D04" w14:textId="77777777" w:rsidR="00A416E9" w:rsidRPr="00107A36" w:rsidRDefault="00A416E9" w:rsidP="00A416E9">
        <w:pPr>
          <w:pStyle w:val="Universit-Direzioneedirigente"/>
          <w:jc w:val="center"/>
          <w:rPr>
            <w:sz w:val="16"/>
            <w:szCs w:val="16"/>
          </w:rPr>
        </w:pPr>
        <w:r w:rsidRPr="00107A36">
          <w:rPr>
            <w:sz w:val="16"/>
            <w:szCs w:val="16"/>
          </w:rPr>
          <w:t>Dipartimento di Scienze Economiche ed Aziendali: via Sant’Ignazio 17, 09123 CAGLIARI</w:t>
        </w:r>
        <w:r w:rsidRPr="00107A36">
          <w:rPr>
            <w:sz w:val="16"/>
            <w:szCs w:val="16"/>
          </w:rPr>
          <w:br/>
          <w:t>Segreteria Amministrativa: Via Sant’Ignazio 74, 2° Piano, 09123 Cagliari</w:t>
        </w:r>
      </w:p>
      <w:p w14:paraId="63C5F99F" w14:textId="5A37B5C2" w:rsidR="00744895" w:rsidRPr="00B64E32" w:rsidRDefault="00A416E9" w:rsidP="00744895">
        <w:pPr>
          <w:pStyle w:val="Universit-Direzioneedirigente"/>
          <w:jc w:val="center"/>
          <w:rPr>
            <w:lang w:val="en-US"/>
          </w:rPr>
        </w:pPr>
        <w:r w:rsidRPr="00B64E32">
          <w:rPr>
            <w:sz w:val="16"/>
            <w:szCs w:val="16"/>
            <w:lang w:val="en-US"/>
          </w:rPr>
          <w:t>Tel. 070.675.</w:t>
        </w:r>
        <w:r w:rsidRPr="00107A36">
          <w:rPr>
            <w:sz w:val="16"/>
            <w:szCs w:val="16"/>
            <w:lang w:val="en-US"/>
          </w:rPr>
          <w:t>33</w:t>
        </w:r>
        <w:r w:rsidR="00C44771">
          <w:rPr>
            <w:sz w:val="16"/>
            <w:szCs w:val="16"/>
            <w:lang w:val="en-US"/>
          </w:rPr>
          <w:t>08</w:t>
        </w:r>
        <w:r w:rsidRPr="00B64E32">
          <w:rPr>
            <w:sz w:val="16"/>
            <w:szCs w:val="16"/>
            <w:lang w:val="en-US"/>
          </w:rPr>
          <w:t xml:space="preserve"> - mail: </w:t>
        </w:r>
        <w:r w:rsidRPr="00107A36">
          <w:rPr>
            <w:sz w:val="16"/>
            <w:szCs w:val="16"/>
            <w:lang w:val="en-US"/>
          </w:rPr>
          <w:t>segreteriasea</w:t>
        </w:r>
        <w:r w:rsidRPr="00B64E32">
          <w:rPr>
            <w:sz w:val="16"/>
            <w:szCs w:val="16"/>
            <w:lang w:val="en-US"/>
          </w:rPr>
          <w:t xml:space="preserve">@unica.it - </w:t>
        </w:r>
        <w:hyperlink r:id="rId1" w:history="1">
          <w:r w:rsidRPr="00B64E32">
            <w:rPr>
              <w:rStyle w:val="Collegamentoipertestuale"/>
              <w:sz w:val="16"/>
              <w:szCs w:val="16"/>
              <w:lang w:val="en-US"/>
            </w:rPr>
            <w:t>https://www.unica.it/unica/it/dip_scienzeecoaziend.page</w:t>
          </w:r>
        </w:hyperlink>
      </w:p>
      <w:p w14:paraId="01CF5BBE" w14:textId="6606EA84" w:rsidR="00A416E9" w:rsidRPr="00A416E9" w:rsidRDefault="00C44771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889644" w14:textId="77777777" w:rsidR="006961E4" w:rsidRDefault="006961E4" w:rsidP="00A416E9">
      <w:r>
        <w:separator/>
      </w:r>
    </w:p>
  </w:footnote>
  <w:footnote w:type="continuationSeparator" w:id="0">
    <w:p w14:paraId="7F15D1EE" w14:textId="77777777" w:rsidR="006961E4" w:rsidRDefault="006961E4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8" name="Immagine 18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6B9FD" w14:textId="77777777" w:rsidR="00B64E32" w:rsidRDefault="00B64E32" w:rsidP="00B64E32">
    <w:pPr>
      <w:pStyle w:val="Intestazione"/>
      <w:rPr>
        <w:b/>
        <w:bCs/>
        <w:color w:val="24406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3189CABD" wp14:editId="0E33868F">
          <wp:extent cx="7542000" cy="1191600"/>
          <wp:effectExtent l="0" t="0" r="1905" b="8890"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459CC65" w14:textId="71A64CA2" w:rsidR="00B64E32" w:rsidRPr="00B64E32" w:rsidRDefault="00B64E32" w:rsidP="00B64E32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 xml:space="preserve">                   </w:t>
    </w:r>
    <w:r w:rsidRPr="00B64E32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 xml:space="preserve">       Dipartimento di Scienze Economiche ed Aziendali</w:t>
    </w:r>
  </w:p>
  <w:p w14:paraId="7402FBFB" w14:textId="5A7D3061" w:rsidR="00B64E32" w:rsidRPr="00B64E32" w:rsidRDefault="00B64E32" w:rsidP="00B64E32">
    <w:pPr>
      <w:pStyle w:val="Intestazione"/>
      <w:ind w:left="680"/>
      <w:jc w:val="both"/>
      <w:rPr>
        <w:rFonts w:asciiTheme="minorHAnsi" w:hAnsiTheme="minorHAnsi" w:cstheme="minorHAnsi"/>
        <w:color w:val="244061" w:themeColor="accent1" w:themeShade="80"/>
        <w:sz w:val="18"/>
        <w:szCs w:val="18"/>
      </w:rPr>
    </w:pPr>
    <w:r w:rsidRPr="00B64E32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                            Direttore: Prof. Rinaldo Brau</w:t>
    </w:r>
  </w:p>
  <w:p w14:paraId="16B9F114" w14:textId="5228BF7B" w:rsidR="002C776E" w:rsidRPr="00A416E9" w:rsidRDefault="002C776E" w:rsidP="00B64E32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color w:val="0C1975"/>
        <w:sz w:val="20"/>
        <w:szCs w:val="20"/>
        <w:lang w:bidi="ar-SA"/>
      </w:rPr>
    </w:pPr>
    <w:r w:rsidRPr="00A416E9">
      <w:rPr>
        <w:rFonts w:ascii="Calibri" w:hAnsi="Calibri"/>
        <w:b/>
        <w:color w:val="0F1E78"/>
        <w:sz w:val="10"/>
        <w:szCs w:val="24"/>
        <w:lang w:bidi="ar-SA"/>
      </w:rPr>
      <w:br/>
    </w:r>
  </w:p>
  <w:p w14:paraId="0AA5D808" w14:textId="77777777" w:rsidR="00A416E9" w:rsidRDefault="00A416E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1262955613">
    <w:abstractNumId w:val="0"/>
  </w:num>
  <w:num w:numId="2" w16cid:durableId="877740935">
    <w:abstractNumId w:val="1"/>
  </w:num>
  <w:num w:numId="3" w16cid:durableId="10160310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D8E"/>
    <w:rsid w:val="000B25AE"/>
    <w:rsid w:val="000C7AF4"/>
    <w:rsid w:val="000E1A5E"/>
    <w:rsid w:val="002821EC"/>
    <w:rsid w:val="002C776E"/>
    <w:rsid w:val="004C196F"/>
    <w:rsid w:val="00502273"/>
    <w:rsid w:val="005534E7"/>
    <w:rsid w:val="006961E4"/>
    <w:rsid w:val="006F23A5"/>
    <w:rsid w:val="00744895"/>
    <w:rsid w:val="007C6D8E"/>
    <w:rsid w:val="0080345A"/>
    <w:rsid w:val="00923380"/>
    <w:rsid w:val="00A416E9"/>
    <w:rsid w:val="00B64E32"/>
    <w:rsid w:val="00C44771"/>
    <w:rsid w:val="00C67089"/>
    <w:rsid w:val="00CC1DA3"/>
    <w:rsid w:val="00E24635"/>
    <w:rsid w:val="00E6546C"/>
    <w:rsid w:val="00ED72A9"/>
    <w:rsid w:val="00EF0698"/>
    <w:rsid w:val="00F113DE"/>
    <w:rsid w:val="00F910D3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FF98288"/>
  <w15:docId w15:val="{AD0F6587-16A9-49A0-B81D-134072D0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7B1D91B82E045ADEBA056BC1B3C64" ma:contentTypeVersion="10" ma:contentTypeDescription="Creare un nuovo documento." ma:contentTypeScope="" ma:versionID="6fdbf3b0c710bb5f188072a0b10ec49c">
  <xsd:schema xmlns:xsd="http://www.w3.org/2001/XMLSchema" xmlns:xs="http://www.w3.org/2001/XMLSchema" xmlns:p="http://schemas.microsoft.com/office/2006/metadata/properties" xmlns:ns3="a6a2fb4d-4134-45d5-8c8d-7554f0217378" xmlns:ns4="b86740d9-9e96-45b4-b295-6fd1481fcba6" targetNamespace="http://schemas.microsoft.com/office/2006/metadata/properties" ma:root="true" ma:fieldsID="ddfb14112a69a8ac91175ae1da71e215" ns3:_="" ns4:_="">
    <xsd:import namespace="a6a2fb4d-4134-45d5-8c8d-7554f0217378"/>
    <xsd:import namespace="b86740d9-9e96-45b4-b295-6fd1481fc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2fb4d-4134-45d5-8c8d-7554f02173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740d9-9e96-45b4-b295-6fd1481fcb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48256-98C2-433F-9552-7C4B002D73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EBFFE0F-8C00-4839-BE06-8F2E4535E4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a2fb4d-4134-45d5-8c8d-7554f0217378"/>
    <ds:schemaRef ds:uri="b86740d9-9e96-45b4-b295-6fd1481fc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intestata.dotx</Template>
  <TotalTime>48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Claudia Cottu</cp:lastModifiedBy>
  <cp:revision>6</cp:revision>
  <dcterms:created xsi:type="dcterms:W3CDTF">2021-08-05T09:41:00Z</dcterms:created>
  <dcterms:modified xsi:type="dcterms:W3CDTF">2024-05-31T07:39:00Z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