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6896B" w14:textId="77777777" w:rsidR="005534E7" w:rsidRDefault="005534E7" w:rsidP="00744895">
      <w:pPr>
        <w:pStyle w:val="Corpotesto"/>
        <w:ind w:right="1477"/>
        <w:rPr>
          <w:sz w:val="20"/>
        </w:rPr>
      </w:pPr>
    </w:p>
    <w:p w14:paraId="6EB2D15E" w14:textId="393CA384" w:rsidR="005534E7" w:rsidRDefault="005534E7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03BB8B4" w14:textId="0217BCE1" w:rsidR="00744895" w:rsidRDefault="00744895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3D968D4" w14:textId="059B1DC6" w:rsidR="005534E7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Allegato B – Scheda per la presentazione dei progetti realizzati negli ultimi 5 anni.</w:t>
      </w:r>
    </w:p>
    <w:p w14:paraId="2AD1EBB4" w14:textId="5A230BE4" w:rsidR="00EF0698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i/>
          <w:iCs/>
          <w:sz w:val="22"/>
          <w:szCs w:val="22"/>
        </w:rPr>
      </w:pPr>
      <w:r w:rsidRPr="00EF0698">
        <w:rPr>
          <w:rFonts w:ascii="Garamond" w:hAnsi="Garamond"/>
          <w:i/>
          <w:iCs/>
          <w:sz w:val="22"/>
          <w:szCs w:val="22"/>
        </w:rPr>
        <w:t>Cancellare il testo in corsivo</w:t>
      </w:r>
    </w:p>
    <w:p w14:paraId="3B2587A6" w14:textId="2D0A779A" w:rsidR="006F23A5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Progetto n. 1 </w:t>
      </w:r>
      <w:r w:rsidRPr="00EF0698">
        <w:rPr>
          <w:rFonts w:ascii="Garamond" w:hAnsi="Garamond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il titolo del progetto </w:t>
      </w:r>
    </w:p>
    <w:p w14:paraId="2BE85018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0CB8228C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</w:t>
      </w:r>
      <w:r>
        <w:rPr>
          <w:rFonts w:ascii="Garamond" w:hAnsi="Garamond"/>
          <w:i/>
          <w:iCs/>
          <w:sz w:val="22"/>
          <w:szCs w:val="22"/>
        </w:rPr>
        <w:t xml:space="preserve"> – indicare le ore di formazione erogate (nel caso separare: didattica frontale, laboratori e altro tipo di didattica, tirocini)</w:t>
      </w:r>
    </w:p>
    <w:p w14:paraId="4B0DE577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D48C6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 partner che hanno partecipato operativamente alle attività</w:t>
      </w:r>
    </w:p>
    <w:p w14:paraId="5F9B162B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341187" w14:textId="0C427113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Numero di edizioni svolte:</w:t>
      </w:r>
    </w:p>
    <w:p w14:paraId="4C0360BD" w14:textId="57ABBC3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numero; campo data</w:t>
      </w:r>
      <w:r>
        <w:rPr>
          <w:rFonts w:ascii="Garamond" w:hAnsi="Garamond"/>
          <w:i/>
          <w:iCs/>
          <w:sz w:val="22"/>
          <w:szCs w:val="22"/>
        </w:rPr>
        <w:t xml:space="preserve"> – indicare il numero di edizioni e le annualità di ogni edizione </w:t>
      </w:r>
    </w:p>
    <w:p w14:paraId="7EBD658B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E70E9C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</w:t>
      </w:r>
      <w:r w:rsidR="00E6546C">
        <w:rPr>
          <w:rFonts w:ascii="Garamond" w:hAnsi="Garamond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753701AE" w14:textId="10A978A8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</w:t>
      </w:r>
      <w:r>
        <w:rPr>
          <w:rFonts w:ascii="Garamond" w:hAnsi="Garamond"/>
          <w:i/>
          <w:iCs/>
          <w:sz w:val="22"/>
          <w:szCs w:val="22"/>
        </w:rPr>
        <w:t>o – descrivere gli obiettivi e il contenuto del corso</w:t>
      </w:r>
      <w:r w:rsidR="00EF0698">
        <w:rPr>
          <w:rFonts w:ascii="Garamond" w:hAnsi="Garamond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80345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0" w:h="16840"/>
          <w:pgMar w:top="1160" w:right="0" w:bottom="280" w:left="0" w:header="794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6FFAD9" w14:textId="77777777" w:rsidR="00125862" w:rsidRDefault="00125862" w:rsidP="00A416E9">
      <w:r>
        <w:separator/>
      </w:r>
    </w:p>
  </w:endnote>
  <w:endnote w:type="continuationSeparator" w:id="0">
    <w:p w14:paraId="6A718CDE" w14:textId="77777777" w:rsidR="00125862" w:rsidRDefault="00125862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53563D" w14:textId="77777777" w:rsidR="00BF1104" w:rsidRDefault="00BF11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5222EA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/>
        <w:color w:val="000000"/>
        <w:sz w:val="16"/>
        <w:szCs w:val="16"/>
        <w:lang w:bidi="ar-SA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671BCBF7" w14:textId="36E2674F" w:rsidR="00BF1104" w:rsidRPr="00E5222E" w:rsidRDefault="00C12B6F" w:rsidP="00BF1104">
        <w:pPr>
          <w:spacing w:before="59"/>
          <w:ind w:left="721" w:right="1790"/>
          <w:rPr>
            <w:rFonts w:ascii="Calibri" w:hAnsi="Calibri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26A2158C" wp14:editId="33215927">
              <wp:simplePos x="0" y="0"/>
              <wp:positionH relativeFrom="column">
                <wp:posOffset>0</wp:posOffset>
              </wp:positionH>
              <wp:positionV relativeFrom="page">
                <wp:posOffset>9919335</wp:posOffset>
              </wp:positionV>
              <wp:extent cx="2444115" cy="814705"/>
              <wp:effectExtent l="0" t="0" r="0" b="4445"/>
              <wp:wrapNone/>
              <wp:docPr id="8" name="Immagin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</w:p>
      <w:p w14:paraId="01CF5BBE" w14:textId="306CB1C7" w:rsidR="00A416E9" w:rsidRPr="00A416E9" w:rsidRDefault="005222EA" w:rsidP="00BF1104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D49922" w14:textId="77777777" w:rsidR="00125862" w:rsidRDefault="00125862" w:rsidP="00A416E9">
      <w:bookmarkStart w:id="0" w:name="_Hlk114244473"/>
      <w:bookmarkEnd w:id="0"/>
      <w:r>
        <w:separator/>
      </w:r>
    </w:p>
  </w:footnote>
  <w:footnote w:type="continuationSeparator" w:id="0">
    <w:p w14:paraId="2D76C5BC" w14:textId="77777777" w:rsidR="00125862" w:rsidRDefault="00125862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56C298" w14:textId="77777777" w:rsidR="00BF1104" w:rsidRDefault="00BF110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  <w:lang w:val="en-US" w:eastAsia="en-US"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" name="Immagine 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E9D556" w14:textId="72B5BFB7" w:rsidR="00C12B6F" w:rsidRDefault="00C12B6F" w:rsidP="00C12B6F">
    <w:pPr>
      <w:pStyle w:val="Intestazione"/>
      <w:ind w:left="426" w:right="570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188B768" wp14:editId="689ED607">
          <wp:extent cx="6791602" cy="1073041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74316" cy="10861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C776E"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544C2D52" w14:textId="07B1D06B" w:rsidR="00C12B6F" w:rsidRDefault="00C12B6F" w:rsidP="00C12B6F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</w:p>
  <w:p w14:paraId="0973743D" w14:textId="2F2FD18C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  <w:t>Dipartimento di Scienze Politiche e Sociali</w:t>
    </w:r>
  </w:p>
  <w:p w14:paraId="2D3F0CA5" w14:textId="04B90A24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  <w:t xml:space="preserve">Direttore: Prof. </w:t>
    </w:r>
    <w:r w:rsidR="005222EA"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  <w:t>Marco Pitzalis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827482792">
    <w:abstractNumId w:val="0"/>
  </w:num>
  <w:num w:numId="2" w16cid:durableId="1168903830">
    <w:abstractNumId w:val="1"/>
  </w:num>
  <w:num w:numId="3" w16cid:durableId="11937673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6D8E"/>
    <w:rsid w:val="00006F22"/>
    <w:rsid w:val="000B25AE"/>
    <w:rsid w:val="000C7AF4"/>
    <w:rsid w:val="000E1A5E"/>
    <w:rsid w:val="00125862"/>
    <w:rsid w:val="002821EC"/>
    <w:rsid w:val="002B3EEC"/>
    <w:rsid w:val="002C776E"/>
    <w:rsid w:val="003137CD"/>
    <w:rsid w:val="004C196F"/>
    <w:rsid w:val="00502273"/>
    <w:rsid w:val="005222EA"/>
    <w:rsid w:val="005534E7"/>
    <w:rsid w:val="006961E4"/>
    <w:rsid w:val="006F23A5"/>
    <w:rsid w:val="00744895"/>
    <w:rsid w:val="007C6D8E"/>
    <w:rsid w:val="0080345A"/>
    <w:rsid w:val="00913873"/>
    <w:rsid w:val="00923380"/>
    <w:rsid w:val="00A416E9"/>
    <w:rsid w:val="00BF1104"/>
    <w:rsid w:val="00C12B6F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F98288"/>
  <w15:docId w15:val="{AD6B7FD3-6757-454D-B59D-0B786946C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2B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2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5980BF-074B-EE46-A5EC-EFCA8EE493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0D01473-687D-46CD-A343-34B71E3CD4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Giorgia Diana</cp:lastModifiedBy>
  <cp:revision>3</cp:revision>
  <dcterms:created xsi:type="dcterms:W3CDTF">2022-09-16T16:17:00Z</dcterms:created>
  <dcterms:modified xsi:type="dcterms:W3CDTF">2024-07-29T08:20:00Z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