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5C878" w14:textId="77777777" w:rsidR="00F830B5" w:rsidRPr="0036136E" w:rsidRDefault="00F830B5" w:rsidP="00F830B5">
      <w:pPr>
        <w:pStyle w:val="Default"/>
        <w:spacing w:line="360" w:lineRule="auto"/>
        <w:jc w:val="center"/>
        <w:rPr>
          <w:rFonts w:asciiTheme="minorHAnsi" w:hAnsiTheme="minorHAnsi" w:cstheme="minorHAnsi"/>
          <w:b/>
          <w:bCs/>
          <w:color w:val="auto"/>
        </w:rPr>
      </w:pPr>
    </w:p>
    <w:p w14:paraId="66A330C3" w14:textId="77777777" w:rsidR="008F343F" w:rsidRPr="008F343F" w:rsidRDefault="008F343F" w:rsidP="00741ED2">
      <w:pPr>
        <w:rPr>
          <w:b/>
          <w:bCs/>
          <w:sz w:val="22"/>
          <w:szCs w:val="22"/>
          <w:lang w:eastAsia="ar-SA"/>
        </w:rPr>
      </w:pPr>
      <w:r w:rsidRPr="008F343F">
        <w:rPr>
          <w:b/>
          <w:bCs/>
          <w:sz w:val="22"/>
          <w:szCs w:val="22"/>
          <w:lang w:eastAsia="ar-SA"/>
        </w:rPr>
        <w:t xml:space="preserve">Allegato A </w:t>
      </w:r>
    </w:p>
    <w:p w14:paraId="4BF34CFD" w14:textId="20A7F65E" w:rsidR="00741ED2" w:rsidRPr="008F343F" w:rsidRDefault="00741ED2" w:rsidP="00741ED2">
      <w:pPr>
        <w:rPr>
          <w:b/>
          <w:i/>
          <w:iCs/>
          <w:sz w:val="22"/>
          <w:szCs w:val="22"/>
          <w:lang w:eastAsia="ar-SA"/>
        </w:rPr>
      </w:pPr>
      <w:r w:rsidRPr="008F343F">
        <w:rPr>
          <w:i/>
          <w:iCs/>
          <w:sz w:val="22"/>
          <w:szCs w:val="22"/>
          <w:lang w:eastAsia="ar-SA"/>
        </w:rPr>
        <w:t xml:space="preserve">Modulo di Domanda di partecipazione </w:t>
      </w:r>
      <w:r w:rsidR="008F343F" w:rsidRPr="008F343F">
        <w:rPr>
          <w:i/>
          <w:iCs/>
          <w:sz w:val="22"/>
          <w:szCs w:val="22"/>
          <w:lang w:eastAsia="ar-SA"/>
        </w:rPr>
        <w:t xml:space="preserve">da </w:t>
      </w:r>
      <w:r w:rsidR="008F343F" w:rsidRPr="008F343F">
        <w:rPr>
          <w:i/>
          <w:iCs/>
          <w:sz w:val="22"/>
          <w:szCs w:val="22"/>
          <w:u w:val="single"/>
          <w:lang w:eastAsia="ar-SA"/>
        </w:rPr>
        <w:t xml:space="preserve">compilare, stampare, </w:t>
      </w:r>
      <w:proofErr w:type="spellStart"/>
      <w:r w:rsidR="008F343F" w:rsidRPr="008F343F">
        <w:rPr>
          <w:i/>
          <w:iCs/>
          <w:sz w:val="22"/>
          <w:szCs w:val="22"/>
          <w:u w:val="single"/>
          <w:lang w:eastAsia="ar-SA"/>
        </w:rPr>
        <w:t>sottoscrivere e</w:t>
      </w:r>
      <w:proofErr w:type="spellEnd"/>
      <w:r w:rsidR="008F343F" w:rsidRPr="008F343F">
        <w:rPr>
          <w:i/>
          <w:iCs/>
          <w:sz w:val="22"/>
          <w:szCs w:val="22"/>
          <w:u w:val="single"/>
          <w:lang w:eastAsia="ar-SA"/>
        </w:rPr>
        <w:t>d inviare</w:t>
      </w:r>
      <w:r w:rsidR="008F343F" w:rsidRPr="008F343F">
        <w:rPr>
          <w:i/>
          <w:iCs/>
          <w:sz w:val="22"/>
          <w:szCs w:val="22"/>
          <w:lang w:eastAsia="ar-SA"/>
        </w:rPr>
        <w:t xml:space="preserve"> all’indirizzo ancis@unica.it</w:t>
      </w:r>
    </w:p>
    <w:p w14:paraId="4FDD630C" w14:textId="77777777" w:rsidR="00741ED2" w:rsidRPr="00F80E97" w:rsidRDefault="00741ED2" w:rsidP="00741ED2">
      <w:pPr>
        <w:jc w:val="center"/>
        <w:rPr>
          <w:sz w:val="22"/>
          <w:szCs w:val="22"/>
          <w:lang w:eastAsia="ar-SA"/>
        </w:rPr>
      </w:pPr>
    </w:p>
    <w:p w14:paraId="7B2D94BA" w14:textId="77777777" w:rsidR="00741ED2" w:rsidRPr="00F80E97" w:rsidRDefault="00741ED2" w:rsidP="00741ED2">
      <w:pPr>
        <w:jc w:val="center"/>
        <w:rPr>
          <w:sz w:val="22"/>
          <w:szCs w:val="22"/>
          <w:lang w:eastAsia="ar-SA"/>
        </w:rPr>
      </w:pPr>
    </w:p>
    <w:p w14:paraId="1EAFADD1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Alla Segreteria Amministrativa</w:t>
      </w:r>
    </w:p>
    <w:p w14:paraId="54ABE359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Dipartimento di Giurisprudenza</w:t>
      </w:r>
    </w:p>
    <w:p w14:paraId="613D9E8D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Dell’ Università degli Studi di Cagliari</w:t>
      </w:r>
    </w:p>
    <w:p w14:paraId="13F88388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Viale Sant’Ignazio,17</w:t>
      </w:r>
    </w:p>
    <w:p w14:paraId="3FDAB8FF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09123 Cagliari</w:t>
      </w:r>
    </w:p>
    <w:p w14:paraId="44F7D824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741ED2" w:rsidRPr="00F80E97" w14:paraId="702BFA7F" w14:textId="77777777" w:rsidTr="00D36438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2BBE2F" w14:textId="77777777" w:rsidR="00741ED2" w:rsidRPr="00F80E97" w:rsidRDefault="00741ED2" w:rsidP="00D36438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741ED2" w:rsidRPr="00F80E97" w14:paraId="448DA9CE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35C9DA" w14:textId="415951DA" w:rsidR="00741ED2" w:rsidRPr="00F80E97" w:rsidRDefault="00741ED2" w:rsidP="00D36438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nato/a </w:t>
            </w:r>
            <w:proofErr w:type="spellStart"/>
            <w:r w:rsidRPr="00F80E97">
              <w:rPr>
                <w:sz w:val="22"/>
                <w:szCs w:val="22"/>
                <w:lang w:eastAsia="ar-SA"/>
              </w:rPr>
              <w:t>a</w:t>
            </w:r>
            <w:proofErr w:type="spellEnd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(Prov.   </w:t>
            </w:r>
            <w:r w:rsidR="00697443">
              <w:rPr>
                <w:sz w:val="22"/>
                <w:szCs w:val="22"/>
                <w:lang w:eastAsia="ar-SA"/>
              </w:rPr>
              <w:t xml:space="preserve">   </w:t>
            </w:r>
            <w:proofErr w:type="gramStart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 w:rsidRPr="00F80E97">
              <w:rPr>
                <w:sz w:val="22"/>
                <w:szCs w:val="22"/>
                <w:lang w:eastAsia="ar-SA"/>
              </w:rPr>
              <w:t xml:space="preserve"> )</w:t>
            </w:r>
            <w:proofErr w:type="gramEnd"/>
            <w:r w:rsidRPr="00F80E97">
              <w:rPr>
                <w:sz w:val="22"/>
                <w:szCs w:val="22"/>
                <w:lang w:eastAsia="ar-SA"/>
              </w:rPr>
              <w:t xml:space="preserve">  </w:t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741ED2" w:rsidRPr="00F80E97" w14:paraId="7634F494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B8161C" w14:textId="4D099C86" w:rsidR="00741ED2" w:rsidRPr="00F80E97" w:rsidRDefault="00741ED2" w:rsidP="00D36438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Residente in </w:t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(Prov. </w:t>
            </w:r>
            <w:r w:rsidR="00697443">
              <w:rPr>
                <w:sz w:val="22"/>
                <w:szCs w:val="22"/>
                <w:lang w:eastAsia="ar-SA"/>
              </w:rPr>
              <w:t xml:space="preserve">     </w:t>
            </w:r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proofErr w:type="gramStart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 w:rsidRPr="00F80E97">
              <w:rPr>
                <w:sz w:val="22"/>
                <w:szCs w:val="22"/>
                <w:lang w:eastAsia="ar-SA"/>
              </w:rPr>
              <w:t xml:space="preserve"> )</w:t>
            </w:r>
            <w:proofErr w:type="gramEnd"/>
            <w:r w:rsidRPr="00F80E97">
              <w:rPr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741ED2" w:rsidRPr="00F80E97" w14:paraId="22705380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97CBBF" w14:textId="5954FAFB" w:rsidR="00741ED2" w:rsidRPr="00F80E97" w:rsidRDefault="00697443" w:rsidP="00D36438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Via </w:t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="00741ED2" w:rsidRPr="00F80E97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741ED2" w:rsidRPr="00F80E97" w14:paraId="1AD8149E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402BAB" w14:textId="77777777" w:rsidR="00741ED2" w:rsidRPr="00F80E97" w:rsidRDefault="00741ED2" w:rsidP="00D36438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F80E97">
              <w:rPr>
                <w:bCs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741ED2" w:rsidRPr="00F80E97" w14:paraId="6583C65D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9BAE8A" w14:textId="1EB307C2" w:rsidR="00741ED2" w:rsidRPr="00F80E97" w:rsidRDefault="00741ED2" w:rsidP="00D36438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domiciliato in </w:t>
            </w:r>
            <w:r w:rsidRPr="00F80E97">
              <w:rPr>
                <w:sz w:val="22"/>
                <w:szCs w:val="22"/>
                <w:lang w:eastAsia="ar-SA"/>
              </w:rPr>
              <w:tab/>
              <w:t>(Prov.</w:t>
            </w:r>
            <w:r w:rsidR="00697443">
              <w:rPr>
                <w:sz w:val="22"/>
                <w:szCs w:val="22"/>
                <w:lang w:eastAsia="ar-SA"/>
              </w:rPr>
              <w:t xml:space="preserve">    </w:t>
            </w:r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>
              <w:rPr>
                <w:sz w:val="22"/>
                <w:szCs w:val="22"/>
                <w:lang w:eastAsia="ar-SA"/>
              </w:rPr>
              <w:t xml:space="preserve"> </w:t>
            </w:r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proofErr w:type="gramStart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 w:rsidRPr="00F80E97">
              <w:rPr>
                <w:sz w:val="22"/>
                <w:szCs w:val="22"/>
                <w:lang w:eastAsia="ar-SA"/>
              </w:rPr>
              <w:t xml:space="preserve"> )</w:t>
            </w:r>
            <w:proofErr w:type="gramEnd"/>
            <w:r w:rsidRPr="00F80E97">
              <w:rPr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741ED2" w:rsidRPr="00F80E97" w14:paraId="261DBE01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5DBCB9" w14:textId="6480D27D" w:rsidR="00741ED2" w:rsidRPr="00F80E97" w:rsidRDefault="00697443" w:rsidP="00D36438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Via </w:t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="00741ED2" w:rsidRPr="00F80E97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741ED2" w:rsidRPr="00F80E97" w14:paraId="2371CD6B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9C1F82" w14:textId="352EE983" w:rsidR="00741ED2" w:rsidRPr="00F80E97" w:rsidRDefault="00741ED2" w:rsidP="00D36438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>Telefono</w:t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  <w:tr w:rsidR="00741ED2" w:rsidRPr="00F80E97" w14:paraId="04D1E140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E239D7" w14:textId="631161A9" w:rsidR="00741ED2" w:rsidRPr="00F80E97" w:rsidRDefault="008F343F" w:rsidP="00D36438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 xml:space="preserve">CI o passaporto n.                             </w:t>
            </w:r>
            <w:proofErr w:type="gramStart"/>
            <w:r>
              <w:rPr>
                <w:sz w:val="22"/>
                <w:szCs w:val="22"/>
                <w:lang w:eastAsia="ar-SA"/>
              </w:rPr>
              <w:t xml:space="preserve">  ,</w:t>
            </w:r>
            <w:proofErr w:type="gramEnd"/>
            <w:r>
              <w:rPr>
                <w:sz w:val="22"/>
                <w:szCs w:val="22"/>
                <w:lang w:eastAsia="ar-SA"/>
              </w:rPr>
              <w:t xml:space="preserve"> scadenza </w:t>
            </w:r>
          </w:p>
        </w:tc>
      </w:tr>
      <w:tr w:rsidR="00741ED2" w:rsidRPr="00F80E97" w14:paraId="59839A81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BAF632" w14:textId="77777777" w:rsidR="00741ED2" w:rsidRPr="00F80E97" w:rsidRDefault="00741ED2" w:rsidP="00D36438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</w:tbl>
    <w:p w14:paraId="28CB2580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146A79CB" w14:textId="77777777" w:rsidR="00741ED2" w:rsidRPr="00F80E97" w:rsidRDefault="00741ED2" w:rsidP="00741ED2">
      <w:pPr>
        <w:jc w:val="center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CHIEDE</w:t>
      </w:r>
    </w:p>
    <w:p w14:paraId="53CF0F80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6E1BEDA7" w14:textId="4996BF30" w:rsidR="008F343F" w:rsidRPr="008F343F" w:rsidRDefault="00741ED2" w:rsidP="008F343F">
      <w:pPr>
        <w:jc w:val="both"/>
        <w:rPr>
          <w:sz w:val="22"/>
          <w:szCs w:val="22"/>
        </w:rPr>
      </w:pPr>
      <w:r w:rsidRPr="00F80E97">
        <w:rPr>
          <w:sz w:val="22"/>
          <w:szCs w:val="22"/>
        </w:rPr>
        <w:t xml:space="preserve">di essere ammesso/a </w:t>
      </w:r>
      <w:proofErr w:type="spellStart"/>
      <w:r w:rsidRPr="00F80E97">
        <w:rPr>
          <w:sz w:val="22"/>
          <w:szCs w:val="22"/>
        </w:rPr>
        <w:t>a</w:t>
      </w:r>
      <w:proofErr w:type="spellEnd"/>
      <w:r w:rsidRPr="00F80E97">
        <w:rPr>
          <w:sz w:val="22"/>
          <w:szCs w:val="22"/>
        </w:rPr>
        <w:t xml:space="preserve"> partecipare all</w:t>
      </w:r>
      <w:r>
        <w:rPr>
          <w:sz w:val="22"/>
          <w:szCs w:val="22"/>
        </w:rPr>
        <w:t>a s</w:t>
      </w:r>
      <w:r w:rsidRPr="00987275">
        <w:rPr>
          <w:sz w:val="22"/>
          <w:szCs w:val="22"/>
        </w:rPr>
        <w:t xml:space="preserve">elezione </w:t>
      </w:r>
      <w:r w:rsidR="00FC395E">
        <w:rPr>
          <w:sz w:val="22"/>
          <w:szCs w:val="22"/>
        </w:rPr>
        <w:t>di</w:t>
      </w:r>
      <w:r w:rsidR="008D3831" w:rsidRPr="008D3831">
        <w:rPr>
          <w:sz w:val="22"/>
          <w:szCs w:val="22"/>
        </w:rPr>
        <w:t xml:space="preserve"> </w:t>
      </w:r>
      <w:r w:rsidR="008F343F" w:rsidRPr="008F343F">
        <w:rPr>
          <w:sz w:val="22"/>
          <w:szCs w:val="22"/>
        </w:rPr>
        <w:t>Selezione di 18 studenti e studentesse iscritti/e al Corso di Laurea Magistrale a ciclo unico in Giurisprudenza (L-M1) per la partecipazione al Workshop «Servizi e attività dell’Agenzia Spaziale Italiana (ASI) e del Comando Operazioni Aerospaziali (COA) di Poggio Renatico (Fe)», da svolgersi il 12 e il 13 marzo 202</w:t>
      </w:r>
      <w:r w:rsidR="008F343F">
        <w:rPr>
          <w:sz w:val="22"/>
          <w:szCs w:val="22"/>
        </w:rPr>
        <w:t>5</w:t>
      </w:r>
      <w:r w:rsidR="008F343F" w:rsidRPr="008F343F">
        <w:rPr>
          <w:sz w:val="22"/>
          <w:szCs w:val="22"/>
        </w:rPr>
        <w:t xml:space="preserve"> in Roma, presso la sede dell’ASI, e il giorno seguente a Ferrara, presso il Comando Operazioni Aerospaziali dell’aeronautica militare (COA) di Poggio Renatico (Fe)</w:t>
      </w:r>
    </w:p>
    <w:p w14:paraId="7199247C" w14:textId="40791229" w:rsidR="008D3831" w:rsidRPr="00987275" w:rsidRDefault="008D3831" w:rsidP="006038CD">
      <w:pPr>
        <w:jc w:val="both"/>
        <w:rPr>
          <w:rFonts w:asciiTheme="majorHAnsi" w:hAnsiTheme="majorHAnsi"/>
          <w:b/>
          <w:bCs/>
          <w:sz w:val="22"/>
          <w:szCs w:val="22"/>
        </w:rPr>
      </w:pPr>
    </w:p>
    <w:p w14:paraId="48386BF0" w14:textId="003AFF14" w:rsidR="00741ED2" w:rsidRDefault="00741ED2" w:rsidP="006038CD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Il/la sottoscritto/a dichiara sotto la sua personale responsabilità quanto segue</w:t>
      </w:r>
      <w:r w:rsidR="00DC333A">
        <w:rPr>
          <w:sz w:val="22"/>
          <w:szCs w:val="22"/>
          <w:lang w:eastAsia="ar-SA"/>
        </w:rPr>
        <w:t xml:space="preserve"> (barrare le caselle di interesse)</w:t>
      </w:r>
      <w:r w:rsidRPr="00F80E97">
        <w:rPr>
          <w:sz w:val="22"/>
          <w:szCs w:val="22"/>
          <w:lang w:eastAsia="ar-SA"/>
        </w:rPr>
        <w:t xml:space="preserve"> consapevole delle sanzioni penali previste </w:t>
      </w:r>
      <w:r w:rsidRPr="00045B09">
        <w:rPr>
          <w:b/>
          <w:sz w:val="22"/>
          <w:szCs w:val="22"/>
          <w:lang w:eastAsia="ar-SA"/>
        </w:rPr>
        <w:t>dall’art. 76 del D.P.R. n. 445 del 28/12/2000</w:t>
      </w:r>
      <w:r w:rsidRPr="00F80E97">
        <w:rPr>
          <w:sz w:val="22"/>
          <w:szCs w:val="22"/>
          <w:lang w:eastAsia="ar-SA"/>
        </w:rPr>
        <w:t xml:space="preserve"> per le ipotesi di dichiarazioni di falsità in atti e dichiarazioni mendaci:</w:t>
      </w:r>
    </w:p>
    <w:p w14:paraId="3791BFFD" w14:textId="77777777" w:rsidR="00741ED2" w:rsidRPr="00F80E97" w:rsidRDefault="00741ED2" w:rsidP="006038CD">
      <w:pPr>
        <w:rPr>
          <w:sz w:val="22"/>
          <w:szCs w:val="22"/>
          <w:lang w:eastAsia="ar-SA"/>
        </w:rPr>
      </w:pPr>
    </w:p>
    <w:p w14:paraId="6D7F12AA" w14:textId="61463EBD" w:rsidR="00741ED2" w:rsidRDefault="00741ED2" w:rsidP="006038CD">
      <w:pPr>
        <w:pStyle w:val="Paragrafoelenco"/>
        <w:numPr>
          <w:ilvl w:val="0"/>
          <w:numId w:val="3"/>
        </w:numPr>
        <w:ind w:left="0"/>
        <w:rPr>
          <w:sz w:val="22"/>
          <w:szCs w:val="22"/>
          <w:lang w:eastAsia="ar-SA"/>
        </w:rPr>
      </w:pPr>
      <w:r w:rsidRPr="00836CDF">
        <w:rPr>
          <w:sz w:val="22"/>
          <w:szCs w:val="22"/>
          <w:lang w:eastAsia="ar-SA"/>
        </w:rPr>
        <w:t xml:space="preserve">di essere </w:t>
      </w:r>
      <w:r w:rsidRPr="00987275">
        <w:rPr>
          <w:sz w:val="22"/>
          <w:szCs w:val="22"/>
          <w:lang w:eastAsia="ar-SA"/>
        </w:rPr>
        <w:t>iscritt</w:t>
      </w:r>
      <w:r>
        <w:rPr>
          <w:sz w:val="22"/>
          <w:szCs w:val="22"/>
          <w:lang w:eastAsia="ar-SA"/>
        </w:rPr>
        <w:t>o/a</w:t>
      </w:r>
      <w:r w:rsidRPr="00987275">
        <w:rPr>
          <w:sz w:val="22"/>
          <w:szCs w:val="22"/>
          <w:lang w:eastAsia="ar-SA"/>
        </w:rPr>
        <w:t xml:space="preserve"> </w:t>
      </w:r>
      <w:r>
        <w:rPr>
          <w:sz w:val="22"/>
          <w:szCs w:val="22"/>
          <w:lang w:eastAsia="ar-SA"/>
        </w:rPr>
        <w:t>al corso di Laurea Magistrale a ciclo unico in Giurisprudenza (L-M1)</w:t>
      </w:r>
      <w:r w:rsidR="00F04189">
        <w:rPr>
          <w:sz w:val="22"/>
          <w:szCs w:val="22"/>
          <w:lang w:eastAsia="ar-SA"/>
        </w:rPr>
        <w:t>;</w:t>
      </w:r>
    </w:p>
    <w:p w14:paraId="4416222B" w14:textId="77777777" w:rsidR="00F04189" w:rsidRDefault="00F04189" w:rsidP="006038CD">
      <w:pPr>
        <w:tabs>
          <w:tab w:val="left" w:pos="9000"/>
        </w:tabs>
        <w:ind w:right="278"/>
        <w:jc w:val="both"/>
        <w:rPr>
          <w:sz w:val="22"/>
          <w:szCs w:val="22"/>
          <w:lang w:eastAsia="ar-SA"/>
        </w:rPr>
      </w:pPr>
    </w:p>
    <w:p w14:paraId="7097DEC4" w14:textId="4EFC33F0" w:rsidR="00F04189" w:rsidRPr="00DC333A" w:rsidRDefault="00DC333A" w:rsidP="008F343F">
      <w:pPr>
        <w:pStyle w:val="Paragrafoelenco"/>
        <w:numPr>
          <w:ilvl w:val="0"/>
          <w:numId w:val="3"/>
        </w:numPr>
        <w:tabs>
          <w:tab w:val="left" w:pos="9000"/>
        </w:tabs>
        <w:ind w:left="0" w:right="278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lastRenderedPageBreak/>
        <w:t xml:space="preserve">di </w:t>
      </w:r>
      <w:r w:rsidR="00F04189" w:rsidRPr="00DC333A">
        <w:rPr>
          <w:sz w:val="22"/>
          <w:szCs w:val="22"/>
          <w:lang w:eastAsia="ar-SA"/>
        </w:rPr>
        <w:t xml:space="preserve">aver sostenuto l’esame di Diritto aeronautico e aerospaziale </w:t>
      </w:r>
      <w:r w:rsidR="008F343F">
        <w:rPr>
          <w:sz w:val="22"/>
          <w:szCs w:val="22"/>
          <w:lang w:eastAsia="ar-SA"/>
        </w:rPr>
        <w:t>in data …………………………</w:t>
      </w:r>
      <w:r w:rsidR="00F04189" w:rsidRPr="00DC333A">
        <w:rPr>
          <w:sz w:val="22"/>
          <w:szCs w:val="22"/>
          <w:lang w:eastAsia="ar-SA"/>
        </w:rPr>
        <w:t>;</w:t>
      </w:r>
    </w:p>
    <w:p w14:paraId="7A72A7AF" w14:textId="77777777" w:rsidR="00F04189" w:rsidRDefault="00F04189" w:rsidP="008F343F">
      <w:pPr>
        <w:tabs>
          <w:tab w:val="left" w:pos="9000"/>
        </w:tabs>
        <w:ind w:right="278"/>
        <w:jc w:val="both"/>
        <w:rPr>
          <w:sz w:val="22"/>
          <w:szCs w:val="22"/>
          <w:lang w:eastAsia="ar-SA"/>
        </w:rPr>
      </w:pPr>
    </w:p>
    <w:p w14:paraId="2D338CAC" w14:textId="49F2FDEB" w:rsidR="008F343F" w:rsidRDefault="00DC333A" w:rsidP="008F343F">
      <w:pPr>
        <w:pStyle w:val="Paragrafoelenco"/>
        <w:numPr>
          <w:ilvl w:val="0"/>
          <w:numId w:val="3"/>
        </w:numPr>
        <w:tabs>
          <w:tab w:val="left" w:pos="9000"/>
        </w:tabs>
        <w:ind w:left="0" w:right="278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 xml:space="preserve">di </w:t>
      </w:r>
      <w:r w:rsidR="00F04189" w:rsidRPr="00DC333A">
        <w:rPr>
          <w:sz w:val="22"/>
          <w:szCs w:val="22"/>
          <w:lang w:eastAsia="ar-SA"/>
        </w:rPr>
        <w:t>aver frequentato le lezioni di Diritto aeronautico e aerospaziale dell’anno accademico 202</w:t>
      </w:r>
      <w:r w:rsidR="008F343F">
        <w:rPr>
          <w:sz w:val="22"/>
          <w:szCs w:val="22"/>
          <w:lang w:eastAsia="ar-SA"/>
        </w:rPr>
        <w:t>4</w:t>
      </w:r>
      <w:r w:rsidR="00F04189" w:rsidRPr="00DC333A">
        <w:rPr>
          <w:sz w:val="22"/>
          <w:szCs w:val="22"/>
          <w:lang w:eastAsia="ar-SA"/>
        </w:rPr>
        <w:t>/202</w:t>
      </w:r>
      <w:r w:rsidR="008F343F">
        <w:rPr>
          <w:sz w:val="22"/>
          <w:szCs w:val="22"/>
          <w:lang w:eastAsia="ar-SA"/>
        </w:rPr>
        <w:t>5</w:t>
      </w:r>
      <w:r>
        <w:rPr>
          <w:sz w:val="22"/>
          <w:szCs w:val="22"/>
          <w:lang w:eastAsia="ar-SA"/>
        </w:rPr>
        <w:t>;</w:t>
      </w:r>
    </w:p>
    <w:p w14:paraId="560756C3" w14:textId="77777777" w:rsidR="008F343F" w:rsidRPr="008F343F" w:rsidRDefault="008F343F" w:rsidP="008F343F">
      <w:pPr>
        <w:pStyle w:val="Paragrafoelenco"/>
        <w:tabs>
          <w:tab w:val="left" w:pos="9000"/>
        </w:tabs>
        <w:ind w:left="0" w:right="278"/>
        <w:jc w:val="both"/>
        <w:rPr>
          <w:sz w:val="22"/>
          <w:szCs w:val="22"/>
          <w:lang w:eastAsia="ar-SA"/>
        </w:rPr>
      </w:pPr>
    </w:p>
    <w:p w14:paraId="51E58E56" w14:textId="715C5B4A" w:rsidR="00741ED2" w:rsidRPr="008F343F" w:rsidRDefault="00741ED2" w:rsidP="008F343F">
      <w:pPr>
        <w:pStyle w:val="Paragrafoelenco"/>
        <w:numPr>
          <w:ilvl w:val="0"/>
          <w:numId w:val="3"/>
        </w:numPr>
        <w:tabs>
          <w:tab w:val="left" w:pos="9000"/>
        </w:tabs>
        <w:ind w:left="0" w:right="278"/>
        <w:jc w:val="both"/>
        <w:rPr>
          <w:rFonts w:cstheme="minorHAnsi"/>
          <w:sz w:val="22"/>
          <w:szCs w:val="22"/>
        </w:rPr>
      </w:pPr>
      <w:r w:rsidRPr="008F343F">
        <w:rPr>
          <w:rFonts w:eastAsia="Times New Roman" w:cs="Times New Roman"/>
          <w:sz w:val="22"/>
          <w:szCs w:val="22"/>
          <w:lang w:eastAsia="ar-SA"/>
        </w:rPr>
        <w:t xml:space="preserve">di </w:t>
      </w:r>
      <w:r w:rsidR="008F343F">
        <w:rPr>
          <w:rFonts w:eastAsia="Times New Roman" w:cs="Times New Roman"/>
          <w:sz w:val="22"/>
          <w:szCs w:val="22"/>
          <w:lang w:eastAsia="ar-SA"/>
        </w:rPr>
        <w:t>avere</w:t>
      </w:r>
      <w:r w:rsidRPr="008F343F">
        <w:rPr>
          <w:rFonts w:eastAsia="Times New Roman" w:cs="Times New Roman"/>
          <w:sz w:val="22"/>
          <w:szCs w:val="22"/>
          <w:lang w:eastAsia="ar-SA"/>
        </w:rPr>
        <w:t xml:space="preserve"> </w:t>
      </w:r>
      <w:r w:rsidR="008F343F">
        <w:rPr>
          <w:rFonts w:eastAsia="Times New Roman" w:cs="Times New Roman"/>
          <w:sz w:val="22"/>
          <w:szCs w:val="22"/>
          <w:lang w:eastAsia="ar-SA"/>
        </w:rPr>
        <w:t>una</w:t>
      </w:r>
      <w:r w:rsidRPr="008F343F">
        <w:rPr>
          <w:rFonts w:eastAsia="Times New Roman" w:cs="Times New Roman"/>
          <w:sz w:val="22"/>
          <w:szCs w:val="22"/>
          <w:lang w:eastAsia="ar-SA"/>
        </w:rPr>
        <w:t xml:space="preserve"> </w:t>
      </w:r>
      <w:r w:rsidRPr="008F343F">
        <w:rPr>
          <w:rFonts w:cstheme="minorHAnsi"/>
          <w:sz w:val="22"/>
          <w:szCs w:val="22"/>
        </w:rPr>
        <w:t xml:space="preserve">media </w:t>
      </w:r>
      <w:r w:rsidR="008F343F">
        <w:rPr>
          <w:rFonts w:cstheme="minorHAnsi"/>
          <w:sz w:val="22"/>
          <w:szCs w:val="22"/>
        </w:rPr>
        <w:t xml:space="preserve">aritmetica di </w:t>
      </w:r>
      <w:r w:rsidRPr="008F343F">
        <w:rPr>
          <w:rFonts w:cstheme="minorHAnsi"/>
          <w:sz w:val="22"/>
          <w:szCs w:val="22"/>
        </w:rPr>
        <w:t>____/30</w:t>
      </w:r>
      <w:r w:rsidR="008F343F">
        <w:rPr>
          <w:rFonts w:cstheme="minorHAnsi"/>
          <w:sz w:val="22"/>
          <w:szCs w:val="22"/>
        </w:rPr>
        <w:t xml:space="preserve"> negli esami </w:t>
      </w:r>
      <w:r w:rsidR="008F343F" w:rsidRPr="008F343F">
        <w:rPr>
          <w:rFonts w:cstheme="minorHAnsi"/>
          <w:sz w:val="22"/>
          <w:szCs w:val="22"/>
        </w:rPr>
        <w:t>superati nel corso di Laurea Magistrale a ciclo unico in Giurisprudenza (L-M1) fino al momento della scadenza del presente bando.</w:t>
      </w:r>
    </w:p>
    <w:p w14:paraId="6E926A3B" w14:textId="77777777" w:rsidR="00741ED2" w:rsidRDefault="00741ED2" w:rsidP="00741ED2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</w:p>
    <w:p w14:paraId="31902299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018C1609" w14:textId="77777777" w:rsidR="00741ED2" w:rsidRPr="00F80E97" w:rsidRDefault="00741ED2" w:rsidP="0082410E">
      <w:pPr>
        <w:pStyle w:val="Paragrafoelenco"/>
        <w:ind w:left="0"/>
        <w:jc w:val="both"/>
        <w:rPr>
          <w:sz w:val="22"/>
          <w:szCs w:val="22"/>
        </w:rPr>
      </w:pPr>
      <w:r w:rsidRPr="00F80E97">
        <w:rPr>
          <w:sz w:val="22"/>
          <w:szCs w:val="22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</w:t>
      </w:r>
    </w:p>
    <w:p w14:paraId="76361190" w14:textId="77777777" w:rsidR="00741ED2" w:rsidRPr="00F80E97" w:rsidRDefault="00741ED2" w:rsidP="0082410E">
      <w:pPr>
        <w:pStyle w:val="Paragrafoelenco"/>
        <w:ind w:left="0"/>
        <w:jc w:val="both"/>
        <w:rPr>
          <w:sz w:val="22"/>
          <w:szCs w:val="22"/>
        </w:rPr>
      </w:pPr>
      <w:r w:rsidRPr="00F80E97">
        <w:rPr>
          <w:sz w:val="22"/>
          <w:szCs w:val="22"/>
        </w:rPr>
        <w:t>L’informativa sul trattamento dati per la categoria di interessato DIPENDENTI / CITTADINI è pubblicata sul sito https://www.unica.it/unica/it/utility_privacy.page.</w:t>
      </w:r>
    </w:p>
    <w:p w14:paraId="134CA74B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7EBAAF80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</w:t>
      </w:r>
      <w:r>
        <w:rPr>
          <w:sz w:val="22"/>
          <w:szCs w:val="22"/>
          <w:lang w:eastAsia="ar-SA"/>
        </w:rPr>
        <w:t>/La</w:t>
      </w:r>
      <w:r w:rsidRPr="00F80E97">
        <w:rPr>
          <w:sz w:val="22"/>
          <w:szCs w:val="22"/>
          <w:lang w:eastAsia="ar-SA"/>
        </w:rPr>
        <w:t xml:space="preserve"> sottoscritto</w:t>
      </w:r>
      <w:r>
        <w:rPr>
          <w:sz w:val="22"/>
          <w:szCs w:val="22"/>
          <w:lang w:eastAsia="ar-SA"/>
        </w:rPr>
        <w:t>/a</w:t>
      </w:r>
      <w:r w:rsidRPr="00F80E97">
        <w:rPr>
          <w:sz w:val="22"/>
          <w:szCs w:val="22"/>
          <w:lang w:eastAsia="ar-SA"/>
        </w:rPr>
        <w:t xml:space="preserve"> si impegna a dare immediata comunicazione di qualunque variazione a quanto sopra dichiarato.</w:t>
      </w:r>
    </w:p>
    <w:p w14:paraId="5AEBB7BC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</w:p>
    <w:p w14:paraId="1FF4996A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5AE437D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12F68200" w14:textId="4C001AE1" w:rsidR="0082410E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Nome e Cognome ___________________________ Via ______________________</w:t>
      </w:r>
      <w:r w:rsidR="0082410E">
        <w:rPr>
          <w:sz w:val="22"/>
          <w:szCs w:val="22"/>
          <w:lang w:eastAsia="ar-SA"/>
        </w:rPr>
        <w:t>____</w:t>
      </w:r>
      <w:r w:rsidRPr="00F80E97">
        <w:rPr>
          <w:sz w:val="22"/>
          <w:szCs w:val="22"/>
          <w:lang w:eastAsia="ar-SA"/>
        </w:rPr>
        <w:t xml:space="preserve"> n. _______ </w:t>
      </w:r>
    </w:p>
    <w:p w14:paraId="32442271" w14:textId="7149719C" w:rsidR="0082410E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CAP ___________ Città _______________________________________</w:t>
      </w:r>
      <w:r w:rsidR="0082410E">
        <w:rPr>
          <w:sz w:val="22"/>
          <w:szCs w:val="22"/>
          <w:lang w:eastAsia="ar-SA"/>
        </w:rPr>
        <w:t>___</w:t>
      </w:r>
      <w:r w:rsidRPr="00F80E97">
        <w:rPr>
          <w:sz w:val="22"/>
          <w:szCs w:val="22"/>
          <w:lang w:eastAsia="ar-SA"/>
        </w:rPr>
        <w:t>Prov</w:t>
      </w:r>
      <w:r w:rsidR="0082410E">
        <w:rPr>
          <w:sz w:val="22"/>
          <w:szCs w:val="22"/>
          <w:lang w:eastAsia="ar-SA"/>
        </w:rPr>
        <w:t>.</w:t>
      </w:r>
      <w:r w:rsidRPr="00F80E97">
        <w:rPr>
          <w:sz w:val="22"/>
          <w:szCs w:val="22"/>
          <w:lang w:eastAsia="ar-SA"/>
        </w:rPr>
        <w:t xml:space="preserve"> ______</w:t>
      </w:r>
      <w:r w:rsidR="0082410E">
        <w:rPr>
          <w:sz w:val="22"/>
          <w:szCs w:val="22"/>
          <w:lang w:eastAsia="ar-SA"/>
        </w:rPr>
        <w:t>_________</w:t>
      </w:r>
    </w:p>
    <w:p w14:paraId="3B459AFB" w14:textId="7F27082F" w:rsidR="00741ED2" w:rsidRPr="00F80E97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 xml:space="preserve">Tel_____________ </w:t>
      </w:r>
      <w:r w:rsidR="0082410E">
        <w:rPr>
          <w:sz w:val="22"/>
          <w:szCs w:val="22"/>
          <w:lang w:eastAsia="ar-SA"/>
        </w:rPr>
        <w:t>E-mail</w:t>
      </w:r>
      <w:r>
        <w:rPr>
          <w:sz w:val="22"/>
          <w:szCs w:val="22"/>
          <w:lang w:eastAsia="ar-SA"/>
        </w:rPr>
        <w:t xml:space="preserve"> </w:t>
      </w:r>
      <w:r w:rsidRPr="00F80E97">
        <w:rPr>
          <w:sz w:val="22"/>
          <w:szCs w:val="22"/>
          <w:lang w:eastAsia="ar-SA"/>
        </w:rPr>
        <w:t>_____________________</w:t>
      </w:r>
      <w:r w:rsidR="0082410E">
        <w:rPr>
          <w:sz w:val="22"/>
          <w:szCs w:val="22"/>
          <w:lang w:eastAsia="ar-SA"/>
        </w:rPr>
        <w:t>_____</w:t>
      </w:r>
      <w:r>
        <w:rPr>
          <w:sz w:val="22"/>
          <w:szCs w:val="22"/>
          <w:lang w:eastAsia="ar-SA"/>
        </w:rPr>
        <w:t xml:space="preserve"> </w:t>
      </w:r>
    </w:p>
    <w:p w14:paraId="785764D3" w14:textId="77777777" w:rsidR="00741ED2" w:rsidRDefault="00741ED2" w:rsidP="00741ED2">
      <w:pPr>
        <w:rPr>
          <w:sz w:val="22"/>
          <w:szCs w:val="22"/>
          <w:lang w:eastAsia="ar-SA"/>
        </w:rPr>
      </w:pPr>
    </w:p>
    <w:p w14:paraId="3A612916" w14:textId="77777777" w:rsidR="009F2472" w:rsidRPr="00F80E97" w:rsidRDefault="009F2472" w:rsidP="00741ED2">
      <w:pPr>
        <w:rPr>
          <w:sz w:val="22"/>
          <w:szCs w:val="22"/>
          <w:lang w:eastAsia="ar-SA"/>
        </w:rPr>
      </w:pPr>
    </w:p>
    <w:p w14:paraId="4BC3E418" w14:textId="77777777" w:rsidR="00741ED2" w:rsidRPr="008F343F" w:rsidRDefault="00741ED2" w:rsidP="00741ED2">
      <w:pPr>
        <w:rPr>
          <w:b/>
          <w:bCs/>
          <w:sz w:val="22"/>
          <w:szCs w:val="22"/>
          <w:lang w:eastAsia="ar-SA"/>
        </w:rPr>
      </w:pPr>
      <w:r w:rsidRPr="008F343F">
        <w:rPr>
          <w:b/>
          <w:bCs/>
          <w:sz w:val="22"/>
          <w:szCs w:val="22"/>
          <w:lang w:eastAsia="ar-SA"/>
        </w:rPr>
        <w:t xml:space="preserve">Allega inoltre alla domanda: </w:t>
      </w:r>
    </w:p>
    <w:p w14:paraId="351246DC" w14:textId="77777777" w:rsidR="00741ED2" w:rsidRPr="00F80E97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- Copia fotostatica del documento di identità</w:t>
      </w:r>
    </w:p>
    <w:p w14:paraId="782D595A" w14:textId="77777777" w:rsidR="00211E22" w:rsidRDefault="00211E22" w:rsidP="00741ED2">
      <w:pPr>
        <w:rPr>
          <w:sz w:val="22"/>
          <w:szCs w:val="22"/>
          <w:lang w:eastAsia="ar-SA"/>
        </w:rPr>
      </w:pPr>
    </w:p>
    <w:p w14:paraId="19352D1B" w14:textId="4C269A8E" w:rsidR="00741ED2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</w:t>
      </w:r>
      <w:r w:rsidR="009F2472">
        <w:rPr>
          <w:sz w:val="22"/>
          <w:szCs w:val="22"/>
          <w:lang w:eastAsia="ar-SA"/>
        </w:rPr>
        <w:t>/La</w:t>
      </w:r>
      <w:r w:rsidRPr="00F80E97">
        <w:rPr>
          <w:sz w:val="22"/>
          <w:szCs w:val="22"/>
          <w:lang w:eastAsia="ar-SA"/>
        </w:rPr>
        <w:t xml:space="preserve"> candidat</w:t>
      </w:r>
      <w:r w:rsidR="009F2472">
        <w:rPr>
          <w:sz w:val="22"/>
          <w:szCs w:val="22"/>
          <w:lang w:eastAsia="ar-SA"/>
        </w:rPr>
        <w:t>o/a</w:t>
      </w:r>
      <w:r w:rsidRPr="00F80E97">
        <w:rPr>
          <w:sz w:val="22"/>
          <w:szCs w:val="22"/>
          <w:lang w:eastAsia="ar-SA"/>
        </w:rPr>
        <w:t xml:space="preserve"> è a conoscenza che:</w:t>
      </w:r>
    </w:p>
    <w:p w14:paraId="28102DB7" w14:textId="43EF36EC" w:rsidR="00741ED2" w:rsidRPr="00045B09" w:rsidRDefault="00741ED2" w:rsidP="0082410E">
      <w:pPr>
        <w:jc w:val="both"/>
        <w:rPr>
          <w:sz w:val="22"/>
          <w:szCs w:val="22"/>
          <w:lang w:eastAsia="ar-SA"/>
        </w:rPr>
      </w:pPr>
      <w:r w:rsidRPr="00045B09">
        <w:rPr>
          <w:sz w:val="22"/>
          <w:szCs w:val="22"/>
          <w:lang w:eastAsia="ar-SA"/>
        </w:rPr>
        <w:t>-</w:t>
      </w:r>
      <w:r w:rsidRPr="00310147">
        <w:rPr>
          <w:sz w:val="22"/>
          <w:szCs w:val="22"/>
          <w:highlight w:val="yellow"/>
          <w:lang w:eastAsia="ar-SA"/>
        </w:rPr>
        <w:t xml:space="preserve">i partecipanti al </w:t>
      </w:r>
      <w:r w:rsidR="00823E3C" w:rsidRPr="00823E3C">
        <w:rPr>
          <w:sz w:val="22"/>
          <w:szCs w:val="22"/>
          <w:highlight w:val="yellow"/>
        </w:rPr>
        <w:t xml:space="preserve">Workshop «Attività e servizi di Space Situational Awareness» </w:t>
      </w:r>
      <w:r w:rsidRPr="00823E3C">
        <w:rPr>
          <w:sz w:val="22"/>
          <w:szCs w:val="22"/>
          <w:highlight w:val="yellow"/>
          <w:lang w:eastAsia="ar-SA"/>
        </w:rPr>
        <w:t xml:space="preserve">si </w:t>
      </w:r>
      <w:r w:rsidRPr="00310147">
        <w:rPr>
          <w:sz w:val="22"/>
          <w:szCs w:val="22"/>
          <w:highlight w:val="yellow"/>
          <w:lang w:eastAsia="ar-SA"/>
        </w:rPr>
        <w:t xml:space="preserve">assumeranno </w:t>
      </w:r>
      <w:r w:rsidRPr="00840ED8">
        <w:rPr>
          <w:sz w:val="22"/>
          <w:szCs w:val="22"/>
          <w:highlight w:val="yellow"/>
          <w:lang w:eastAsia="ar-SA"/>
        </w:rPr>
        <w:t>in via esclusiva il rischio degli eventuali danni occorsi a sé stessi e/o ad altri in occasione del viaggio;</w:t>
      </w:r>
    </w:p>
    <w:p w14:paraId="0FB69535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- ai sensi del D.Lgs. n. 196/2003, i dati forniti con le presenti dichiarazioni sostitutive saranno trattati, in forma cartacea o informatic</w:t>
      </w:r>
      <w:r>
        <w:rPr>
          <w:sz w:val="22"/>
          <w:szCs w:val="22"/>
          <w:lang w:eastAsia="ar-SA"/>
        </w:rPr>
        <w:t>a, ai soli fini della procedura.</w:t>
      </w:r>
    </w:p>
    <w:p w14:paraId="6A86CFEB" w14:textId="77777777" w:rsidR="00741ED2" w:rsidRDefault="00741ED2" w:rsidP="00741ED2">
      <w:pPr>
        <w:rPr>
          <w:sz w:val="22"/>
          <w:szCs w:val="22"/>
          <w:lang w:eastAsia="ar-SA"/>
        </w:rPr>
      </w:pPr>
    </w:p>
    <w:p w14:paraId="4EDD0E88" w14:textId="77777777" w:rsidR="00741ED2" w:rsidRDefault="00741ED2" w:rsidP="00741ED2">
      <w:pPr>
        <w:rPr>
          <w:sz w:val="22"/>
          <w:szCs w:val="22"/>
          <w:lang w:eastAsia="ar-SA"/>
        </w:rPr>
      </w:pPr>
    </w:p>
    <w:p w14:paraId="1D3610F2" w14:textId="77777777" w:rsidR="00211E22" w:rsidRPr="00F80E97" w:rsidRDefault="00211E22" w:rsidP="00741ED2">
      <w:pPr>
        <w:rPr>
          <w:sz w:val="22"/>
          <w:szCs w:val="22"/>
          <w:lang w:eastAsia="ar-SA"/>
        </w:rPr>
      </w:pPr>
    </w:p>
    <w:p w14:paraId="50E35704" w14:textId="56104848" w:rsidR="00741ED2" w:rsidRPr="00F80E97" w:rsidRDefault="008F343F" w:rsidP="00741ED2">
      <w:pPr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Data e firma</w:t>
      </w:r>
    </w:p>
    <w:p w14:paraId="3C8E1CD4" w14:textId="1F8B5E74" w:rsidR="00741ED2" w:rsidRPr="00F80E97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_____________,__________________</w:t>
      </w:r>
    </w:p>
    <w:p w14:paraId="32F4CBD4" w14:textId="77777777" w:rsidR="00741ED2" w:rsidRDefault="00741ED2" w:rsidP="00741ED2">
      <w:pPr>
        <w:spacing w:after="200" w:line="276" w:lineRule="auto"/>
        <w:rPr>
          <w:sz w:val="22"/>
          <w:szCs w:val="22"/>
          <w:lang w:eastAsia="ar-SA"/>
        </w:rPr>
      </w:pPr>
    </w:p>
    <w:p w14:paraId="46F4A54F" w14:textId="53B99763" w:rsidR="00E16371" w:rsidRPr="00325EF1" w:rsidRDefault="00E16371" w:rsidP="00325EF1"/>
    <w:sectPr w:rsidR="00E16371" w:rsidRPr="00325EF1" w:rsidSect="008C591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043BAB" w14:textId="77777777" w:rsidR="007A3E34" w:rsidRDefault="007A3E34" w:rsidP="0030749D">
      <w:r>
        <w:separator/>
      </w:r>
    </w:p>
  </w:endnote>
  <w:endnote w:type="continuationSeparator" w:id="0">
    <w:p w14:paraId="033CCB7A" w14:textId="77777777" w:rsidR="007A3E34" w:rsidRDefault="007A3E3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altName w:val="Tahoma"/>
    <w:panose1 w:val="020B0604030504040204"/>
    <w:charset w:val="01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45408637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5769B542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0EDA0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5FC69B9" wp14:editId="2F70BB58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BF185BC" w14:textId="77777777" w:rsidR="00BD5510" w:rsidRPr="00D164DB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Carla Congia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le S. Ignazio 17</w:t>
                          </w:r>
                          <w:r w:rsidR="00C44D5D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6753819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dipgiur@unica.it</w:t>
                          </w:r>
                        </w:p>
                        <w:p w14:paraId="6BA45A35" w14:textId="77777777" w:rsidR="00D164DB" w:rsidRPr="00F830B5" w:rsidRDefault="00A415F8" w:rsidP="00D164D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>w</w:t>
                          </w:r>
                          <w:r w:rsidR="00D164DB"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>eb</w:t>
                          </w:r>
                          <w:r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>:</w:t>
                          </w:r>
                          <w:r w:rsidR="00D164DB"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hyperlink r:id="rId1" w:history="1">
                            <w:r w:rsidR="00D164DB" w:rsidRPr="00F830B5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https://www.unica.it/unica/it/dip_giurisprudenza.page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FC69B9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" fillcolor="white [3201]" stroked="f" strokeweight=".5pt">
              <v:textbox>
                <w:txbxContent>
                  <w:p w14:paraId="2BF185BC" w14:textId="77777777" w:rsidR="00BD5510" w:rsidRPr="00D164DB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dott.ssa Carla Congia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le S. Ignazio 17</w:t>
                    </w:r>
                    <w:r w:rsidR="00C44D5D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6753819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dipgiur@unica.it</w:t>
                    </w:r>
                  </w:p>
                  <w:p w14:paraId="6BA45A35" w14:textId="77777777" w:rsidR="00D164DB" w:rsidRPr="00F830B5" w:rsidRDefault="00A415F8" w:rsidP="00D164D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  <w:r w:rsidRPr="00F830B5">
                      <w:rPr>
                        <w:sz w:val="18"/>
                        <w:szCs w:val="18"/>
                        <w:lang w:val="en-GB"/>
                      </w:rPr>
                      <w:t>w</w:t>
                    </w:r>
                    <w:r w:rsidR="00D164DB" w:rsidRPr="00F830B5">
                      <w:rPr>
                        <w:sz w:val="18"/>
                        <w:szCs w:val="18"/>
                        <w:lang w:val="en-GB"/>
                      </w:rPr>
                      <w:t>eb</w:t>
                    </w:r>
                    <w:r w:rsidRPr="00F830B5">
                      <w:rPr>
                        <w:sz w:val="18"/>
                        <w:szCs w:val="18"/>
                        <w:lang w:val="en-GB"/>
                      </w:rPr>
                      <w:t>:</w:t>
                    </w:r>
                    <w:r w:rsidR="00D164DB" w:rsidRPr="00F830B5">
                      <w:rPr>
                        <w:sz w:val="18"/>
                        <w:szCs w:val="18"/>
                        <w:lang w:val="en-GB"/>
                      </w:rPr>
                      <w:t xml:space="preserve"> </w:t>
                    </w:r>
                    <w:hyperlink r:id="rId2" w:history="1">
                      <w:r w:rsidR="00D164DB" w:rsidRPr="00F830B5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https://www.unica.it/unica/it/dip_giurisprudenza.page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12CFF058" wp14:editId="4E441D7C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2108837935" name="Immagine 21088379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6A25BB" w14:textId="77777777" w:rsidR="007A3E34" w:rsidRDefault="007A3E34" w:rsidP="0030749D">
      <w:r>
        <w:separator/>
      </w:r>
    </w:p>
  </w:footnote>
  <w:footnote w:type="continuationSeparator" w:id="0">
    <w:p w14:paraId="29201991" w14:textId="77777777" w:rsidR="007A3E34" w:rsidRDefault="007A3E3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A57A8" w14:textId="77777777" w:rsidR="0030749D" w:rsidRDefault="007A3E34">
    <w:pPr>
      <w:pStyle w:val="Intestazione"/>
    </w:pPr>
    <w:r>
      <w:rPr>
        <w:noProof/>
      </w:rPr>
      <w:pict w14:anchorId="5C9A65E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1288F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2A446A05" wp14:editId="1DA41B82">
          <wp:extent cx="7588800" cy="1353600"/>
          <wp:effectExtent l="0" t="0" r="0" b="0"/>
          <wp:docPr id="1845329076" name="Immagine 18453290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17EEC" w14:textId="77777777" w:rsidR="00462D8D" w:rsidRDefault="009F218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3BC00DF6" wp14:editId="1A8FEE1A">
          <wp:simplePos x="0" y="0"/>
          <wp:positionH relativeFrom="column">
            <wp:posOffset>4017010</wp:posOffset>
          </wp:positionH>
          <wp:positionV relativeFrom="page">
            <wp:posOffset>705485</wp:posOffset>
          </wp:positionV>
          <wp:extent cx="2480310" cy="889000"/>
          <wp:effectExtent l="0" t="0" r="0" b="6350"/>
          <wp:wrapNone/>
          <wp:docPr id="1463450135" name="Immagine 14634501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44DC657A" wp14:editId="562DCC1D">
          <wp:extent cx="3939540" cy="1191884"/>
          <wp:effectExtent l="0" t="0" r="3810" b="8890"/>
          <wp:docPr id="1433034995" name="Immagine 143303499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38FEEBE4" w14:textId="77777777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D164DB">
      <w:rPr>
        <w:b/>
        <w:bCs/>
        <w:color w:val="1F3864" w:themeColor="accent1" w:themeShade="80"/>
        <w:sz w:val="18"/>
        <w:szCs w:val="18"/>
      </w:rPr>
      <w:t xml:space="preserve"> Giurisprudenza</w:t>
    </w:r>
  </w:p>
  <w:p w14:paraId="3DC1BFD2" w14:textId="4CE8AFCF" w:rsidR="008F343F" w:rsidRPr="008F343F" w:rsidRDefault="00FB7E66" w:rsidP="008F343F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8F343F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8F343F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8F343F">
      <w:rPr>
        <w:color w:val="1F3864" w:themeColor="accent1" w:themeShade="80"/>
        <w:sz w:val="18"/>
        <w:szCs w:val="18"/>
      </w:rPr>
      <w:t>Maria Virginia Sanna</w:t>
    </w:r>
  </w:p>
  <w:p w14:paraId="3E028E19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EE06DF"/>
    <w:multiLevelType w:val="hybridMultilevel"/>
    <w:tmpl w:val="356A6D60"/>
    <w:lvl w:ilvl="0" w:tplc="36140936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0167B7"/>
    <w:multiLevelType w:val="hybridMultilevel"/>
    <w:tmpl w:val="E03E53B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A3234C"/>
    <w:multiLevelType w:val="hybridMultilevel"/>
    <w:tmpl w:val="A2D09FFA"/>
    <w:lvl w:ilvl="0" w:tplc="36140936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2066429">
    <w:abstractNumId w:val="1"/>
  </w:num>
  <w:num w:numId="2" w16cid:durableId="1326592608">
    <w:abstractNumId w:val="0"/>
  </w:num>
  <w:num w:numId="3" w16cid:durableId="3499126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82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DFE"/>
    <w:rsid w:val="00024CA7"/>
    <w:rsid w:val="00052845"/>
    <w:rsid w:val="00055E56"/>
    <w:rsid w:val="0007238E"/>
    <w:rsid w:val="00074DE1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F3AC6"/>
    <w:rsid w:val="000F62BA"/>
    <w:rsid w:val="001060B7"/>
    <w:rsid w:val="00130B59"/>
    <w:rsid w:val="0014632B"/>
    <w:rsid w:val="00163923"/>
    <w:rsid w:val="001813C0"/>
    <w:rsid w:val="00186237"/>
    <w:rsid w:val="001A58C8"/>
    <w:rsid w:val="001B5CC7"/>
    <w:rsid w:val="001F5D73"/>
    <w:rsid w:val="00207233"/>
    <w:rsid w:val="002112CF"/>
    <w:rsid w:val="00211E22"/>
    <w:rsid w:val="00215557"/>
    <w:rsid w:val="002167FB"/>
    <w:rsid w:val="0021689D"/>
    <w:rsid w:val="00216E9E"/>
    <w:rsid w:val="00241E4E"/>
    <w:rsid w:val="00280E8A"/>
    <w:rsid w:val="00293DCD"/>
    <w:rsid w:val="002B1BE6"/>
    <w:rsid w:val="002B7CE3"/>
    <w:rsid w:val="002C35DA"/>
    <w:rsid w:val="002C3FA6"/>
    <w:rsid w:val="002D76B7"/>
    <w:rsid w:val="002E28E3"/>
    <w:rsid w:val="002F0D7B"/>
    <w:rsid w:val="00307220"/>
    <w:rsid w:val="0030749D"/>
    <w:rsid w:val="00313B14"/>
    <w:rsid w:val="003152FB"/>
    <w:rsid w:val="00324279"/>
    <w:rsid w:val="00324DFE"/>
    <w:rsid w:val="00325EF1"/>
    <w:rsid w:val="00330E9A"/>
    <w:rsid w:val="00334CD1"/>
    <w:rsid w:val="0034630E"/>
    <w:rsid w:val="00347E08"/>
    <w:rsid w:val="00360818"/>
    <w:rsid w:val="00384CD1"/>
    <w:rsid w:val="00390A63"/>
    <w:rsid w:val="003A1758"/>
    <w:rsid w:val="003B3096"/>
    <w:rsid w:val="003B6000"/>
    <w:rsid w:val="003B7659"/>
    <w:rsid w:val="003D4DFE"/>
    <w:rsid w:val="003D6177"/>
    <w:rsid w:val="004064B9"/>
    <w:rsid w:val="00462D8D"/>
    <w:rsid w:val="004814D3"/>
    <w:rsid w:val="00484846"/>
    <w:rsid w:val="004A1477"/>
    <w:rsid w:val="004B1597"/>
    <w:rsid w:val="004B7C44"/>
    <w:rsid w:val="004D04C6"/>
    <w:rsid w:val="004E061B"/>
    <w:rsid w:val="00501D79"/>
    <w:rsid w:val="00566BF9"/>
    <w:rsid w:val="0059650E"/>
    <w:rsid w:val="005974C5"/>
    <w:rsid w:val="005B3055"/>
    <w:rsid w:val="005E6790"/>
    <w:rsid w:val="006038CD"/>
    <w:rsid w:val="006057EE"/>
    <w:rsid w:val="00633AC1"/>
    <w:rsid w:val="00656641"/>
    <w:rsid w:val="006612BC"/>
    <w:rsid w:val="0068140F"/>
    <w:rsid w:val="00694DBA"/>
    <w:rsid w:val="00697443"/>
    <w:rsid w:val="006974B8"/>
    <w:rsid w:val="006A1C49"/>
    <w:rsid w:val="006A376F"/>
    <w:rsid w:val="006C3DB0"/>
    <w:rsid w:val="006D41B7"/>
    <w:rsid w:val="006E73AD"/>
    <w:rsid w:val="00741ED2"/>
    <w:rsid w:val="007421A3"/>
    <w:rsid w:val="007607CF"/>
    <w:rsid w:val="00764FCE"/>
    <w:rsid w:val="00783DF6"/>
    <w:rsid w:val="007A3E34"/>
    <w:rsid w:val="007E1252"/>
    <w:rsid w:val="007E2D7F"/>
    <w:rsid w:val="0081328C"/>
    <w:rsid w:val="00823E3C"/>
    <w:rsid w:val="0082410E"/>
    <w:rsid w:val="00840ED8"/>
    <w:rsid w:val="00865D98"/>
    <w:rsid w:val="00875E4C"/>
    <w:rsid w:val="0088311F"/>
    <w:rsid w:val="008A375C"/>
    <w:rsid w:val="008B1590"/>
    <w:rsid w:val="008B2DB8"/>
    <w:rsid w:val="008B6E12"/>
    <w:rsid w:val="008C5910"/>
    <w:rsid w:val="008C5C09"/>
    <w:rsid w:val="008D3831"/>
    <w:rsid w:val="008F1486"/>
    <w:rsid w:val="008F1E54"/>
    <w:rsid w:val="008F27C3"/>
    <w:rsid w:val="008F343F"/>
    <w:rsid w:val="00903E25"/>
    <w:rsid w:val="00931B8C"/>
    <w:rsid w:val="00941BE5"/>
    <w:rsid w:val="00962C6E"/>
    <w:rsid w:val="009646D5"/>
    <w:rsid w:val="009B3B87"/>
    <w:rsid w:val="009B4A81"/>
    <w:rsid w:val="009E03DC"/>
    <w:rsid w:val="009E16F6"/>
    <w:rsid w:val="009E7E09"/>
    <w:rsid w:val="009F2184"/>
    <w:rsid w:val="009F2472"/>
    <w:rsid w:val="009F2A67"/>
    <w:rsid w:val="00A2087D"/>
    <w:rsid w:val="00A415F8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C10C0"/>
    <w:rsid w:val="00BC232C"/>
    <w:rsid w:val="00BD5510"/>
    <w:rsid w:val="00BE4E10"/>
    <w:rsid w:val="00BE7729"/>
    <w:rsid w:val="00BF3C2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26DE"/>
    <w:rsid w:val="00CF183E"/>
    <w:rsid w:val="00CF1A22"/>
    <w:rsid w:val="00D06BA8"/>
    <w:rsid w:val="00D14DDE"/>
    <w:rsid w:val="00D164DB"/>
    <w:rsid w:val="00D3762E"/>
    <w:rsid w:val="00D545B5"/>
    <w:rsid w:val="00D90ECB"/>
    <w:rsid w:val="00DC333A"/>
    <w:rsid w:val="00DD5AEB"/>
    <w:rsid w:val="00DF6E2A"/>
    <w:rsid w:val="00E012E2"/>
    <w:rsid w:val="00E1067C"/>
    <w:rsid w:val="00E133C5"/>
    <w:rsid w:val="00E1483E"/>
    <w:rsid w:val="00E16371"/>
    <w:rsid w:val="00E16D8F"/>
    <w:rsid w:val="00E256FE"/>
    <w:rsid w:val="00E261CF"/>
    <w:rsid w:val="00E31376"/>
    <w:rsid w:val="00E56B23"/>
    <w:rsid w:val="00E6700A"/>
    <w:rsid w:val="00E77A07"/>
    <w:rsid w:val="00E900B2"/>
    <w:rsid w:val="00E95336"/>
    <w:rsid w:val="00E966C9"/>
    <w:rsid w:val="00EA61B9"/>
    <w:rsid w:val="00EC5525"/>
    <w:rsid w:val="00EC6FFB"/>
    <w:rsid w:val="00ED542C"/>
    <w:rsid w:val="00EE0C45"/>
    <w:rsid w:val="00EE5D6D"/>
    <w:rsid w:val="00EF0187"/>
    <w:rsid w:val="00F020E3"/>
    <w:rsid w:val="00F04189"/>
    <w:rsid w:val="00F24109"/>
    <w:rsid w:val="00F40D5B"/>
    <w:rsid w:val="00F41A06"/>
    <w:rsid w:val="00F64BD1"/>
    <w:rsid w:val="00F830B5"/>
    <w:rsid w:val="00F94E48"/>
    <w:rsid w:val="00FB71AA"/>
    <w:rsid w:val="00FB7E4D"/>
    <w:rsid w:val="00FB7E66"/>
    <w:rsid w:val="00FC395E"/>
    <w:rsid w:val="00FC59BC"/>
    <w:rsid w:val="00FE0881"/>
    <w:rsid w:val="00FF2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DCBB5C"/>
  <w15:docId w15:val="{0218557E-4705-42A9-B9B3-127B06330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074DE1"/>
    <w:pPr>
      <w:ind w:left="720"/>
      <w:contextualSpacing/>
    </w:pPr>
  </w:style>
  <w:style w:type="paragraph" w:customStyle="1" w:styleId="Default">
    <w:name w:val="Default"/>
    <w:rsid w:val="00F830B5"/>
    <w:pPr>
      <w:autoSpaceDE w:val="0"/>
      <w:autoSpaceDN w:val="0"/>
      <w:adjustRightInd w:val="0"/>
    </w:pPr>
    <w:rPr>
      <w:rFonts w:ascii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ssia\Downloads\Modello%20carta%20intestata%202023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46CFEF-86BC-4C8C-BF68-B6FBF2378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C:\Users\Alessia\Downloads\Modello carta intestata 2023.dotx</Template>
  <TotalTime>1</TotalTime>
  <Pages>2</Pages>
  <Words>522</Words>
  <Characters>2978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</dc:creator>
  <cp:lastModifiedBy>Luca Ancis</cp:lastModifiedBy>
  <cp:revision>2</cp:revision>
  <cp:lastPrinted>2024-03-15T08:01:00Z</cp:lastPrinted>
  <dcterms:created xsi:type="dcterms:W3CDTF">2025-01-14T10:05:00Z</dcterms:created>
  <dcterms:modified xsi:type="dcterms:W3CDTF">2025-01-14T10:05:00Z</dcterms:modified>
</cp:coreProperties>
</file>