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705FE" w14:textId="77777777" w:rsidR="00F62514" w:rsidRPr="00F62514" w:rsidRDefault="00F62514" w:rsidP="00F6251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>DICHIARAZIONE SOSTITUTIVA DELL’ATTO DI NOTORIETA’</w:t>
      </w:r>
    </w:p>
    <w:p w14:paraId="2B6DD62A" w14:textId="77777777" w:rsidR="00F62514" w:rsidRPr="00F62514" w:rsidRDefault="00F62514" w:rsidP="00F6251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>(Art. 47 D.P.R. 28 dicembre 2000, n. 445)</w:t>
      </w:r>
    </w:p>
    <w:p w14:paraId="2FBDCA8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</w:p>
    <w:p w14:paraId="2504A45E" w14:textId="2F58AC9A" w:rsid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  <w:t>PARTECIPAZIONE A CONVEGNO/SEMINARIO</w:t>
      </w:r>
    </w:p>
    <w:p w14:paraId="77E264FC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</w:p>
    <w:p w14:paraId="6D601281" w14:textId="77777777" w:rsidR="001C60D2" w:rsidRDefault="000C0DD8" w:rsidP="00F400D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>Il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sottoscritt</w:t>
      </w: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o </w:t>
      </w:r>
      <w:r w:rsidR="00E95D31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_________________</w:t>
      </w:r>
      <w:r w:rsidR="00E95D31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nat</w:t>
      </w: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>o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a _________________ Prov. ____ il ____________________ residente in _____________________Prov. ___________</w:t>
      </w: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via _______________________ n°__</w:t>
      </w:r>
      <w:r w:rsidR="00F400D7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</w:t>
      </w:r>
    </w:p>
    <w:p w14:paraId="73E5D5D5" w14:textId="26037303" w:rsidR="00F62514" w:rsidRPr="00F400D7" w:rsidRDefault="00F62514" w:rsidP="00F400D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sz w:val="22"/>
          <w:szCs w:val="22"/>
        </w:rPr>
        <w:t xml:space="preserve">consapevole delle sanzioni penali, nel caso di dichiarazioni non veritiere, di formazione o uso di atti falsi, richiamate dall’art. 76 del D.P.R. 445 del 28 dicembre 2000 </w:t>
      </w:r>
    </w:p>
    <w:p w14:paraId="5349530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5537BE17" w14:textId="77777777" w:rsidR="00F400D7" w:rsidRPr="00F62514" w:rsidRDefault="00F400D7" w:rsidP="00F400D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  <w:t>Dichiara</w:t>
      </w:r>
    </w:p>
    <w:p w14:paraId="56846BAB" w14:textId="77777777" w:rsidR="00F400D7" w:rsidRPr="00F62514" w:rsidRDefault="00F400D7" w:rsidP="00F400D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Di aver partecipato al _________________________________________________________ __________________________________________________________________________ </w:t>
      </w:r>
    </w:p>
    <w:p w14:paraId="373AA2F5" w14:textId="5F227B44" w:rsidR="00F400D7" w:rsidRDefault="00F400D7" w:rsidP="00F400D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tenutosi a _____________________il ____________________</w:t>
      </w:r>
      <w:r w:rsidR="001C60D2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_ </w:t>
      </w:r>
      <w:r w:rsidR="001C60D2">
        <w:rPr>
          <w:rFonts w:asciiTheme="minorHAnsi" w:hAnsiTheme="minorHAnsi" w:cstheme="minorHAnsi"/>
          <w:color w:val="000000"/>
          <w:sz w:val="22"/>
          <w:szCs w:val="22"/>
          <w:lang w:bidi="it-IT"/>
        </w:rPr>
        <w:t>e</w:t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di non aver potuto produrre apposita certificazione/attestazione di partecipazione perché:</w:t>
      </w:r>
    </w:p>
    <w:p w14:paraId="4B704910" w14:textId="77777777" w:rsidR="001C60D2" w:rsidRPr="00F62514" w:rsidRDefault="001C60D2" w:rsidP="00F400D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07B97825" w14:textId="32B490FD" w:rsidR="00F62514" w:rsidRPr="00F62514" w:rsidRDefault="00000000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sdt>
        <w:sdtPr>
          <w:rPr>
            <w:rFonts w:asciiTheme="minorHAnsi" w:hAnsiTheme="minorHAnsi" w:cstheme="minorHAnsi"/>
            <w:b/>
            <w:bCs/>
            <w:color w:val="000000"/>
            <w:sz w:val="22"/>
            <w:szCs w:val="22"/>
            <w:lang w:bidi="it-IT"/>
          </w:rPr>
          <w:id w:val="-18583434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5D31" w:rsidRPr="00E95D31">
            <w:rPr>
              <w:rFonts w:ascii="MS Gothic" w:eastAsia="MS Gothic" w:hAnsi="MS Gothic" w:cstheme="minorHAnsi" w:hint="eastAsia"/>
              <w:b/>
              <w:bCs/>
              <w:color w:val="000000"/>
              <w:sz w:val="22"/>
              <w:szCs w:val="22"/>
              <w:lang w:bidi="it-IT"/>
            </w:rPr>
            <w:t>☐</w:t>
          </w:r>
        </w:sdtContent>
      </w:sdt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Ha smarrito l’attestazione di partecipazione; </w:t>
      </w:r>
    </w:p>
    <w:p w14:paraId="7142CCE0" w14:textId="1152DB52" w:rsidR="00F62514" w:rsidRPr="00F62514" w:rsidRDefault="00000000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sdt>
        <w:sdtPr>
          <w:rPr>
            <w:rFonts w:asciiTheme="minorHAnsi" w:hAnsiTheme="minorHAnsi" w:cstheme="minorHAnsi"/>
            <w:b/>
            <w:bCs/>
            <w:color w:val="000000"/>
            <w:sz w:val="22"/>
            <w:szCs w:val="22"/>
            <w:lang w:bidi="it-IT"/>
          </w:rPr>
          <w:id w:val="-1493699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5D31" w:rsidRPr="00E95D31">
            <w:rPr>
              <w:rFonts w:ascii="MS Gothic" w:eastAsia="MS Gothic" w:hAnsi="MS Gothic" w:cstheme="minorHAnsi" w:hint="eastAsia"/>
              <w:b/>
              <w:bCs/>
              <w:color w:val="000000"/>
              <w:sz w:val="22"/>
              <w:szCs w:val="22"/>
              <w:lang w:bidi="it-IT"/>
            </w:rPr>
            <w:t>☐</w:t>
          </w:r>
        </w:sdtContent>
      </w:sdt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Non veniva rilasciata alcuna attestazione; </w:t>
      </w:r>
    </w:p>
    <w:p w14:paraId="2ABA9860" w14:textId="1AAD9C53" w:rsidR="00F62514" w:rsidRPr="00F62514" w:rsidRDefault="00000000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sdt>
        <w:sdtPr>
          <w:rPr>
            <w:rFonts w:asciiTheme="minorHAnsi" w:hAnsiTheme="minorHAnsi" w:cstheme="minorHAnsi"/>
            <w:b/>
            <w:bCs/>
            <w:color w:val="000000"/>
            <w:sz w:val="22"/>
            <w:szCs w:val="22"/>
            <w:lang w:bidi="it-IT"/>
          </w:rPr>
          <w:id w:val="4572267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5D31" w:rsidRPr="00E95D31">
            <w:rPr>
              <w:rFonts w:ascii="MS Gothic" w:eastAsia="MS Gothic" w:hAnsi="MS Gothic" w:cstheme="minorHAnsi" w:hint="eastAsia"/>
              <w:b/>
              <w:bCs/>
              <w:color w:val="000000"/>
              <w:sz w:val="22"/>
              <w:szCs w:val="22"/>
              <w:lang w:bidi="it-IT"/>
            </w:rPr>
            <w:t>☐</w:t>
          </w:r>
        </w:sdtContent>
      </w:sdt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Altro _____________________________________________</w:t>
      </w:r>
    </w:p>
    <w:p w14:paraId="53745D09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32220B05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Cagliari, ________________________</w:t>
      </w:r>
    </w:p>
    <w:p w14:paraId="5F0D961B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Theme="minorHAnsi" w:hAnsiTheme="minorHAnsi" w:cstheme="minorHAnsi"/>
          <w:i/>
          <w:i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i/>
          <w:iCs/>
          <w:color w:val="000000"/>
          <w:sz w:val="22"/>
          <w:szCs w:val="22"/>
          <w:lang w:bidi="it-IT"/>
        </w:rPr>
        <w:t>Il dichiarante</w:t>
      </w:r>
    </w:p>
    <w:p w14:paraId="27447B1A" w14:textId="1CB345A6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________________________</w:t>
      </w:r>
    </w:p>
    <w:p w14:paraId="5AA56AA9" w14:textId="77777777" w:rsid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64565A2" w14:textId="77777777" w:rsid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309CFFE" w14:textId="16F9BFF2" w:rsidR="00F62514" w:rsidRP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sz w:val="22"/>
          <w:szCs w:val="22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sectPr w:rsidR="00F62514" w:rsidRPr="00F62514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FE16E" w14:textId="77777777" w:rsidR="00673B35" w:rsidRDefault="00673B35" w:rsidP="0030749D">
      <w:r>
        <w:separator/>
      </w:r>
    </w:p>
  </w:endnote>
  <w:endnote w:type="continuationSeparator" w:id="0">
    <w:p w14:paraId="230479A7" w14:textId="77777777" w:rsidR="00673B35" w:rsidRDefault="00673B3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36F89310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2E98DD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B15F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C1DD1E" wp14:editId="404CBAB0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B135FCF" w14:textId="2DFEC2C2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A1C5A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614F8ADF" w14:textId="52763965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2A1C5A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438F84D2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C1DD1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6B135FCF" w14:textId="2DFEC2C2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A1C5A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614F8ADF" w14:textId="52763965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2A1C5A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438F84D2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AA2D644" wp14:editId="3402D0D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C852F" w14:textId="77777777" w:rsidR="00673B35" w:rsidRDefault="00673B35" w:rsidP="0030749D">
      <w:r>
        <w:separator/>
      </w:r>
    </w:p>
  </w:footnote>
  <w:footnote w:type="continuationSeparator" w:id="0">
    <w:p w14:paraId="222A45C4" w14:textId="77777777" w:rsidR="00673B35" w:rsidRDefault="00673B3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3D68A" w14:textId="77777777" w:rsidR="0030749D" w:rsidRDefault="00000000">
    <w:pPr>
      <w:pStyle w:val="Intestazione"/>
    </w:pPr>
    <w:r>
      <w:rPr>
        <w:noProof/>
      </w:rPr>
      <w:pict w14:anchorId="5658AD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A0475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2FDCA47" wp14:editId="7D45D510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38059" w14:textId="77777777" w:rsidR="00A33EAE" w:rsidRPr="00562F96" w:rsidRDefault="00A33EAE" w:rsidP="00A33EAE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1B942601" wp14:editId="3AC3BFAF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27FFCE25" w14:textId="77777777" w:rsidR="00A33EAE" w:rsidRPr="00562F96" w:rsidRDefault="00A33EAE" w:rsidP="00A33EAE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27E670BF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E8007F5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F91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C0DD8"/>
    <w:rsid w:val="000D0817"/>
    <w:rsid w:val="000E05AF"/>
    <w:rsid w:val="000E20C3"/>
    <w:rsid w:val="001060B7"/>
    <w:rsid w:val="00110B07"/>
    <w:rsid w:val="00123949"/>
    <w:rsid w:val="00130B59"/>
    <w:rsid w:val="00141DA2"/>
    <w:rsid w:val="00163923"/>
    <w:rsid w:val="001813C0"/>
    <w:rsid w:val="001A58C8"/>
    <w:rsid w:val="001A5FBE"/>
    <w:rsid w:val="001B09C3"/>
    <w:rsid w:val="001C60D2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A1C5A"/>
    <w:rsid w:val="002B1BE6"/>
    <w:rsid w:val="002B662C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72F91"/>
    <w:rsid w:val="00673B35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7F5272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33EAE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228F0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2AE0"/>
    <w:rsid w:val="00E56B23"/>
    <w:rsid w:val="00E77A07"/>
    <w:rsid w:val="00E900B2"/>
    <w:rsid w:val="00E95D31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0D7"/>
    <w:rsid w:val="00F40D5B"/>
    <w:rsid w:val="00F41A06"/>
    <w:rsid w:val="00F62514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5C6026"/>
  <w15:chartTrackingRefBased/>
  <w15:docId w15:val="{37613A78-411B-4ECD-A070-953EDA8D6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2514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7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Siddi</cp:lastModifiedBy>
  <cp:revision>5</cp:revision>
  <cp:lastPrinted>2023-07-04T16:08:00Z</cp:lastPrinted>
  <dcterms:created xsi:type="dcterms:W3CDTF">2023-07-04T16:12:00Z</dcterms:created>
  <dcterms:modified xsi:type="dcterms:W3CDTF">2025-02-21T10:42:00Z</dcterms:modified>
</cp:coreProperties>
</file>