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805CF8" w14:textId="77777777" w:rsidR="001F6D98" w:rsidRPr="001F6D98" w:rsidRDefault="001F6D98" w:rsidP="001F6D98">
      <w:pPr>
        <w:suppressAutoHyphens/>
        <w:rPr>
          <w:rFonts w:ascii="Calibri" w:eastAsia="Calibri" w:hAnsi="Calibri" w:cs="Calibri"/>
          <w:b/>
        </w:rPr>
      </w:pPr>
      <w:r w:rsidRPr="001F6D98">
        <w:rPr>
          <w:rFonts w:ascii="Calibri" w:eastAsia="Calibri" w:hAnsi="Calibri" w:cs="Calibri"/>
          <w:b/>
        </w:rPr>
        <w:t>Allegato A</w:t>
      </w:r>
    </w:p>
    <w:p w14:paraId="567B55C8" w14:textId="77777777" w:rsidR="001F6D98" w:rsidRPr="001F6D98" w:rsidRDefault="001F6D98" w:rsidP="001F6D98">
      <w:pPr>
        <w:widowControl w:val="0"/>
        <w:suppressAutoHyphens/>
        <w:spacing w:line="360" w:lineRule="auto"/>
        <w:jc w:val="center"/>
        <w:rPr>
          <w:rFonts w:ascii="Calibri" w:eastAsia="Calibri" w:hAnsi="Calibri" w:cs="Calibri"/>
          <w:b/>
          <w:bCs/>
          <w:color w:val="000000"/>
          <w:lang w:eastAsia="it-IT"/>
        </w:rPr>
      </w:pPr>
      <w:r w:rsidRPr="001F6D98">
        <w:rPr>
          <w:rFonts w:ascii="Calibri" w:eastAsia="Calibri" w:hAnsi="Calibri" w:cs="Calibri"/>
          <w:b/>
          <w:bCs/>
          <w:color w:val="000000"/>
          <w:lang w:eastAsia="it-IT"/>
        </w:rPr>
        <w:t xml:space="preserve">Domanda di partecipazione </w:t>
      </w:r>
    </w:p>
    <w:p w14:paraId="5496C2A1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b/>
          <w:bCs/>
          <w:color w:val="000000"/>
          <w:lang w:eastAsia="it-IT"/>
        </w:rPr>
      </w:pPr>
    </w:p>
    <w:p w14:paraId="36B586B0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Al Direttore del Dipartimento di</w:t>
      </w:r>
    </w:p>
    <w:p w14:paraId="6CFCCC80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Scienze Economiche e Aziendali</w:t>
      </w:r>
    </w:p>
    <w:p w14:paraId="393E3E0A" w14:textId="4FABCBC1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Prof. </w:t>
      </w:r>
      <w:r w:rsidR="008A5D7B">
        <w:rPr>
          <w:rFonts w:ascii="Calibri" w:eastAsia="Calibri" w:hAnsi="Calibri" w:cs="Calibri"/>
          <w:color w:val="000000"/>
          <w:lang w:eastAsia="it-IT"/>
        </w:rPr>
        <w:t>Patrizio Monfardini</w:t>
      </w:r>
    </w:p>
    <w:p w14:paraId="23DEE312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Via Sant’Ignazio, 17</w:t>
      </w:r>
    </w:p>
    <w:p w14:paraId="38B9F06C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09123 CAGLIARI</w:t>
      </w:r>
    </w:p>
    <w:p w14:paraId="504932A1" w14:textId="77777777" w:rsidR="001F6D98" w:rsidRPr="001F6D98" w:rsidRDefault="001F6D98" w:rsidP="001F6D98">
      <w:pPr>
        <w:widowControl w:val="0"/>
        <w:suppressAutoHyphens/>
        <w:spacing w:line="360" w:lineRule="auto"/>
        <w:ind w:left="5812"/>
        <w:rPr>
          <w:rFonts w:ascii="Calibri" w:eastAsia="Calibri" w:hAnsi="Calibri" w:cs="Calibri"/>
          <w:color w:val="000000"/>
          <w:lang w:eastAsia="it-IT"/>
        </w:rPr>
      </w:pPr>
    </w:p>
    <w:p w14:paraId="23282AB3" w14:textId="058402BB" w:rsidR="001F6D98" w:rsidRPr="001F6D98" w:rsidRDefault="001F6D98" w:rsidP="008A5D7B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Il/La sottoscritto/a ___________________________________________________, nato/a il ______________ a __________________________________</w:t>
      </w:r>
      <w:r w:rsidR="008A5D7B">
        <w:rPr>
          <w:rFonts w:ascii="Calibri" w:eastAsia="Calibri" w:hAnsi="Calibri" w:cs="Calibri"/>
          <w:color w:val="000000"/>
          <w:lang w:eastAsia="it-IT"/>
        </w:rPr>
        <w:t>_____________</w:t>
      </w:r>
      <w:r w:rsidRPr="001F6D98">
        <w:rPr>
          <w:rFonts w:ascii="Calibri" w:eastAsia="Calibri" w:hAnsi="Calibri" w:cs="Calibri"/>
          <w:color w:val="000000"/>
          <w:lang w:eastAsia="it-IT"/>
        </w:rPr>
        <w:t xml:space="preserve">(prov. _____), </w:t>
      </w:r>
    </w:p>
    <w:p w14:paraId="56FAD132" w14:textId="29B354BE" w:rsidR="001F6D98" w:rsidRPr="001F6D98" w:rsidRDefault="001F6D98" w:rsidP="008A5D7B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residente a ____________________________________</w:t>
      </w:r>
      <w:r w:rsidR="008A5D7B">
        <w:rPr>
          <w:rFonts w:ascii="Calibri" w:eastAsia="Calibri" w:hAnsi="Calibri" w:cs="Calibri"/>
          <w:color w:val="000000"/>
          <w:lang w:eastAsia="it-IT"/>
        </w:rPr>
        <w:t>__________________</w:t>
      </w:r>
      <w:r w:rsidRPr="001F6D98">
        <w:rPr>
          <w:rFonts w:ascii="Calibri" w:eastAsia="Calibri" w:hAnsi="Calibri" w:cs="Calibri"/>
          <w:color w:val="000000"/>
          <w:lang w:eastAsia="it-IT"/>
        </w:rPr>
        <w:t xml:space="preserve"> (prov. ____), </w:t>
      </w:r>
    </w:p>
    <w:p w14:paraId="6F383F88" w14:textId="4B2B1781" w:rsidR="001F6D98" w:rsidRPr="001F6D98" w:rsidRDefault="001F6D98" w:rsidP="008A5D7B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via/piazza______________________________________</w:t>
      </w:r>
      <w:r w:rsidR="008A5D7B">
        <w:rPr>
          <w:rFonts w:ascii="Calibri" w:eastAsia="Calibri" w:hAnsi="Calibri" w:cs="Calibri"/>
          <w:color w:val="000000"/>
          <w:lang w:eastAsia="it-IT"/>
        </w:rPr>
        <w:t>______</w:t>
      </w:r>
      <w:r w:rsidRPr="001F6D98">
        <w:rPr>
          <w:rFonts w:ascii="Calibri" w:eastAsia="Calibri" w:hAnsi="Calibri" w:cs="Calibri"/>
          <w:color w:val="000000"/>
          <w:lang w:eastAsia="it-IT"/>
        </w:rPr>
        <w:t xml:space="preserve"> n. ______, cap. _________ </w:t>
      </w:r>
    </w:p>
    <w:p w14:paraId="5BEA3279" w14:textId="3FAEBDEA" w:rsidR="001F6D98" w:rsidRPr="001F6D98" w:rsidRDefault="001F6D98" w:rsidP="008A5D7B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tel. ____________</w:t>
      </w:r>
      <w:r w:rsidR="008A5D7B">
        <w:rPr>
          <w:rFonts w:ascii="Calibri" w:eastAsia="Calibri" w:hAnsi="Calibri" w:cs="Calibri"/>
          <w:color w:val="000000"/>
          <w:lang w:eastAsia="it-IT"/>
        </w:rPr>
        <w:t>_____</w:t>
      </w:r>
      <w:r w:rsidRPr="001F6D98">
        <w:rPr>
          <w:rFonts w:ascii="Calibri" w:eastAsia="Calibri" w:hAnsi="Calibri" w:cs="Calibri"/>
          <w:color w:val="000000"/>
          <w:lang w:eastAsia="it-IT"/>
        </w:rPr>
        <w:t xml:space="preserve"> C.F. _______________________________ Matricola___________</w:t>
      </w:r>
    </w:p>
    <w:p w14:paraId="429F45B7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73425DB0" w14:textId="77777777" w:rsidR="001F6D98" w:rsidRPr="001F6D98" w:rsidRDefault="001F6D98" w:rsidP="001F6D98">
      <w:pPr>
        <w:widowControl w:val="0"/>
        <w:suppressAutoHyphens/>
        <w:spacing w:line="360" w:lineRule="auto"/>
        <w:jc w:val="center"/>
        <w:rPr>
          <w:rFonts w:ascii="Calibri" w:eastAsia="Calibri" w:hAnsi="Calibri" w:cs="Calibri"/>
          <w:b/>
          <w:color w:val="000000"/>
          <w:lang w:eastAsia="it-IT"/>
        </w:rPr>
      </w:pPr>
      <w:r w:rsidRPr="001F6D98">
        <w:rPr>
          <w:rFonts w:ascii="Calibri" w:eastAsia="Calibri" w:hAnsi="Calibri" w:cs="Calibri"/>
          <w:b/>
          <w:color w:val="000000"/>
          <w:lang w:eastAsia="it-IT"/>
        </w:rPr>
        <w:t>CHIEDE</w:t>
      </w:r>
    </w:p>
    <w:p w14:paraId="54110B78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2CF1CF0A" w14:textId="4EF0501D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b/>
          <w:bCs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di essere ammesso/a a partecipare alla procedura di selezione</w:t>
      </w:r>
      <w:r w:rsidR="00EE48AC">
        <w:rPr>
          <w:rFonts w:ascii="Calibri" w:eastAsia="Calibri" w:hAnsi="Calibri" w:cs="Calibri"/>
          <w:color w:val="000000"/>
          <w:lang w:eastAsia="it-IT"/>
        </w:rPr>
        <w:t xml:space="preserve"> indetta con Avviso n. 12/2025</w:t>
      </w:r>
      <w:r w:rsidRPr="001F6D98">
        <w:rPr>
          <w:rFonts w:ascii="Calibri" w:eastAsia="Calibri" w:hAnsi="Calibri" w:cs="Calibri"/>
          <w:color w:val="000000"/>
          <w:lang w:eastAsia="it-IT"/>
        </w:rPr>
        <w:t xml:space="preserve"> per l’assegnazione del </w:t>
      </w:r>
      <w:r w:rsidRPr="001F6D98">
        <w:rPr>
          <w:rFonts w:ascii="Calibri" w:eastAsia="Calibri" w:hAnsi="Calibri" w:cs="Calibri"/>
          <w:b/>
          <w:bCs/>
          <w:color w:val="000000"/>
          <w:lang w:eastAsia="it-IT"/>
        </w:rPr>
        <w:t xml:space="preserve">contributo </w:t>
      </w:r>
      <w:r w:rsidR="008A5D7B" w:rsidRPr="008A5D7B">
        <w:rPr>
          <w:rFonts w:ascii="Calibri" w:eastAsia="Calibri" w:hAnsi="Calibri" w:cs="Calibri"/>
          <w:b/>
          <w:bCs/>
          <w:color w:val="000000"/>
          <w:lang w:eastAsia="it-IT"/>
        </w:rPr>
        <w:t>per la partecipazione alla Spring School “Cultura d’impresa per paesi resilienti”</w:t>
      </w:r>
      <w:r w:rsidRPr="001F6D98">
        <w:rPr>
          <w:rFonts w:ascii="Calibri" w:eastAsia="Calibri" w:hAnsi="Calibri" w:cs="Times New Roman"/>
          <w:b/>
          <w:bCs/>
        </w:rPr>
        <w:t>.</w:t>
      </w:r>
    </w:p>
    <w:p w14:paraId="53A0814F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A tal fine il/la sottoscritt___ dichiara, sotto la propria personale responsabilità e consapevole delle sanzioni penali previste dall’ art. 76 del D.P.R. n. 445 del 28/12/2000 per le ipotesi di falsità in atti e dichiarazioni mendaci:</w:t>
      </w:r>
    </w:p>
    <w:p w14:paraId="4F8D82E6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lastRenderedPageBreak/>
        <w:t>- di essere in possesso dei requisiti di cui all’art. 3 del presente avviso;</w:t>
      </w:r>
    </w:p>
    <w:p w14:paraId="02E38B2C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- di essere cittadino _____________________;</w:t>
      </w:r>
    </w:p>
    <w:p w14:paraId="6E5ED3C0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- (solo per i cittadini extracomunitari) di rispettare le disposizioni vigenti in materia di </w:t>
      </w:r>
    </w:p>
    <w:p w14:paraId="46EE5281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ingresso e soggiorno;</w:t>
      </w:r>
    </w:p>
    <w:p w14:paraId="3FE0030B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- di aver preso visione di quanto disposto dall’avviso pubblico di selezione e di accettarlo </w:t>
      </w:r>
    </w:p>
    <w:p w14:paraId="0FE19138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integralmente;</w:t>
      </w:r>
    </w:p>
    <w:p w14:paraId="5B8CCB1D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4358F319" w14:textId="44D89226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Nome___________________ Cognome___________________ Mail:_______________</w:t>
      </w:r>
      <w:r w:rsidR="008A5D7B">
        <w:rPr>
          <w:rFonts w:ascii="Calibri" w:eastAsia="Calibri" w:hAnsi="Calibri" w:cs="Calibri"/>
          <w:color w:val="000000"/>
          <w:lang w:eastAsia="it-IT"/>
        </w:rPr>
        <w:t>___</w:t>
      </w:r>
    </w:p>
    <w:p w14:paraId="4672DE93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3FD174BC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Times New Roman"/>
        </w:rPr>
      </w:pPr>
      <w:r w:rsidRPr="001F6D98">
        <w:rPr>
          <w:rFonts w:ascii="Calibri" w:eastAsia="Calibri" w:hAnsi="Calibri" w:cs="Times New Roman"/>
        </w:rPr>
        <w:t>Allega inoltre alla domanda:</w:t>
      </w:r>
    </w:p>
    <w:p w14:paraId="61782723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Times New Roman"/>
        </w:rPr>
      </w:pPr>
      <w:r w:rsidRPr="001F6D98">
        <w:rPr>
          <w:rFonts w:ascii="Calibri" w:eastAsia="Calibri" w:hAnsi="Calibri" w:cs="Times New Roman"/>
        </w:rPr>
        <w:t>− autocertificazione di iscrizione completa degli esami sostenuti e delle relative votazioni;</w:t>
      </w:r>
    </w:p>
    <w:p w14:paraId="5982578F" w14:textId="36B90DB3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Times New Roman"/>
        </w:rPr>
      </w:pPr>
      <w:r w:rsidRPr="001F6D98">
        <w:rPr>
          <w:rFonts w:ascii="Calibri" w:eastAsia="Calibri" w:hAnsi="Calibri" w:cs="Times New Roman"/>
        </w:rPr>
        <w:t xml:space="preserve">- </w:t>
      </w:r>
      <w:r w:rsidR="008A5D7B" w:rsidRPr="008A5D7B">
        <w:rPr>
          <w:rFonts w:ascii="Calibri" w:eastAsia="Calibri" w:hAnsi="Calibri" w:cs="Calibri"/>
        </w:rPr>
        <w:t>lettera con la quale lo studente motiva il suo interesse a partecipare alla scuola</w:t>
      </w:r>
      <w:r w:rsidR="008A5D7B">
        <w:rPr>
          <w:rFonts w:ascii="Calibri" w:eastAsia="Calibri" w:hAnsi="Calibri" w:cs="Calibri"/>
        </w:rPr>
        <w:t>;</w:t>
      </w:r>
    </w:p>
    <w:p w14:paraId="7865EDBA" w14:textId="77777777" w:rsid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Times New Roman" w:hAnsi="Calibri" w:cs="Calibri"/>
        </w:rPr>
      </w:pPr>
      <w:r w:rsidRPr="001F6D98">
        <w:rPr>
          <w:rFonts w:ascii="Calibri" w:eastAsia="Calibri" w:hAnsi="Calibri" w:cs="Times New Roman"/>
        </w:rPr>
        <w:t xml:space="preserve">− copia fotostatica della tessera sanitaria/codice fiscale e di un documento di identità </w:t>
      </w:r>
      <w:r w:rsidRPr="001F6D98">
        <w:rPr>
          <w:rFonts w:ascii="Calibri" w:eastAsia="Times New Roman" w:hAnsi="Calibri" w:cs="Calibri"/>
        </w:rPr>
        <w:t>valido per l’espatrio con validità residua di almeno sei mesi.</w:t>
      </w:r>
    </w:p>
    <w:p w14:paraId="258241A2" w14:textId="402B3FD5" w:rsidR="008A5D7B" w:rsidRPr="008A5D7B" w:rsidRDefault="008A5D7B" w:rsidP="008A5D7B">
      <w:pPr>
        <w:spacing w:line="360" w:lineRule="auto"/>
        <w:jc w:val="both"/>
        <w:rPr>
          <w:rFonts w:eastAsia="Times New Roman" w:cstheme="minorHAnsi"/>
        </w:rPr>
      </w:pPr>
      <w:r>
        <w:rPr>
          <w:rFonts w:ascii="Calibri" w:eastAsia="Times New Roman" w:hAnsi="Calibri" w:cs="Calibri"/>
        </w:rPr>
        <w:t>-</w:t>
      </w:r>
      <w:r w:rsidRPr="008A5D7B">
        <w:rPr>
          <w:rFonts w:eastAsia="Times New Roman" w:cstheme="minorHAnsi"/>
        </w:rPr>
        <w:t xml:space="preserve"> </w:t>
      </w:r>
      <w:r w:rsidRPr="00496852">
        <w:rPr>
          <w:rFonts w:eastAsia="Times New Roman" w:cstheme="minorHAnsi"/>
        </w:rPr>
        <w:t>Per gli studenti non cittadini dell’Unione Europea sarà necessario allegare la copia del Passaporto e la copia del permesso di soggiorno in corso di validità.</w:t>
      </w:r>
    </w:p>
    <w:p w14:paraId="21212384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0F5C373A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Dichiaro di aver preso visione dell’informativa sul trattamento dati per la categoria di interessato “Studenti” disponibile al link </w:t>
      </w:r>
      <w:hyperlink r:id="rId8">
        <w:r w:rsidRPr="001F6D98">
          <w:rPr>
            <w:rFonts w:ascii="Calibri" w:eastAsia="Calibri" w:hAnsi="Calibri" w:cs="Calibri"/>
            <w:color w:val="0563C1"/>
            <w:u w:val="single"/>
            <w:lang w:eastAsia="it-IT"/>
          </w:rPr>
          <w:t>https://www.unica.it/unica/it/utility_privacy.page</w:t>
        </w:r>
      </w:hyperlink>
      <w:r w:rsidRPr="001F6D98">
        <w:rPr>
          <w:rFonts w:ascii="Calibri" w:eastAsia="Calibri" w:hAnsi="Calibri" w:cs="Calibri"/>
          <w:color w:val="000000"/>
          <w:lang w:eastAsia="it-IT"/>
        </w:rPr>
        <w:t>.</w:t>
      </w:r>
    </w:p>
    <w:p w14:paraId="5FBF6F5B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</w:p>
    <w:p w14:paraId="4E1FD43E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Il sottoscritto si impegna, pena la decadenza dalla graduatoria, a comunicare tutte le proprie informazioni anagrafiche e fiscali necessarie all’emissione dei documenti di viaggio (biglietti, prenotazioni, ecc.) secondo le modalità e le tempistiche che saranno comunicate dal Dipartimento.</w:t>
      </w:r>
    </w:p>
    <w:p w14:paraId="361E34BA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</w:p>
    <w:p w14:paraId="3FD9941E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Data ________________</w:t>
      </w:r>
      <w:r w:rsidRPr="001F6D98">
        <w:rPr>
          <w:rFonts w:ascii="Calibri" w:eastAsia="Calibri" w:hAnsi="Calibri" w:cs="Calibri"/>
          <w:color w:val="000000"/>
          <w:lang w:eastAsia="it-IT"/>
        </w:rPr>
        <w:tab/>
      </w:r>
      <w:r w:rsidRPr="001F6D98">
        <w:rPr>
          <w:rFonts w:ascii="Calibri" w:eastAsia="Calibri" w:hAnsi="Calibri" w:cs="Calibri"/>
          <w:color w:val="000000"/>
          <w:lang w:eastAsia="it-IT"/>
        </w:rPr>
        <w:tab/>
      </w:r>
      <w:r w:rsidRPr="001F6D98">
        <w:rPr>
          <w:rFonts w:ascii="Calibri" w:eastAsia="Calibri" w:hAnsi="Calibri" w:cs="Calibri"/>
          <w:color w:val="000000"/>
          <w:lang w:eastAsia="it-IT"/>
        </w:rPr>
        <w:tab/>
        <w:t>Firma_________________________</w:t>
      </w:r>
    </w:p>
    <w:p w14:paraId="042B4F96" w14:textId="77777777" w:rsidR="0043001C" w:rsidRPr="007266E2" w:rsidRDefault="0043001C" w:rsidP="007266E2"/>
    <w:sectPr w:rsidR="0043001C" w:rsidRPr="007266E2" w:rsidSect="00B332E6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7F1598" w14:textId="77777777" w:rsidR="00612A1E" w:rsidRDefault="00612A1E" w:rsidP="0030749D">
      <w:r>
        <w:separator/>
      </w:r>
    </w:p>
  </w:endnote>
  <w:endnote w:type="continuationSeparator" w:id="0">
    <w:p w14:paraId="16683184" w14:textId="77777777" w:rsidR="00612A1E" w:rsidRDefault="00612A1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3E3F37FE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A53DB73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2FCB5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3887FC" wp14:editId="2BC5BF3E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1B6B60" w14:textId="77777777" w:rsidR="00000511" w:rsidRPr="001F6D98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A84309"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>Claudia Cottu</w:t>
                          </w: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4EF33411" w14:textId="77777777" w:rsidR="00000511" w:rsidRPr="001F6D98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</w:pP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E269E4"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1F6D98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1F6D98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6321431F" w14:textId="77777777" w:rsidR="00E31376" w:rsidRPr="001F6D98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3887FC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81B6B60" w14:textId="77777777" w:rsidR="00000511" w:rsidRPr="001F6D98" w:rsidRDefault="00000511" w:rsidP="00000511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A84309"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>Claudia Cottu</w:t>
                    </w: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4EF33411" w14:textId="77777777" w:rsidR="00000511" w:rsidRPr="001F6D98" w:rsidRDefault="00000511" w:rsidP="00000511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</w:pP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E269E4"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>08</w:t>
                    </w: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1F6D98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1F6D98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6321431F" w14:textId="77777777" w:rsidR="00E31376" w:rsidRPr="001F6D98" w:rsidRDefault="00E31376">
                    <w:pPr>
                      <w:rPr>
                        <w:color w:val="1F3864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C466831" wp14:editId="1418024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ACDD47" w14:textId="77777777" w:rsidR="00612A1E" w:rsidRDefault="00612A1E" w:rsidP="0030749D">
      <w:r>
        <w:separator/>
      </w:r>
    </w:p>
  </w:footnote>
  <w:footnote w:type="continuationSeparator" w:id="0">
    <w:p w14:paraId="3E9A4F01" w14:textId="77777777" w:rsidR="00612A1E" w:rsidRDefault="00612A1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4BF3C" w14:textId="77777777" w:rsidR="0030749D" w:rsidRDefault="00EE48AC">
    <w:pPr>
      <w:pStyle w:val="Intestazione"/>
    </w:pPr>
    <w:r>
      <w:rPr>
        <w:noProof/>
      </w:rPr>
      <w:pict w14:anchorId="2A8782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52E730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BA23CAD" wp14:editId="09FE867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017DBF" w14:textId="0A1C0270" w:rsidR="00462D8D" w:rsidRPr="001F6D98" w:rsidRDefault="008A5D7B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/>
        <w:sz w:val="18"/>
        <w:szCs w:val="18"/>
      </w:rPr>
      <w:drawing>
        <wp:inline distT="0" distB="0" distL="0" distR="0" wp14:anchorId="6563716B" wp14:editId="55CB5611">
          <wp:extent cx="7779385" cy="1231265"/>
          <wp:effectExtent l="0" t="0" r="0" b="6985"/>
          <wp:docPr id="132035987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9385" cy="1231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E41F302" w14:textId="77777777" w:rsidR="00894BAC" w:rsidRPr="001F6D98" w:rsidRDefault="00FB7E66" w:rsidP="001B09C3">
    <w:pPr>
      <w:pStyle w:val="Intestazione"/>
      <w:ind w:left="680"/>
      <w:rPr>
        <w:b/>
        <w:bCs/>
        <w:color w:val="1F3864"/>
        <w:sz w:val="18"/>
        <w:szCs w:val="18"/>
      </w:rPr>
    </w:pPr>
    <w:r w:rsidRPr="001F6D98">
      <w:rPr>
        <w:b/>
        <w:bCs/>
        <w:color w:val="1F3864"/>
        <w:sz w:val="18"/>
        <w:szCs w:val="18"/>
      </w:rPr>
      <w:t>Dipartimento</w:t>
    </w:r>
    <w:r w:rsidR="00894BAC" w:rsidRPr="001F6D98">
      <w:rPr>
        <w:b/>
        <w:bCs/>
        <w:color w:val="1F3864"/>
        <w:sz w:val="18"/>
        <w:szCs w:val="18"/>
      </w:rPr>
      <w:t xml:space="preserve"> di Scienze Economiche ed Aziendali</w:t>
    </w:r>
  </w:p>
  <w:p w14:paraId="73147FC5" w14:textId="30F0BE65" w:rsidR="00894BAC" w:rsidRDefault="00FB7E66" w:rsidP="007266E2">
    <w:pPr>
      <w:pStyle w:val="Intestazione"/>
      <w:ind w:left="680"/>
      <w:jc w:val="both"/>
      <w:rPr>
        <w:color w:val="1F3864"/>
        <w:sz w:val="18"/>
        <w:szCs w:val="18"/>
      </w:rPr>
    </w:pPr>
    <w:r w:rsidRPr="001F6D98">
      <w:rPr>
        <w:color w:val="1F3864"/>
        <w:sz w:val="18"/>
        <w:szCs w:val="18"/>
      </w:rPr>
      <w:t xml:space="preserve">Direttore: Prof. </w:t>
    </w:r>
    <w:r w:rsidR="008A5D7B">
      <w:rPr>
        <w:color w:val="1F3864"/>
        <w:sz w:val="18"/>
        <w:szCs w:val="18"/>
      </w:rPr>
      <w:t>Patrizio Monfardini</w:t>
    </w:r>
  </w:p>
  <w:p w14:paraId="46DF10D1" w14:textId="77777777" w:rsidR="008A5D7B" w:rsidRDefault="008A5D7B" w:rsidP="007266E2">
    <w:pPr>
      <w:pStyle w:val="Intestazione"/>
      <w:ind w:left="680"/>
      <w:jc w:val="both"/>
      <w:rPr>
        <w:color w:val="1F3864"/>
        <w:sz w:val="18"/>
        <w:szCs w:val="18"/>
      </w:rPr>
    </w:pPr>
  </w:p>
  <w:p w14:paraId="4DF58F94" w14:textId="60920BFD" w:rsidR="008A5D7B" w:rsidRPr="001F6D98" w:rsidRDefault="008A5D7B" w:rsidP="007266E2">
    <w:pPr>
      <w:pStyle w:val="Intestazione"/>
      <w:ind w:left="680"/>
      <w:jc w:val="both"/>
      <w:rPr>
        <w:color w:val="1F3864"/>
        <w:sz w:val="18"/>
        <w:szCs w:val="18"/>
      </w:rPr>
    </w:pPr>
    <w:r w:rsidRPr="00691386">
      <w:rPr>
        <w:b/>
        <w:bCs/>
        <w:noProof/>
        <w:color w:val="1F3864"/>
        <w:sz w:val="18"/>
        <w:szCs w:val="18"/>
      </w:rPr>
      <w:drawing>
        <wp:inline distT="0" distB="0" distL="0" distR="0" wp14:anchorId="5DE2BFFA" wp14:editId="5B449A2A">
          <wp:extent cx="5629275" cy="1148715"/>
          <wp:effectExtent l="0" t="0" r="9525" b="0"/>
          <wp:docPr id="144903127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31809" cy="11492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476A612" w14:textId="77777777" w:rsidR="007266E2" w:rsidRPr="001F6D98" w:rsidRDefault="007266E2" w:rsidP="007266E2">
    <w:pPr>
      <w:pStyle w:val="Intestazione"/>
      <w:ind w:left="680"/>
      <w:jc w:val="both"/>
      <w:rPr>
        <w:color w:val="1F3864"/>
        <w:sz w:val="18"/>
        <w:szCs w:val="18"/>
      </w:rPr>
    </w:pPr>
  </w:p>
  <w:p w14:paraId="06CDE3F9" w14:textId="77777777" w:rsidR="007266E2" w:rsidRPr="001F6D98" w:rsidRDefault="007266E2" w:rsidP="007266E2">
    <w:pPr>
      <w:pStyle w:val="Intestazione"/>
      <w:ind w:left="680"/>
      <w:jc w:val="both"/>
      <w:rPr>
        <w:color w:val="1F3864"/>
        <w:sz w:val="18"/>
        <w:szCs w:val="18"/>
      </w:rPr>
    </w:pPr>
  </w:p>
  <w:p w14:paraId="23AF7C6F" w14:textId="77777777" w:rsidR="00894BAC" w:rsidRPr="001F6D98" w:rsidRDefault="00894BAC" w:rsidP="00894BAC">
    <w:pPr>
      <w:pStyle w:val="Intestazione"/>
      <w:ind w:left="680"/>
      <w:jc w:val="both"/>
      <w:rPr>
        <w:color w:val="1F3864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BB1380"/>
    <w:multiLevelType w:val="hybridMultilevel"/>
    <w:tmpl w:val="DCC87624"/>
    <w:lvl w:ilvl="0" w:tplc="6C602196">
      <w:start w:val="912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547271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D98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1F6D98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4F3497"/>
    <w:rsid w:val="00501D79"/>
    <w:rsid w:val="00566BF9"/>
    <w:rsid w:val="005974C5"/>
    <w:rsid w:val="005C52ED"/>
    <w:rsid w:val="005D3A5E"/>
    <w:rsid w:val="005F542B"/>
    <w:rsid w:val="00612A1E"/>
    <w:rsid w:val="00624A52"/>
    <w:rsid w:val="00633AC1"/>
    <w:rsid w:val="006612BC"/>
    <w:rsid w:val="0068140F"/>
    <w:rsid w:val="00694DBA"/>
    <w:rsid w:val="006974B8"/>
    <w:rsid w:val="006A376F"/>
    <w:rsid w:val="006C3DB0"/>
    <w:rsid w:val="006F68D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A5D7B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84309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D5F5B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269E4"/>
    <w:rsid w:val="00E31376"/>
    <w:rsid w:val="00E40C25"/>
    <w:rsid w:val="00E42B25"/>
    <w:rsid w:val="00E56B23"/>
    <w:rsid w:val="00E77A07"/>
    <w:rsid w:val="00E900B2"/>
    <w:rsid w:val="00E966C9"/>
    <w:rsid w:val="00EC5525"/>
    <w:rsid w:val="00EC6FFB"/>
    <w:rsid w:val="00ED542C"/>
    <w:rsid w:val="00EE0C45"/>
    <w:rsid w:val="00EE48AC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BF204"/>
  <w15:chartTrackingRefBased/>
  <w15:docId w15:val="{9DBE8E41-BA5C-45E9-AC9F-DA12DBAC8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8A5D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5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emf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dati\DISEA\01%20MODELLI%20DOCUMENTI%20INTESTATI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</Template>
  <TotalTime>1</TotalTime>
  <Pages>3</Pages>
  <Words>415</Words>
  <Characters>2366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Cottu</dc:creator>
  <cp:keywords/>
  <dc:description/>
  <cp:lastModifiedBy>Giovanna Boeddu</cp:lastModifiedBy>
  <cp:revision>3</cp:revision>
  <cp:lastPrinted>2022-03-10T11:01:00Z</cp:lastPrinted>
  <dcterms:created xsi:type="dcterms:W3CDTF">2025-03-06T14:32:00Z</dcterms:created>
  <dcterms:modified xsi:type="dcterms:W3CDTF">2025-03-06T14:43:00Z</dcterms:modified>
</cp:coreProperties>
</file>