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5C878" w14:textId="77777777" w:rsidR="00F830B5" w:rsidRPr="0036136E" w:rsidRDefault="00F830B5" w:rsidP="00F830B5">
      <w:pPr>
        <w:pStyle w:val="Default"/>
        <w:spacing w:line="360" w:lineRule="auto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66A330C3" w14:textId="77777777" w:rsidR="008F343F" w:rsidRPr="008F343F" w:rsidRDefault="008F343F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Allegato A </w:t>
      </w:r>
    </w:p>
    <w:p w14:paraId="4BF34CFD" w14:textId="1C6D00E2" w:rsidR="00741ED2" w:rsidRPr="008F343F" w:rsidRDefault="00741ED2" w:rsidP="00741ED2">
      <w:pPr>
        <w:rPr>
          <w:b/>
          <w:i/>
          <w:iCs/>
          <w:sz w:val="22"/>
          <w:szCs w:val="22"/>
          <w:lang w:eastAsia="ar-SA"/>
        </w:rPr>
      </w:pPr>
      <w:r w:rsidRPr="008F343F">
        <w:rPr>
          <w:i/>
          <w:iCs/>
          <w:sz w:val="22"/>
          <w:szCs w:val="22"/>
          <w:lang w:eastAsia="ar-SA"/>
        </w:rPr>
        <w:t xml:space="preserve">Modulo di Domanda di partecipazione </w:t>
      </w:r>
      <w:r w:rsidR="008F343F" w:rsidRPr="008F343F">
        <w:rPr>
          <w:i/>
          <w:iCs/>
          <w:sz w:val="22"/>
          <w:szCs w:val="22"/>
          <w:lang w:eastAsia="ar-SA"/>
        </w:rPr>
        <w:t xml:space="preserve">da </w:t>
      </w:r>
      <w:r w:rsidR="008F343F" w:rsidRPr="008F343F">
        <w:rPr>
          <w:i/>
          <w:iCs/>
          <w:sz w:val="22"/>
          <w:szCs w:val="22"/>
          <w:u w:val="single"/>
          <w:lang w:eastAsia="ar-SA"/>
        </w:rPr>
        <w:t>compilare, stampare, sottoscrivere ed inviare</w:t>
      </w:r>
      <w:r w:rsidR="008F343F" w:rsidRPr="008F343F">
        <w:rPr>
          <w:i/>
          <w:iCs/>
          <w:sz w:val="22"/>
          <w:szCs w:val="22"/>
          <w:lang w:eastAsia="ar-SA"/>
        </w:rPr>
        <w:t xml:space="preserve"> all’indirizzo </w:t>
      </w:r>
      <w:r w:rsidR="002821D9">
        <w:rPr>
          <w:i/>
          <w:iCs/>
          <w:sz w:val="22"/>
          <w:szCs w:val="22"/>
          <w:lang w:eastAsia="ar-SA"/>
        </w:rPr>
        <w:t>mspiras</w:t>
      </w:r>
      <w:r w:rsidR="008F343F" w:rsidRPr="008F343F">
        <w:rPr>
          <w:i/>
          <w:iCs/>
          <w:sz w:val="22"/>
          <w:szCs w:val="22"/>
          <w:lang w:eastAsia="ar-SA"/>
        </w:rPr>
        <w:t>@unica.it</w:t>
      </w:r>
    </w:p>
    <w:p w14:paraId="4FDD630C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7B2D94BA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1EAFADD1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Alla Segreteria Amministrativa</w:t>
      </w:r>
    </w:p>
    <w:p w14:paraId="54ABE359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Dipartimento di Giurisprudenza</w:t>
      </w:r>
    </w:p>
    <w:p w14:paraId="613D9E8D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Dell’ Università degli Studi di Cagliari</w:t>
      </w:r>
    </w:p>
    <w:p w14:paraId="13F88388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Viale Sant’Ignazio,17</w:t>
      </w:r>
    </w:p>
    <w:p w14:paraId="3FDAB8FF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09123 Cagliari</w:t>
      </w:r>
    </w:p>
    <w:p w14:paraId="44F7D824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741ED2" w:rsidRPr="00F80E97" w14:paraId="702BFA7F" w14:textId="77777777" w:rsidTr="00D36438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2BBE2F" w14:textId="77777777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741ED2" w:rsidRPr="00F80E97" w14:paraId="448DA9C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35C9DA" w14:textId="415951DA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nato/a 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  </w:t>
            </w:r>
            <w:r w:rsidR="00697443">
              <w:rPr>
                <w:sz w:val="22"/>
                <w:szCs w:val="22"/>
                <w:lang w:eastAsia="ar-SA"/>
              </w:rPr>
              <w:t xml:space="preserve">  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741ED2" w:rsidRPr="00F80E97" w14:paraId="7634F494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161C" w14:textId="4D099C86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</w:t>
            </w:r>
            <w:r w:rsidR="00697443">
              <w:rPr>
                <w:sz w:val="22"/>
                <w:szCs w:val="22"/>
                <w:lang w:eastAsia="ar-SA"/>
              </w:rPr>
              <w:t xml:space="preserve"> 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270538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7CBBF" w14:textId="5954FAFB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1AD8149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402BAB" w14:textId="77777777" w:rsidR="00741ED2" w:rsidRPr="00F80E97" w:rsidRDefault="00741ED2" w:rsidP="00D36438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F80E97">
              <w:rPr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741ED2" w:rsidRPr="00F80E97" w14:paraId="6583C65D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9BAE8A" w14:textId="1EB307C2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sz w:val="22"/>
                <w:szCs w:val="22"/>
                <w:lang w:eastAsia="ar-SA"/>
              </w:rPr>
              <w:tab/>
              <w:t>(Prov.</w:t>
            </w:r>
            <w:r w:rsidR="00697443">
              <w:rPr>
                <w:sz w:val="22"/>
                <w:szCs w:val="22"/>
                <w:lang w:eastAsia="ar-SA"/>
              </w:rPr>
              <w:t xml:space="preserve">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61DBE0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5DBCB9" w14:textId="6480D27D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2371CD6B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C1F82" w14:textId="352EE983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>Telefono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  <w:tr w:rsidR="00741ED2" w:rsidRPr="00F80E97" w14:paraId="04D1E14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E239D7" w14:textId="631161A9" w:rsidR="00741ED2" w:rsidRPr="00F80E97" w:rsidRDefault="008F343F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 xml:space="preserve">CI o passaporto n.                             </w:t>
            </w:r>
            <w:proofErr w:type="gramStart"/>
            <w:r>
              <w:rPr>
                <w:sz w:val="22"/>
                <w:szCs w:val="22"/>
                <w:lang w:eastAsia="ar-SA"/>
              </w:rPr>
              <w:t xml:space="preserve">  ,</w:t>
            </w:r>
            <w:proofErr w:type="gramEnd"/>
            <w:r>
              <w:rPr>
                <w:sz w:val="22"/>
                <w:szCs w:val="22"/>
                <w:lang w:eastAsia="ar-SA"/>
              </w:rPr>
              <w:t xml:space="preserve"> scadenza </w:t>
            </w:r>
          </w:p>
        </w:tc>
      </w:tr>
      <w:tr w:rsidR="00741ED2" w:rsidRPr="00F80E97" w14:paraId="59839A8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BAF632" w14:textId="77777777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28CB25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46A79CB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CHIEDE</w:t>
      </w:r>
    </w:p>
    <w:p w14:paraId="53CF0F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5B04319F" w14:textId="77777777" w:rsidR="0053428A" w:rsidRDefault="00741ED2" w:rsidP="006038CD">
      <w:pPr>
        <w:jc w:val="both"/>
        <w:rPr>
          <w:sz w:val="22"/>
          <w:szCs w:val="22"/>
        </w:rPr>
      </w:pPr>
      <w:r w:rsidRPr="00F80E97">
        <w:rPr>
          <w:sz w:val="22"/>
          <w:szCs w:val="22"/>
        </w:rPr>
        <w:t>di essere ammesso/a a partecipare all</w:t>
      </w:r>
      <w:r>
        <w:rPr>
          <w:sz w:val="22"/>
          <w:szCs w:val="22"/>
        </w:rPr>
        <w:t xml:space="preserve">a </w:t>
      </w:r>
      <w:r w:rsidR="002C3231">
        <w:rPr>
          <w:sz w:val="22"/>
          <w:szCs w:val="22"/>
        </w:rPr>
        <w:t xml:space="preserve">selezione </w:t>
      </w:r>
      <w:r w:rsidR="002C3231" w:rsidRPr="002C3231">
        <w:rPr>
          <w:sz w:val="22"/>
          <w:szCs w:val="22"/>
        </w:rPr>
        <w:t>di 5 studenti e studentesse iscritti/e al Corso di Laurea Magistrale a ciclo unico in Giurisprudenza (L-M1) e al Corso di Laurea Triennale in Scienze dei Servizi Giuridici (L-14) per la partecipazione al Workshop «EDUC International Master Research Seminar in Comparative Law 2025», da svolgersi dal 9 al 12 giugno 2025, presso la Facoltà di Giurisprudenza dell’Università di Potsdam.</w:t>
      </w:r>
      <w:r w:rsidR="0053428A">
        <w:rPr>
          <w:sz w:val="22"/>
          <w:szCs w:val="22"/>
        </w:rPr>
        <w:t xml:space="preserve"> </w:t>
      </w:r>
    </w:p>
    <w:p w14:paraId="48386BF0" w14:textId="25236C73" w:rsidR="00741ED2" w:rsidRDefault="00741ED2" w:rsidP="006038CD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dichiara sotto la sua personale responsabilità quanto segue</w:t>
      </w:r>
      <w:r w:rsidR="00DC333A">
        <w:rPr>
          <w:sz w:val="22"/>
          <w:szCs w:val="22"/>
          <w:lang w:eastAsia="ar-SA"/>
        </w:rPr>
        <w:t xml:space="preserve"> (barrare le caselle di interesse)</w:t>
      </w:r>
      <w:r w:rsidRPr="00F80E97">
        <w:rPr>
          <w:sz w:val="22"/>
          <w:szCs w:val="22"/>
          <w:lang w:eastAsia="ar-SA"/>
        </w:rPr>
        <w:t xml:space="preserve"> consapevole delle sanzioni penali previste </w:t>
      </w:r>
      <w:r w:rsidRPr="00045B09">
        <w:rPr>
          <w:b/>
          <w:sz w:val="22"/>
          <w:szCs w:val="22"/>
          <w:lang w:eastAsia="ar-SA"/>
        </w:rPr>
        <w:t>dall’art. 76 del D.P.R. n. 445 del 28/12/2000</w:t>
      </w:r>
      <w:r w:rsidRPr="00F80E97">
        <w:rPr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791BFFD" w14:textId="77777777" w:rsidR="00741ED2" w:rsidRPr="00F80E97" w:rsidRDefault="00741ED2" w:rsidP="006038CD">
      <w:pPr>
        <w:rPr>
          <w:sz w:val="22"/>
          <w:szCs w:val="22"/>
          <w:lang w:eastAsia="ar-SA"/>
        </w:rPr>
      </w:pPr>
    </w:p>
    <w:p w14:paraId="6D7F12AA" w14:textId="6B96EF85" w:rsidR="00741ED2" w:rsidRDefault="00741ED2" w:rsidP="006038CD">
      <w:pPr>
        <w:pStyle w:val="Paragrafoelenco"/>
        <w:numPr>
          <w:ilvl w:val="0"/>
          <w:numId w:val="3"/>
        </w:numPr>
        <w:ind w:left="0"/>
        <w:rPr>
          <w:sz w:val="22"/>
          <w:szCs w:val="22"/>
          <w:lang w:eastAsia="ar-SA"/>
        </w:rPr>
      </w:pPr>
      <w:r w:rsidRPr="00836CDF">
        <w:rPr>
          <w:sz w:val="22"/>
          <w:szCs w:val="22"/>
          <w:lang w:eastAsia="ar-SA"/>
        </w:rPr>
        <w:t xml:space="preserve">di essere </w:t>
      </w:r>
      <w:r w:rsidRPr="00987275">
        <w:rPr>
          <w:sz w:val="22"/>
          <w:szCs w:val="22"/>
          <w:lang w:eastAsia="ar-SA"/>
        </w:rPr>
        <w:t>iscritt</w:t>
      </w:r>
      <w:r>
        <w:rPr>
          <w:sz w:val="22"/>
          <w:szCs w:val="22"/>
          <w:lang w:eastAsia="ar-SA"/>
        </w:rPr>
        <w:t>o/a</w:t>
      </w:r>
      <w:r w:rsidRPr="00987275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 xml:space="preserve">al </w:t>
      </w:r>
      <w:r w:rsidR="00737098" w:rsidRPr="00737098">
        <w:rPr>
          <w:sz w:val="22"/>
          <w:szCs w:val="22"/>
          <w:lang w:eastAsia="ar-SA"/>
        </w:rPr>
        <w:t xml:space="preserve">II, III, IV e V anno del </w:t>
      </w:r>
      <w:r>
        <w:rPr>
          <w:sz w:val="22"/>
          <w:szCs w:val="22"/>
          <w:lang w:eastAsia="ar-SA"/>
        </w:rPr>
        <w:t>corso di Laurea Magistrale a ciclo unico in Giurisprudenza (</w:t>
      </w:r>
      <w:r w:rsidR="000D3658" w:rsidRPr="000D3658">
        <w:rPr>
          <w:sz w:val="22"/>
          <w:szCs w:val="22"/>
          <w:lang w:eastAsia="ar-SA"/>
        </w:rPr>
        <w:t>LMG/01</w:t>
      </w:r>
      <w:r>
        <w:rPr>
          <w:sz w:val="22"/>
          <w:szCs w:val="22"/>
          <w:lang w:eastAsia="ar-SA"/>
        </w:rPr>
        <w:t>)</w:t>
      </w:r>
      <w:r w:rsidR="00737098">
        <w:rPr>
          <w:sz w:val="22"/>
          <w:szCs w:val="22"/>
          <w:lang w:eastAsia="ar-SA"/>
        </w:rPr>
        <w:t xml:space="preserve"> oppure al </w:t>
      </w:r>
      <w:r w:rsidR="0016469E" w:rsidRPr="0016469E">
        <w:rPr>
          <w:sz w:val="22"/>
          <w:szCs w:val="22"/>
          <w:lang w:eastAsia="ar-SA"/>
        </w:rPr>
        <w:t>II e III anno del corso di Laurea in Scienze dei Servizi Giuridici</w:t>
      </w:r>
      <w:r w:rsidR="0016469E">
        <w:rPr>
          <w:sz w:val="22"/>
          <w:szCs w:val="22"/>
          <w:lang w:eastAsia="ar-SA"/>
        </w:rPr>
        <w:t xml:space="preserve"> (L</w:t>
      </w:r>
      <w:r w:rsidR="000D3658">
        <w:rPr>
          <w:sz w:val="22"/>
          <w:szCs w:val="22"/>
          <w:lang w:eastAsia="ar-SA"/>
        </w:rPr>
        <w:t>/</w:t>
      </w:r>
      <w:r w:rsidR="0016469E">
        <w:rPr>
          <w:sz w:val="22"/>
          <w:szCs w:val="22"/>
          <w:lang w:eastAsia="ar-SA"/>
        </w:rPr>
        <w:t>14)</w:t>
      </w:r>
      <w:r w:rsidR="00F04189">
        <w:rPr>
          <w:sz w:val="22"/>
          <w:szCs w:val="22"/>
          <w:lang w:eastAsia="ar-SA"/>
        </w:rPr>
        <w:t>;</w:t>
      </w:r>
    </w:p>
    <w:p w14:paraId="4416222B" w14:textId="77777777" w:rsidR="00F04189" w:rsidRDefault="00F04189" w:rsidP="006038CD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7097DEC4" w14:textId="6912A16A" w:rsidR="00F04189" w:rsidRPr="00DC333A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di </w:t>
      </w:r>
      <w:r w:rsidR="00F04189" w:rsidRPr="00DC333A">
        <w:rPr>
          <w:sz w:val="22"/>
          <w:szCs w:val="22"/>
          <w:lang w:eastAsia="ar-SA"/>
        </w:rPr>
        <w:t>aver</w:t>
      </w:r>
      <w:r w:rsidR="002F6997">
        <w:rPr>
          <w:sz w:val="22"/>
          <w:szCs w:val="22"/>
          <w:lang w:eastAsia="ar-SA"/>
        </w:rPr>
        <w:t>e una conoscenza della lingua inglese di livello pari a</w:t>
      </w:r>
      <w:r w:rsidR="008F343F">
        <w:rPr>
          <w:sz w:val="22"/>
          <w:szCs w:val="22"/>
          <w:lang w:eastAsia="ar-SA"/>
        </w:rPr>
        <w:t xml:space="preserve"> …………………………</w:t>
      </w:r>
      <w:r w:rsidR="00F04189" w:rsidRPr="00DC333A">
        <w:rPr>
          <w:sz w:val="22"/>
          <w:szCs w:val="22"/>
          <w:lang w:eastAsia="ar-SA"/>
        </w:rPr>
        <w:t>;</w:t>
      </w:r>
    </w:p>
    <w:p w14:paraId="7A72A7AF" w14:textId="77777777" w:rsidR="00F04189" w:rsidRDefault="00F04189" w:rsidP="008F343F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2D338CAC" w14:textId="515F2781" w:rsidR="008F343F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di </w:t>
      </w:r>
      <w:r w:rsidR="00F04189" w:rsidRPr="00DC333A">
        <w:rPr>
          <w:sz w:val="22"/>
          <w:szCs w:val="22"/>
          <w:lang w:eastAsia="ar-SA"/>
        </w:rPr>
        <w:t xml:space="preserve">aver frequentato </w:t>
      </w:r>
      <w:r w:rsidR="007B4BF6">
        <w:rPr>
          <w:sz w:val="22"/>
          <w:szCs w:val="22"/>
          <w:lang w:eastAsia="ar-SA"/>
        </w:rPr>
        <w:t xml:space="preserve">il </w:t>
      </w:r>
      <w:r w:rsidR="007B4BF6" w:rsidRPr="007B4BF6">
        <w:rPr>
          <w:sz w:val="22"/>
          <w:szCs w:val="22"/>
          <w:lang w:eastAsia="ar-SA"/>
        </w:rPr>
        <w:t>corso online "EDUC International Master Research Seminar in Comparative Law 2025"</w:t>
      </w:r>
      <w:r>
        <w:rPr>
          <w:sz w:val="22"/>
          <w:szCs w:val="22"/>
          <w:lang w:eastAsia="ar-SA"/>
        </w:rPr>
        <w:t>;</w:t>
      </w:r>
    </w:p>
    <w:p w14:paraId="560756C3" w14:textId="77777777" w:rsidR="008F343F" w:rsidRPr="008F343F" w:rsidRDefault="008F343F" w:rsidP="008F343F">
      <w:pPr>
        <w:pStyle w:val="Paragrafoelenco"/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</w:p>
    <w:p w14:paraId="51E58E56" w14:textId="47C1949D" w:rsidR="00741ED2" w:rsidRPr="008F343F" w:rsidRDefault="00741ED2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rFonts w:cstheme="minorHAnsi"/>
          <w:sz w:val="22"/>
          <w:szCs w:val="22"/>
        </w:rPr>
      </w:pPr>
      <w:r w:rsidRPr="008F343F">
        <w:rPr>
          <w:rFonts w:eastAsia="Times New Roman" w:cs="Times New Roman"/>
          <w:sz w:val="22"/>
          <w:szCs w:val="22"/>
          <w:lang w:eastAsia="ar-SA"/>
        </w:rPr>
        <w:t xml:space="preserve">di </w:t>
      </w:r>
      <w:r w:rsidR="008F343F">
        <w:rPr>
          <w:rFonts w:eastAsia="Times New Roman" w:cs="Times New Roman"/>
          <w:sz w:val="22"/>
          <w:szCs w:val="22"/>
          <w:lang w:eastAsia="ar-SA"/>
        </w:rPr>
        <w:t>avere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="008F343F">
        <w:rPr>
          <w:rFonts w:eastAsia="Times New Roman" w:cs="Times New Roman"/>
          <w:sz w:val="22"/>
          <w:szCs w:val="22"/>
          <w:lang w:eastAsia="ar-SA"/>
        </w:rPr>
        <w:t>una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Pr="008F343F">
        <w:rPr>
          <w:rFonts w:cstheme="minorHAnsi"/>
          <w:sz w:val="22"/>
          <w:szCs w:val="22"/>
        </w:rPr>
        <w:t xml:space="preserve">media </w:t>
      </w:r>
      <w:r w:rsidR="006E74EE">
        <w:rPr>
          <w:rFonts w:cstheme="minorHAnsi"/>
          <w:sz w:val="22"/>
          <w:szCs w:val="22"/>
        </w:rPr>
        <w:t>ponderata</w:t>
      </w:r>
      <w:r w:rsidR="008F343F">
        <w:rPr>
          <w:rFonts w:cstheme="minorHAnsi"/>
          <w:sz w:val="22"/>
          <w:szCs w:val="22"/>
        </w:rPr>
        <w:t xml:space="preserve"> di </w:t>
      </w:r>
      <w:r w:rsidRPr="008F343F">
        <w:rPr>
          <w:rFonts w:cstheme="minorHAnsi"/>
          <w:sz w:val="22"/>
          <w:szCs w:val="22"/>
        </w:rPr>
        <w:t>____/30</w:t>
      </w:r>
      <w:r w:rsidR="008F343F">
        <w:rPr>
          <w:rFonts w:cstheme="minorHAnsi"/>
          <w:sz w:val="22"/>
          <w:szCs w:val="22"/>
        </w:rPr>
        <w:t xml:space="preserve"> negli esami </w:t>
      </w:r>
      <w:r w:rsidR="008F343F" w:rsidRPr="008F343F">
        <w:rPr>
          <w:rFonts w:cstheme="minorHAnsi"/>
          <w:sz w:val="22"/>
          <w:szCs w:val="22"/>
        </w:rPr>
        <w:t>superati fino al momento della scadenza del presente bando.</w:t>
      </w:r>
    </w:p>
    <w:p w14:paraId="6E926A3B" w14:textId="77777777" w:rsidR="00741ED2" w:rsidRDefault="00741ED2" w:rsidP="00741ED2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31902299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018C1609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76361190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134CA74B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7EBAAF80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sottoscritto</w:t>
      </w:r>
      <w:r>
        <w:rPr>
          <w:sz w:val="22"/>
          <w:szCs w:val="22"/>
          <w:lang w:eastAsia="ar-SA"/>
        </w:rPr>
        <w:t>/a</w:t>
      </w:r>
      <w:r w:rsidRPr="00F80E97">
        <w:rPr>
          <w:sz w:val="22"/>
          <w:szCs w:val="22"/>
          <w:lang w:eastAsia="ar-SA"/>
        </w:rPr>
        <w:t xml:space="preserve"> si impegna a dare immediata comunicazione di qualunque variazione a quanto sopra dichiarato.</w:t>
      </w:r>
    </w:p>
    <w:p w14:paraId="5AEBB7BC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</w:p>
    <w:p w14:paraId="1FF4996A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5AE437D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2F68200" w14:textId="4C001AE1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Nome e Cognome ___________________________ Via ______________________</w:t>
      </w:r>
      <w:r w:rsidR="0082410E">
        <w:rPr>
          <w:sz w:val="22"/>
          <w:szCs w:val="22"/>
          <w:lang w:eastAsia="ar-SA"/>
        </w:rPr>
        <w:t>____</w:t>
      </w:r>
      <w:r w:rsidRPr="00F80E97">
        <w:rPr>
          <w:sz w:val="22"/>
          <w:szCs w:val="22"/>
          <w:lang w:eastAsia="ar-SA"/>
        </w:rPr>
        <w:t xml:space="preserve"> n. _______ </w:t>
      </w:r>
    </w:p>
    <w:p w14:paraId="32442271" w14:textId="7149719C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CAP ___________ Città _______________________________________</w:t>
      </w:r>
      <w:r w:rsidR="0082410E">
        <w:rPr>
          <w:sz w:val="22"/>
          <w:szCs w:val="22"/>
          <w:lang w:eastAsia="ar-SA"/>
        </w:rPr>
        <w:t>___</w:t>
      </w:r>
      <w:r w:rsidRPr="00F80E97">
        <w:rPr>
          <w:sz w:val="22"/>
          <w:szCs w:val="22"/>
          <w:lang w:eastAsia="ar-SA"/>
        </w:rPr>
        <w:t>Prov</w:t>
      </w:r>
      <w:r w:rsidR="0082410E">
        <w:rPr>
          <w:sz w:val="22"/>
          <w:szCs w:val="22"/>
          <w:lang w:eastAsia="ar-SA"/>
        </w:rPr>
        <w:t>.</w:t>
      </w:r>
      <w:r w:rsidRPr="00F80E97">
        <w:rPr>
          <w:sz w:val="22"/>
          <w:szCs w:val="22"/>
          <w:lang w:eastAsia="ar-SA"/>
        </w:rPr>
        <w:t xml:space="preserve"> ______</w:t>
      </w:r>
      <w:r w:rsidR="0082410E">
        <w:rPr>
          <w:sz w:val="22"/>
          <w:szCs w:val="22"/>
          <w:lang w:eastAsia="ar-SA"/>
        </w:rPr>
        <w:t>_________</w:t>
      </w:r>
    </w:p>
    <w:p w14:paraId="3B459AFB" w14:textId="7F27082F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 xml:space="preserve">Tel_____________ </w:t>
      </w:r>
      <w:r w:rsidR="0082410E">
        <w:rPr>
          <w:sz w:val="22"/>
          <w:szCs w:val="22"/>
          <w:lang w:eastAsia="ar-SA"/>
        </w:rPr>
        <w:t>E-mail</w:t>
      </w:r>
      <w:r>
        <w:rPr>
          <w:sz w:val="22"/>
          <w:szCs w:val="22"/>
          <w:lang w:eastAsia="ar-SA"/>
        </w:rPr>
        <w:t xml:space="preserve"> </w:t>
      </w:r>
      <w:r w:rsidRPr="00F80E97">
        <w:rPr>
          <w:sz w:val="22"/>
          <w:szCs w:val="22"/>
          <w:lang w:eastAsia="ar-SA"/>
        </w:rPr>
        <w:t>_____________________</w:t>
      </w:r>
      <w:r w:rsidR="0082410E">
        <w:rPr>
          <w:sz w:val="22"/>
          <w:szCs w:val="22"/>
          <w:lang w:eastAsia="ar-SA"/>
        </w:rPr>
        <w:t>_____</w:t>
      </w:r>
      <w:r>
        <w:rPr>
          <w:sz w:val="22"/>
          <w:szCs w:val="22"/>
          <w:lang w:eastAsia="ar-SA"/>
        </w:rPr>
        <w:t xml:space="preserve"> </w:t>
      </w:r>
    </w:p>
    <w:p w14:paraId="785764D3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3A612916" w14:textId="77777777" w:rsidR="009F2472" w:rsidRPr="00F80E97" w:rsidRDefault="009F2472" w:rsidP="00741ED2">
      <w:pPr>
        <w:rPr>
          <w:sz w:val="22"/>
          <w:szCs w:val="22"/>
          <w:lang w:eastAsia="ar-SA"/>
        </w:rPr>
      </w:pPr>
    </w:p>
    <w:p w14:paraId="4BC3E418" w14:textId="77777777" w:rsidR="00741ED2" w:rsidRPr="008F343F" w:rsidRDefault="00741ED2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 inoltre alla domanda: </w:t>
      </w:r>
    </w:p>
    <w:p w14:paraId="351246DC" w14:textId="21DAE6A2" w:rsidR="00741ED2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-Copia fotostatica del documento di identità</w:t>
      </w:r>
    </w:p>
    <w:p w14:paraId="65E43935" w14:textId="26478C37" w:rsidR="00AA14CB" w:rsidRDefault="00AA14CB" w:rsidP="00741ED2">
      <w:pPr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-Lettera motivazionale</w:t>
      </w:r>
    </w:p>
    <w:p w14:paraId="00339A7D" w14:textId="45326C83" w:rsidR="00141651" w:rsidRPr="00F80E97" w:rsidRDefault="00141651" w:rsidP="00741ED2">
      <w:pPr>
        <w:rPr>
          <w:sz w:val="22"/>
          <w:szCs w:val="22"/>
          <w:lang w:eastAsia="ar-SA"/>
        </w:rPr>
      </w:pPr>
    </w:p>
    <w:p w14:paraId="782D595A" w14:textId="77777777" w:rsidR="00211E22" w:rsidRDefault="00211E22" w:rsidP="00741ED2">
      <w:pPr>
        <w:rPr>
          <w:sz w:val="22"/>
          <w:szCs w:val="22"/>
          <w:lang w:eastAsia="ar-SA"/>
        </w:rPr>
      </w:pPr>
    </w:p>
    <w:p w14:paraId="19352D1B" w14:textId="4C269A8E" w:rsidR="00741ED2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 w:rsidR="009F2472"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candidat</w:t>
      </w:r>
      <w:r w:rsidR="009F2472">
        <w:rPr>
          <w:sz w:val="22"/>
          <w:szCs w:val="22"/>
          <w:lang w:eastAsia="ar-SA"/>
        </w:rPr>
        <w:t>o/a</w:t>
      </w:r>
      <w:r w:rsidRPr="00F80E97">
        <w:rPr>
          <w:sz w:val="22"/>
          <w:szCs w:val="22"/>
          <w:lang w:eastAsia="ar-SA"/>
        </w:rPr>
        <w:t xml:space="preserve"> è a conoscenza che:</w:t>
      </w:r>
    </w:p>
    <w:p w14:paraId="28102DB7" w14:textId="3362E5A0" w:rsidR="00741ED2" w:rsidRPr="00045B09" w:rsidRDefault="00741ED2" w:rsidP="0082410E">
      <w:pPr>
        <w:jc w:val="both"/>
        <w:rPr>
          <w:sz w:val="22"/>
          <w:szCs w:val="22"/>
          <w:lang w:eastAsia="ar-SA"/>
        </w:rPr>
      </w:pPr>
      <w:r w:rsidRPr="00045B09">
        <w:rPr>
          <w:sz w:val="22"/>
          <w:szCs w:val="22"/>
          <w:lang w:eastAsia="ar-SA"/>
        </w:rPr>
        <w:t>-</w:t>
      </w:r>
      <w:r w:rsidRPr="004666C2">
        <w:rPr>
          <w:sz w:val="22"/>
          <w:szCs w:val="22"/>
          <w:lang w:eastAsia="ar-SA"/>
        </w:rPr>
        <w:t xml:space="preserve">i partecipanti al </w:t>
      </w:r>
      <w:r w:rsidR="00823E3C" w:rsidRPr="004666C2">
        <w:rPr>
          <w:sz w:val="22"/>
          <w:szCs w:val="22"/>
        </w:rPr>
        <w:t>Workshop «</w:t>
      </w:r>
      <w:r w:rsidR="00141651" w:rsidRPr="00141651">
        <w:rPr>
          <w:sz w:val="22"/>
          <w:szCs w:val="22"/>
        </w:rPr>
        <w:t>EDUC International Master Research Seminar in Comparative Law 2025</w:t>
      </w:r>
      <w:r w:rsidR="00823E3C" w:rsidRPr="004666C2">
        <w:rPr>
          <w:sz w:val="22"/>
          <w:szCs w:val="22"/>
        </w:rPr>
        <w:t xml:space="preserve">» </w:t>
      </w:r>
      <w:r w:rsidRPr="004666C2">
        <w:rPr>
          <w:sz w:val="22"/>
          <w:szCs w:val="22"/>
          <w:lang w:eastAsia="ar-SA"/>
        </w:rPr>
        <w:t>si assumeranno in via esclusiva il rischio degli eventuali danni occorsi a sé stessi e/o ad altri in occasione del viaggio;</w:t>
      </w:r>
    </w:p>
    <w:p w14:paraId="0FB69535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ai sensi del D.Lgs. n. 196/2003, i dati forniti con le presenti dichiarazioni sostitutive saranno trattati, in forma cartacea o informatic</w:t>
      </w:r>
      <w:r>
        <w:rPr>
          <w:sz w:val="22"/>
          <w:szCs w:val="22"/>
          <w:lang w:eastAsia="ar-SA"/>
        </w:rPr>
        <w:t>a, ai soli fini della procedura.</w:t>
      </w:r>
    </w:p>
    <w:p w14:paraId="6A86CFEB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4EDD0E88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1D3610F2" w14:textId="77777777" w:rsidR="00211E22" w:rsidRPr="00F80E97" w:rsidRDefault="00211E22" w:rsidP="00741ED2">
      <w:pPr>
        <w:rPr>
          <w:sz w:val="22"/>
          <w:szCs w:val="22"/>
          <w:lang w:eastAsia="ar-SA"/>
        </w:rPr>
      </w:pPr>
    </w:p>
    <w:p w14:paraId="50E35704" w14:textId="56104848" w:rsidR="00741ED2" w:rsidRPr="00F80E97" w:rsidRDefault="008F343F" w:rsidP="00741ED2">
      <w:pPr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Data e firma</w:t>
      </w:r>
    </w:p>
    <w:p w14:paraId="3C8E1CD4" w14:textId="1F8B5E74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_____________,__________________</w:t>
      </w:r>
    </w:p>
    <w:p w14:paraId="32F4CBD4" w14:textId="77777777" w:rsidR="00741ED2" w:rsidRDefault="00741ED2" w:rsidP="00741ED2">
      <w:pPr>
        <w:spacing w:after="200" w:line="276" w:lineRule="auto"/>
        <w:rPr>
          <w:sz w:val="22"/>
          <w:szCs w:val="22"/>
          <w:lang w:eastAsia="ar-SA"/>
        </w:rPr>
      </w:pPr>
    </w:p>
    <w:p w14:paraId="46F4A54F" w14:textId="53B99763" w:rsidR="00E16371" w:rsidRPr="00325EF1" w:rsidRDefault="00E16371" w:rsidP="00325EF1"/>
    <w:sectPr w:rsidR="00E16371" w:rsidRPr="00325EF1" w:rsidSect="008C591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CDF01" w14:textId="77777777" w:rsidR="00470A23" w:rsidRDefault="00470A23" w:rsidP="0030749D">
      <w:r>
        <w:separator/>
      </w:r>
    </w:p>
  </w:endnote>
  <w:endnote w:type="continuationSeparator" w:id="0">
    <w:p w14:paraId="4D3B17FA" w14:textId="77777777" w:rsidR="00470A23" w:rsidRDefault="00470A2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4540863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5769B542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0EDA0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FC69B9" wp14:editId="2F70BB5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F185BC" w14:textId="494EBF98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="000D365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</w:t>
                          </w:r>
                          <w:r w:rsidR="000D365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23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6BA45A35" w14:textId="77777777" w:rsidR="00D164DB" w:rsidRPr="00F830B5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eb</w:t>
                          </w: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: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1" w:history="1">
                            <w:r w:rsidR="00D164DB" w:rsidRPr="00F830B5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FC69B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BF185BC" w14:textId="494EBF98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="000D3658"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</w:t>
                    </w:r>
                    <w:r w:rsidR="000D3658">
                      <w:rPr>
                        <w:color w:val="1F3864" w:themeColor="accent1" w:themeShade="80"/>
                        <w:sz w:val="18"/>
                        <w:szCs w:val="18"/>
                      </w:rPr>
                      <w:t>23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6BA45A35" w14:textId="77777777" w:rsidR="00D164DB" w:rsidRPr="00F830B5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F830B5">
                      <w:rPr>
                        <w:sz w:val="18"/>
                        <w:szCs w:val="18"/>
                        <w:lang w:val="en-GB"/>
                      </w:rPr>
                      <w:t>w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>eb</w:t>
                    </w:r>
                    <w:r w:rsidRPr="00F830B5">
                      <w:rPr>
                        <w:sz w:val="18"/>
                        <w:szCs w:val="18"/>
                        <w:lang w:val="en-GB"/>
                      </w:rPr>
                      <w:t>: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2" w:history="1">
                      <w:r w:rsidR="00D164DB" w:rsidRPr="00F830B5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12CFF058" wp14:editId="4E441D7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2108837935" name="Immagine 21088379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81261" w14:textId="77777777" w:rsidR="00470A23" w:rsidRDefault="00470A23" w:rsidP="0030749D">
      <w:r>
        <w:separator/>
      </w:r>
    </w:p>
  </w:footnote>
  <w:footnote w:type="continuationSeparator" w:id="0">
    <w:p w14:paraId="65DE92DC" w14:textId="77777777" w:rsidR="00470A23" w:rsidRDefault="00470A2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A57A8" w14:textId="77777777" w:rsidR="0030749D" w:rsidRDefault="00000000">
    <w:pPr>
      <w:pStyle w:val="Intestazione"/>
    </w:pPr>
    <w:r>
      <w:rPr>
        <w:noProof/>
      </w:rPr>
      <w:pict w14:anchorId="5C9A65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1288F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2A446A05" wp14:editId="1DA41B82">
          <wp:extent cx="7588800" cy="1353600"/>
          <wp:effectExtent l="0" t="0" r="0" b="0"/>
          <wp:docPr id="1845329076" name="Immagine 18453290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17EEC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BC00DF6" wp14:editId="1A8FEE1A">
          <wp:simplePos x="0" y="0"/>
          <wp:positionH relativeFrom="column">
            <wp:posOffset>4017010</wp:posOffset>
          </wp:positionH>
          <wp:positionV relativeFrom="page">
            <wp:posOffset>705485</wp:posOffset>
          </wp:positionV>
          <wp:extent cx="2480310" cy="889000"/>
          <wp:effectExtent l="0" t="0" r="0" b="6350"/>
          <wp:wrapNone/>
          <wp:docPr id="1463450135" name="Immagine 14634501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44DC657A" wp14:editId="562DCC1D">
          <wp:extent cx="3939540" cy="1191884"/>
          <wp:effectExtent l="0" t="0" r="3810" b="8890"/>
          <wp:docPr id="1433034995" name="Immagine 14330349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FEEBE4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DC1BFD2" w14:textId="4CE8AFCF" w:rsidR="008F343F" w:rsidRPr="008F343F" w:rsidRDefault="00FB7E66" w:rsidP="008F343F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8F343F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8F343F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8F343F">
      <w:rPr>
        <w:color w:val="1F3864" w:themeColor="accent1" w:themeShade="80"/>
        <w:sz w:val="18"/>
        <w:szCs w:val="18"/>
      </w:rPr>
      <w:t>Maria Virginia Sanna</w:t>
    </w:r>
  </w:p>
  <w:p w14:paraId="3E028E19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EE06DF"/>
    <w:multiLevelType w:val="hybridMultilevel"/>
    <w:tmpl w:val="356A6D60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2066429">
    <w:abstractNumId w:val="1"/>
  </w:num>
  <w:num w:numId="2" w16cid:durableId="1326592608">
    <w:abstractNumId w:val="0"/>
  </w:num>
  <w:num w:numId="3" w16cid:durableId="349912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DFE"/>
    <w:rsid w:val="00024CA7"/>
    <w:rsid w:val="00052845"/>
    <w:rsid w:val="00055E56"/>
    <w:rsid w:val="0007238E"/>
    <w:rsid w:val="00074DE1"/>
    <w:rsid w:val="00092276"/>
    <w:rsid w:val="000A1416"/>
    <w:rsid w:val="000A318B"/>
    <w:rsid w:val="000A6836"/>
    <w:rsid w:val="000A68E2"/>
    <w:rsid w:val="000B69A6"/>
    <w:rsid w:val="000C06DE"/>
    <w:rsid w:val="000D0817"/>
    <w:rsid w:val="000D3658"/>
    <w:rsid w:val="000E05AF"/>
    <w:rsid w:val="000E20C3"/>
    <w:rsid w:val="000F3AC6"/>
    <w:rsid w:val="000F62BA"/>
    <w:rsid w:val="001060B7"/>
    <w:rsid w:val="00130B59"/>
    <w:rsid w:val="00141651"/>
    <w:rsid w:val="0014632B"/>
    <w:rsid w:val="00163923"/>
    <w:rsid w:val="0016469E"/>
    <w:rsid w:val="001813C0"/>
    <w:rsid w:val="00186237"/>
    <w:rsid w:val="001A58C8"/>
    <w:rsid w:val="001B5CC7"/>
    <w:rsid w:val="001F5D73"/>
    <w:rsid w:val="00207233"/>
    <w:rsid w:val="002112CF"/>
    <w:rsid w:val="00211E22"/>
    <w:rsid w:val="00215557"/>
    <w:rsid w:val="002167FB"/>
    <w:rsid w:val="0021689D"/>
    <w:rsid w:val="00216E9E"/>
    <w:rsid w:val="00241E4E"/>
    <w:rsid w:val="00280E8A"/>
    <w:rsid w:val="002821D9"/>
    <w:rsid w:val="00293DCD"/>
    <w:rsid w:val="002B1BE6"/>
    <w:rsid w:val="002B7CE3"/>
    <w:rsid w:val="002C3231"/>
    <w:rsid w:val="002C35DA"/>
    <w:rsid w:val="002C3FA6"/>
    <w:rsid w:val="002D76B7"/>
    <w:rsid w:val="002E28E3"/>
    <w:rsid w:val="002F0D7B"/>
    <w:rsid w:val="002F6997"/>
    <w:rsid w:val="00307220"/>
    <w:rsid w:val="0030749D"/>
    <w:rsid w:val="00313B14"/>
    <w:rsid w:val="003152FB"/>
    <w:rsid w:val="00324279"/>
    <w:rsid w:val="00324DFE"/>
    <w:rsid w:val="00325E85"/>
    <w:rsid w:val="00325EF1"/>
    <w:rsid w:val="00330E9A"/>
    <w:rsid w:val="00334CD1"/>
    <w:rsid w:val="0034630E"/>
    <w:rsid w:val="00347E08"/>
    <w:rsid w:val="00360818"/>
    <w:rsid w:val="00384CD1"/>
    <w:rsid w:val="00390A63"/>
    <w:rsid w:val="003A1758"/>
    <w:rsid w:val="003B3096"/>
    <w:rsid w:val="003B6000"/>
    <w:rsid w:val="003B7659"/>
    <w:rsid w:val="003D4DFE"/>
    <w:rsid w:val="003D6177"/>
    <w:rsid w:val="004064B9"/>
    <w:rsid w:val="00462D8D"/>
    <w:rsid w:val="004666C2"/>
    <w:rsid w:val="00470A23"/>
    <w:rsid w:val="004814D3"/>
    <w:rsid w:val="00484846"/>
    <w:rsid w:val="0048631C"/>
    <w:rsid w:val="004A1477"/>
    <w:rsid w:val="004A7ABE"/>
    <w:rsid w:val="004B1597"/>
    <w:rsid w:val="004B7C44"/>
    <w:rsid w:val="004D04C6"/>
    <w:rsid w:val="004E061B"/>
    <w:rsid w:val="00501D79"/>
    <w:rsid w:val="0053428A"/>
    <w:rsid w:val="00566BF9"/>
    <w:rsid w:val="0059650E"/>
    <w:rsid w:val="005974C5"/>
    <w:rsid w:val="005B3055"/>
    <w:rsid w:val="005E6790"/>
    <w:rsid w:val="006038CD"/>
    <w:rsid w:val="006057EE"/>
    <w:rsid w:val="00633AC1"/>
    <w:rsid w:val="00656641"/>
    <w:rsid w:val="006612BC"/>
    <w:rsid w:val="0068140F"/>
    <w:rsid w:val="00694DBA"/>
    <w:rsid w:val="00697443"/>
    <w:rsid w:val="006974B8"/>
    <w:rsid w:val="006A1C49"/>
    <w:rsid w:val="006A376F"/>
    <w:rsid w:val="006C3DB0"/>
    <w:rsid w:val="006D41B7"/>
    <w:rsid w:val="006E73AD"/>
    <w:rsid w:val="006E74EE"/>
    <w:rsid w:val="00732116"/>
    <w:rsid w:val="00737098"/>
    <w:rsid w:val="00741ED2"/>
    <w:rsid w:val="007421A3"/>
    <w:rsid w:val="007607CF"/>
    <w:rsid w:val="00764FCE"/>
    <w:rsid w:val="00783DF6"/>
    <w:rsid w:val="007A3E34"/>
    <w:rsid w:val="007B4BF6"/>
    <w:rsid w:val="007E1252"/>
    <w:rsid w:val="007E2D7F"/>
    <w:rsid w:val="007E5E2D"/>
    <w:rsid w:val="0081328C"/>
    <w:rsid w:val="00823E3C"/>
    <w:rsid w:val="0082410E"/>
    <w:rsid w:val="00840ED8"/>
    <w:rsid w:val="00865D98"/>
    <w:rsid w:val="00875E4C"/>
    <w:rsid w:val="0088311F"/>
    <w:rsid w:val="008A375C"/>
    <w:rsid w:val="008B1590"/>
    <w:rsid w:val="008B2DB8"/>
    <w:rsid w:val="008B6E12"/>
    <w:rsid w:val="008C5910"/>
    <w:rsid w:val="008C5C09"/>
    <w:rsid w:val="008D3831"/>
    <w:rsid w:val="008F1486"/>
    <w:rsid w:val="008F1E54"/>
    <w:rsid w:val="008F27C3"/>
    <w:rsid w:val="008F343F"/>
    <w:rsid w:val="00903E25"/>
    <w:rsid w:val="0091536A"/>
    <w:rsid w:val="00931B8C"/>
    <w:rsid w:val="00941BE5"/>
    <w:rsid w:val="00962C6E"/>
    <w:rsid w:val="009646D5"/>
    <w:rsid w:val="009B3B87"/>
    <w:rsid w:val="009B4A81"/>
    <w:rsid w:val="009E03DC"/>
    <w:rsid w:val="009E16F6"/>
    <w:rsid w:val="009E7E09"/>
    <w:rsid w:val="009F2184"/>
    <w:rsid w:val="009F2472"/>
    <w:rsid w:val="009F2A67"/>
    <w:rsid w:val="00A2087D"/>
    <w:rsid w:val="00A415F8"/>
    <w:rsid w:val="00A420E0"/>
    <w:rsid w:val="00A67EF3"/>
    <w:rsid w:val="00A75007"/>
    <w:rsid w:val="00A82334"/>
    <w:rsid w:val="00A94DB8"/>
    <w:rsid w:val="00AA14CB"/>
    <w:rsid w:val="00AA2D86"/>
    <w:rsid w:val="00AA62F9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C232C"/>
    <w:rsid w:val="00BD5510"/>
    <w:rsid w:val="00BE4E10"/>
    <w:rsid w:val="00BE7729"/>
    <w:rsid w:val="00BF3C28"/>
    <w:rsid w:val="00C10D1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26DE"/>
    <w:rsid w:val="00CF183E"/>
    <w:rsid w:val="00CF1A22"/>
    <w:rsid w:val="00D06BA8"/>
    <w:rsid w:val="00D14DDE"/>
    <w:rsid w:val="00D164DB"/>
    <w:rsid w:val="00D3762E"/>
    <w:rsid w:val="00D44E1F"/>
    <w:rsid w:val="00D545B5"/>
    <w:rsid w:val="00D90ECB"/>
    <w:rsid w:val="00DC333A"/>
    <w:rsid w:val="00DD5AEB"/>
    <w:rsid w:val="00DF6E2A"/>
    <w:rsid w:val="00E012E2"/>
    <w:rsid w:val="00E1067C"/>
    <w:rsid w:val="00E133C5"/>
    <w:rsid w:val="00E1483E"/>
    <w:rsid w:val="00E16371"/>
    <w:rsid w:val="00E16D8F"/>
    <w:rsid w:val="00E256FE"/>
    <w:rsid w:val="00E261CF"/>
    <w:rsid w:val="00E31376"/>
    <w:rsid w:val="00E56B23"/>
    <w:rsid w:val="00E6700A"/>
    <w:rsid w:val="00E77A07"/>
    <w:rsid w:val="00E83C2B"/>
    <w:rsid w:val="00E900B2"/>
    <w:rsid w:val="00E95336"/>
    <w:rsid w:val="00E966C9"/>
    <w:rsid w:val="00EA61B9"/>
    <w:rsid w:val="00EC5525"/>
    <w:rsid w:val="00EC6FFB"/>
    <w:rsid w:val="00ED542C"/>
    <w:rsid w:val="00EE0C45"/>
    <w:rsid w:val="00EE5D6D"/>
    <w:rsid w:val="00EF0187"/>
    <w:rsid w:val="00EF6977"/>
    <w:rsid w:val="00F020E3"/>
    <w:rsid w:val="00F04189"/>
    <w:rsid w:val="00F24109"/>
    <w:rsid w:val="00F40D5B"/>
    <w:rsid w:val="00F41A06"/>
    <w:rsid w:val="00F47C43"/>
    <w:rsid w:val="00F64BD1"/>
    <w:rsid w:val="00F830B5"/>
    <w:rsid w:val="00F94E48"/>
    <w:rsid w:val="00FB71AA"/>
    <w:rsid w:val="00FB7E4D"/>
    <w:rsid w:val="00FB7E66"/>
    <w:rsid w:val="00FC395E"/>
    <w:rsid w:val="00FC59BC"/>
    <w:rsid w:val="00FE0881"/>
    <w:rsid w:val="00FF2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DCBB5C"/>
  <w15:docId w15:val="{0218557E-4705-42A9-B9B3-127B06330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074DE1"/>
    <w:pPr>
      <w:ind w:left="720"/>
      <w:contextualSpacing/>
    </w:pPr>
  </w:style>
  <w:style w:type="paragraph" w:customStyle="1" w:styleId="Default">
    <w:name w:val="Default"/>
    <w:rsid w:val="00F830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2023.dotx</Template>
  <TotalTime>18</TotalTime>
  <Pages>2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</dc:creator>
  <cp:lastModifiedBy>Silvia Mura</cp:lastModifiedBy>
  <cp:revision>21</cp:revision>
  <cp:lastPrinted>2024-03-15T08:01:00Z</cp:lastPrinted>
  <dcterms:created xsi:type="dcterms:W3CDTF">2025-01-14T10:05:00Z</dcterms:created>
  <dcterms:modified xsi:type="dcterms:W3CDTF">2025-04-30T11:28:00Z</dcterms:modified>
</cp:coreProperties>
</file>