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AA183" w14:textId="77777777" w:rsidR="005B427E" w:rsidRPr="005B427E" w:rsidRDefault="005B427E" w:rsidP="005B427E">
      <w:pPr>
        <w:keepNext/>
        <w:suppressAutoHyphens/>
        <w:spacing w:after="0"/>
        <w:ind w:left="4112" w:firstLine="708"/>
        <w:outlineLvl w:val="2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  <w:b/>
        </w:rPr>
        <w:t>Domanda di partecipazione (Allegato A)</w:t>
      </w:r>
    </w:p>
    <w:p w14:paraId="1ED317E7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142" w:right="278"/>
        <w:jc w:val="center"/>
        <w:rPr>
          <w:rFonts w:asciiTheme="minorHAnsi" w:hAnsiTheme="minorHAnsi" w:cstheme="minorHAnsi"/>
        </w:rPr>
      </w:pPr>
    </w:p>
    <w:p w14:paraId="2348AF6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4820" w:right="278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Al Direttore Generale</w:t>
      </w:r>
    </w:p>
    <w:p w14:paraId="367D6B31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4820" w:right="278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Università degli Studi di Cagliari </w:t>
      </w:r>
    </w:p>
    <w:p w14:paraId="048604C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4820" w:right="278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Via Università, 40</w:t>
      </w:r>
    </w:p>
    <w:p w14:paraId="247309AF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4820" w:right="278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09124 – CAGLIARI </w:t>
      </w:r>
    </w:p>
    <w:p w14:paraId="6C4756EA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5387" w:right="278"/>
        <w:rPr>
          <w:rFonts w:asciiTheme="minorHAnsi" w:hAnsiTheme="minorHAnsi" w:cstheme="minorHAnsi"/>
        </w:rPr>
      </w:pPr>
    </w:p>
    <w:p w14:paraId="07DE2EC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142" w:right="278"/>
        <w:jc w:val="both"/>
        <w:rPr>
          <w:rFonts w:asciiTheme="minorHAnsi" w:hAnsiTheme="minorHAnsi" w:cstheme="minorHAnsi"/>
        </w:rPr>
      </w:pPr>
    </w:p>
    <w:p w14:paraId="71B4F46F" w14:textId="77777777" w:rsidR="005B427E" w:rsidRPr="005B427E" w:rsidRDefault="005B427E" w:rsidP="005B427E">
      <w:pPr>
        <w:tabs>
          <w:tab w:val="left" w:pos="8504"/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Il/La sottoscritto/a __________________________________, nato/a il _____________</w:t>
      </w:r>
    </w:p>
    <w:p w14:paraId="4612415B" w14:textId="77777777" w:rsidR="005B427E" w:rsidRPr="005B427E" w:rsidRDefault="005B427E" w:rsidP="005B427E">
      <w:pPr>
        <w:tabs>
          <w:tab w:val="left" w:pos="8504"/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a _______________</w:t>
      </w:r>
      <w:proofErr w:type="gramStart"/>
      <w:r w:rsidRPr="005B427E">
        <w:rPr>
          <w:rFonts w:asciiTheme="minorHAnsi" w:hAnsiTheme="minorHAnsi" w:cstheme="minorHAnsi"/>
        </w:rPr>
        <w:t>_(</w:t>
      </w:r>
      <w:proofErr w:type="gramEnd"/>
      <w:r w:rsidRPr="005B427E">
        <w:rPr>
          <w:rFonts w:asciiTheme="minorHAnsi" w:hAnsiTheme="minorHAnsi" w:cstheme="minorHAnsi"/>
        </w:rPr>
        <w:t>prov. ____), residente a ______________________ (prov. ____), via/piazza ______________________________________ n. _____, CAP. __________ tel. _____________________ C.F. __________________________________________</w:t>
      </w:r>
    </w:p>
    <w:p w14:paraId="456223CA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278"/>
        <w:jc w:val="both"/>
        <w:rPr>
          <w:rFonts w:asciiTheme="minorHAnsi" w:hAnsiTheme="minorHAnsi" w:cstheme="minorHAnsi"/>
        </w:rPr>
      </w:pPr>
    </w:p>
    <w:p w14:paraId="6103CD27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CHIEDE</w:t>
      </w:r>
    </w:p>
    <w:p w14:paraId="69E24A06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</w:rPr>
      </w:pPr>
    </w:p>
    <w:p w14:paraId="293EC7DC" w14:textId="5227F17A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di essere ammesso/a </w:t>
      </w:r>
      <w:proofErr w:type="spellStart"/>
      <w:r w:rsidRPr="005B427E">
        <w:rPr>
          <w:rFonts w:asciiTheme="minorHAnsi" w:hAnsiTheme="minorHAnsi" w:cstheme="minorHAnsi"/>
        </w:rPr>
        <w:t>a</w:t>
      </w:r>
      <w:proofErr w:type="spellEnd"/>
      <w:r w:rsidRPr="005B427E">
        <w:rPr>
          <w:rFonts w:asciiTheme="minorHAnsi" w:hAnsiTheme="minorHAnsi" w:cstheme="minorHAnsi"/>
        </w:rPr>
        <w:t xml:space="preserve"> partecipare alla procedura di selezione indetta con Avviso n. </w:t>
      </w:r>
      <w:r w:rsidR="00E17511">
        <w:rPr>
          <w:rFonts w:asciiTheme="minorHAnsi" w:hAnsiTheme="minorHAnsi" w:cstheme="minorHAnsi"/>
        </w:rPr>
        <w:t>1/2025</w:t>
      </w:r>
      <w:r w:rsidRPr="005B427E">
        <w:rPr>
          <w:rFonts w:asciiTheme="minorHAnsi" w:hAnsiTheme="minorHAnsi" w:cstheme="minorHAnsi"/>
        </w:rPr>
        <w:t>, rep. n ____del_____________ per il conferimento di incarico di lavoro autonomo per ________________________________________________________________________________</w:t>
      </w:r>
    </w:p>
    <w:p w14:paraId="68860A2D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________________________________________________________________________________</w:t>
      </w:r>
    </w:p>
    <w:p w14:paraId="7941569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5AA38418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A tal fine il/la </w:t>
      </w:r>
      <w:proofErr w:type="spellStart"/>
      <w:r w:rsidRPr="005B427E">
        <w:rPr>
          <w:rFonts w:asciiTheme="minorHAnsi" w:hAnsiTheme="minorHAnsi" w:cstheme="minorHAnsi"/>
        </w:rPr>
        <w:t>sottoscritt</w:t>
      </w:r>
      <w:proofErr w:type="spellEnd"/>
      <w:r w:rsidRPr="005B427E">
        <w:rPr>
          <w:rFonts w:asciiTheme="minorHAnsi" w:hAnsiTheme="minorHAnsi" w:cstheme="minorHAnsi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4E0F7132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41767B42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1) di aver preso visione di quanto disposto dall’avviso pubblico di selezione e di accettarlo integralmente;</w:t>
      </w:r>
    </w:p>
    <w:p w14:paraId="7963629F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2) di essere in possesso dei requisiti di ordine professionale di cui all’art. 7 del presente avviso;</w:t>
      </w:r>
    </w:p>
    <w:p w14:paraId="74CB712F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3) che non sussistono vincoli di parentela ed affinità fino al quarto grado compreso (Art 74 - 78 c.c.) tra il candidato e i Dirigenti dell’Università di Cagliari, ovvero con il Rettore, il Direttore Generale o un componente del </w:t>
      </w:r>
      <w:proofErr w:type="gramStart"/>
      <w:r w:rsidRPr="005B427E">
        <w:rPr>
          <w:rFonts w:asciiTheme="minorHAnsi" w:hAnsiTheme="minorHAnsi" w:cstheme="minorHAnsi"/>
        </w:rPr>
        <w:t>Consiglio di Amministrazione</w:t>
      </w:r>
      <w:proofErr w:type="gramEnd"/>
      <w:r w:rsidRPr="005B427E">
        <w:rPr>
          <w:rFonts w:asciiTheme="minorHAnsi" w:hAnsiTheme="minorHAnsi" w:cstheme="minorHAnsi"/>
        </w:rPr>
        <w:t xml:space="preserve"> dell'Ateneo</w:t>
      </w:r>
    </w:p>
    <w:p w14:paraId="3BC208F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4) di non trovarsi in situazione di quiescenza in base all’art. 6 del D.L. n. 90/2014 convertito in Legge n. 114/2014 che prescrive che non può essere attribuito un incarico a soggetti già lavoratori privati o pubblici collocati in quiescenza;</w:t>
      </w:r>
    </w:p>
    <w:p w14:paraId="1DDFC7ED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5) di non trovarsi in una situazione anche potenziale di conflitto di interessi ai sensi dell’art. 53, comma 14, D. Lgs. 165/2001;</w:t>
      </w:r>
    </w:p>
    <w:p w14:paraId="2D0585CC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6) di aver preso visione del Codice di comportamento nazionale dei dipendenti pubblici e del Codice di Ateneo, tramite consultazione della documentazione (sostitutiva della consegna tramite e-mail) nei link del sito www.unica.it (http://sites.unica.it/</w:t>
      </w:r>
      <w:proofErr w:type="spellStart"/>
      <w:r w:rsidRPr="005B427E">
        <w:rPr>
          <w:rFonts w:asciiTheme="minorHAnsi" w:hAnsiTheme="minorHAnsi" w:cstheme="minorHAnsi"/>
        </w:rPr>
        <w:t>statutoregolamenti</w:t>
      </w:r>
      <w:proofErr w:type="spellEnd"/>
      <w:r w:rsidRPr="005B427E">
        <w:rPr>
          <w:rFonts w:asciiTheme="minorHAnsi" w:hAnsiTheme="minorHAnsi" w:cstheme="minorHAnsi"/>
        </w:rPr>
        <w:t>/) e si impegna a rispettarne gli obblighi di condotta previsti;</w:t>
      </w:r>
    </w:p>
    <w:p w14:paraId="47EAAD83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7) di essere/non essere titolare di incarichi o di cariche in enti di diritto privato regolati o finanziati dalla pubblica amministrazione. In caso affermativo, descrivere nel dettaglio la tipologia di incarico/carica, il periodo e l’ente conferente, predisponendo uno specifico elenco da allegare alla presente domanda;</w:t>
      </w:r>
    </w:p>
    <w:p w14:paraId="110F6298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lastRenderedPageBreak/>
        <w:t>8) di svolgere/non svolgere attività professionali. In caso affermativo, descrivere nel dettaglio la tipologia di attività professionale ed il periodo, predisponendo uno specifico elenco da allegare alla presente domanda;</w:t>
      </w:r>
    </w:p>
    <w:p w14:paraId="16461931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1A413A94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Il/La </w:t>
      </w:r>
      <w:proofErr w:type="spellStart"/>
      <w:r w:rsidRPr="005B427E">
        <w:rPr>
          <w:rFonts w:asciiTheme="minorHAnsi" w:hAnsiTheme="minorHAnsi" w:cstheme="minorHAnsi"/>
        </w:rPr>
        <w:t>sottoscritt</w:t>
      </w:r>
      <w:proofErr w:type="spellEnd"/>
      <w:r w:rsidRPr="005B427E">
        <w:rPr>
          <w:rFonts w:asciiTheme="minorHAnsi" w:hAnsiTheme="minorHAnsi" w:cstheme="minorHAnsi"/>
        </w:rPr>
        <w:t>__ si impegna a dare immediata comunicazione di qualunque variazione a quanto sopra dichiarato.</w:t>
      </w:r>
    </w:p>
    <w:p w14:paraId="53710812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324F7F3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Il/La </w:t>
      </w:r>
      <w:proofErr w:type="spellStart"/>
      <w:r w:rsidRPr="005B427E">
        <w:rPr>
          <w:rFonts w:asciiTheme="minorHAnsi" w:hAnsiTheme="minorHAnsi" w:cstheme="minorHAnsi"/>
        </w:rPr>
        <w:t>sottoscritt</w:t>
      </w:r>
      <w:proofErr w:type="spellEnd"/>
      <w:r w:rsidRPr="005B427E">
        <w:rPr>
          <w:rFonts w:asciiTheme="minorHAnsi" w:hAnsiTheme="minorHAnsi" w:cstheme="minorHAnsi"/>
        </w:rPr>
        <w:t>___ chiede, inoltre, che tutte le comunicazioni relative alla presente selezione siano inviate al seguente indirizzo, impegnandosi a segnalare tempestivamente ogni variazione del medesimo:</w:t>
      </w:r>
    </w:p>
    <w:p w14:paraId="2ED14C29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2E63842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Nome e Cognome _______________________________________________________</w:t>
      </w:r>
    </w:p>
    <w:p w14:paraId="3AD2B6E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 via ______________________________ n. ____ </w:t>
      </w:r>
      <w:proofErr w:type="spellStart"/>
      <w:r w:rsidRPr="005B427E">
        <w:rPr>
          <w:rFonts w:asciiTheme="minorHAnsi" w:hAnsiTheme="minorHAnsi" w:cstheme="minorHAnsi"/>
        </w:rPr>
        <w:t>cap</w:t>
      </w:r>
      <w:proofErr w:type="spellEnd"/>
      <w:r w:rsidRPr="005B427E">
        <w:rPr>
          <w:rFonts w:asciiTheme="minorHAnsi" w:hAnsiTheme="minorHAnsi" w:cstheme="minorHAnsi"/>
        </w:rPr>
        <w:t xml:space="preserve"> ________ città _________________ prov. ___, tel. ______________ </w:t>
      </w:r>
      <w:proofErr w:type="gramStart"/>
      <w:r w:rsidRPr="005B427E">
        <w:rPr>
          <w:rFonts w:asciiTheme="minorHAnsi" w:hAnsiTheme="minorHAnsi" w:cstheme="minorHAnsi"/>
        </w:rPr>
        <w:t>E mail</w:t>
      </w:r>
      <w:proofErr w:type="gramEnd"/>
      <w:r w:rsidRPr="005B427E">
        <w:rPr>
          <w:rFonts w:asciiTheme="minorHAnsi" w:hAnsiTheme="minorHAnsi" w:cstheme="minorHAnsi"/>
        </w:rPr>
        <w:t>: ____________________</w:t>
      </w:r>
    </w:p>
    <w:p w14:paraId="40BF556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073BD43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Allega alla domanda:</w:t>
      </w:r>
    </w:p>
    <w:p w14:paraId="1D4A0C1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- Curriculum vitae datato e sottoscritto;</w:t>
      </w:r>
    </w:p>
    <w:p w14:paraId="3CBF9A37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- Curriculum vitae sintetico ai fini della trasparenza (</w:t>
      </w:r>
      <w:proofErr w:type="spellStart"/>
      <w:r w:rsidRPr="005B427E">
        <w:rPr>
          <w:rFonts w:asciiTheme="minorHAnsi" w:hAnsiTheme="minorHAnsi" w:cstheme="minorHAnsi"/>
        </w:rPr>
        <w:t>All</w:t>
      </w:r>
      <w:proofErr w:type="spellEnd"/>
      <w:r w:rsidRPr="005B427E">
        <w:rPr>
          <w:rFonts w:asciiTheme="minorHAnsi" w:hAnsiTheme="minorHAnsi" w:cstheme="minorHAnsi"/>
        </w:rPr>
        <w:t>. E);</w:t>
      </w:r>
    </w:p>
    <w:p w14:paraId="1D8BF61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- Copia fotostatica del documento di identità;</w:t>
      </w:r>
    </w:p>
    <w:p w14:paraId="1D6D90FA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- Dichiarazione sostitutiva di certificazioni (</w:t>
      </w:r>
      <w:proofErr w:type="spellStart"/>
      <w:r w:rsidRPr="005B427E">
        <w:rPr>
          <w:rFonts w:asciiTheme="minorHAnsi" w:hAnsiTheme="minorHAnsi" w:cstheme="minorHAnsi"/>
        </w:rPr>
        <w:t>All</w:t>
      </w:r>
      <w:proofErr w:type="spellEnd"/>
      <w:r w:rsidRPr="005B427E">
        <w:rPr>
          <w:rFonts w:asciiTheme="minorHAnsi" w:hAnsiTheme="minorHAnsi" w:cstheme="minorHAnsi"/>
        </w:rPr>
        <w:t>. B) rilasciata ai sensi dell’art.46 D.P.R 28/12/2000 n.445;</w:t>
      </w:r>
    </w:p>
    <w:p w14:paraId="0F5F8384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- Dichiarazione sostitutiva di atto di notorietà (</w:t>
      </w:r>
      <w:proofErr w:type="spellStart"/>
      <w:r w:rsidRPr="005B427E">
        <w:rPr>
          <w:rFonts w:asciiTheme="minorHAnsi" w:hAnsiTheme="minorHAnsi" w:cstheme="minorHAnsi"/>
        </w:rPr>
        <w:t>All</w:t>
      </w:r>
      <w:proofErr w:type="spellEnd"/>
      <w:r w:rsidRPr="005B427E">
        <w:rPr>
          <w:rFonts w:asciiTheme="minorHAnsi" w:hAnsiTheme="minorHAnsi" w:cstheme="minorHAnsi"/>
        </w:rPr>
        <w:t>. C) rilasciata ai sensi dell’art. 47 D.P.R. 28/12/2000, relativamente alla conformità all’originale di eventuali titoli prodotti in copia.</w:t>
      </w:r>
    </w:p>
    <w:p w14:paraId="5E45175F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- Domanda dipendente (</w:t>
      </w:r>
      <w:proofErr w:type="spellStart"/>
      <w:r w:rsidRPr="005B427E">
        <w:rPr>
          <w:rFonts w:asciiTheme="minorHAnsi" w:hAnsiTheme="minorHAnsi" w:cstheme="minorHAnsi"/>
        </w:rPr>
        <w:t>All</w:t>
      </w:r>
      <w:proofErr w:type="spellEnd"/>
      <w:r w:rsidRPr="005B427E">
        <w:rPr>
          <w:rFonts w:asciiTheme="minorHAnsi" w:hAnsiTheme="minorHAnsi" w:cstheme="minorHAnsi"/>
        </w:rPr>
        <w:t>. D)</w:t>
      </w:r>
    </w:p>
    <w:p w14:paraId="1B9E8F1A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2CE48807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Il/la sottoscritto/a è a conoscenza che:</w:t>
      </w:r>
    </w:p>
    <w:p w14:paraId="56433521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- i Dipendenti pubblici devono indicare l’amministrazione di appartenenza e impegnarsi a presentare il relativo nulla osta, in ossequio a quanto disposto dall’art. 53 comma 8, del </w:t>
      </w:r>
      <w:proofErr w:type="spellStart"/>
      <w:r w:rsidRPr="005B427E">
        <w:rPr>
          <w:rFonts w:asciiTheme="minorHAnsi" w:hAnsiTheme="minorHAnsi" w:cstheme="minorHAnsi"/>
        </w:rPr>
        <w:t>D.lgs</w:t>
      </w:r>
      <w:proofErr w:type="spellEnd"/>
      <w:r w:rsidRPr="005B427E">
        <w:rPr>
          <w:rFonts w:asciiTheme="minorHAnsi" w:hAnsiTheme="minorHAnsi" w:cstheme="minorHAnsi"/>
        </w:rPr>
        <w:t xml:space="preserve"> 165/2001.</w:t>
      </w:r>
    </w:p>
    <w:p w14:paraId="6B5A22DB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BF80CAA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- 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persona;</w:t>
      </w:r>
    </w:p>
    <w:p w14:paraId="760ABF2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1555376F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5B427E">
        <w:rPr>
          <w:rFonts w:asciiTheme="minorHAnsi" w:hAnsiTheme="minorHAnsi" w:cstheme="minorHAnsi"/>
        </w:rPr>
        <w:t>D.lgs</w:t>
      </w:r>
      <w:proofErr w:type="spellEnd"/>
      <w:r w:rsidRPr="005B427E">
        <w:rPr>
          <w:rFonts w:asciiTheme="minorHAnsi" w:hAnsiTheme="minorHAnsi" w:cstheme="minorHAnsi"/>
        </w:rPr>
        <w:t xml:space="preserve"> n. 33/2013, sarà indicizzabile dai motori di ricerca, visibile, consultabile, scaricabile e riutilizzabile da chiunque, nei termini di legge.</w:t>
      </w:r>
    </w:p>
    <w:p w14:paraId="013C4A36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00F7A588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Dichiara di aver preso visione dell’informativa sul trattamento dati per la categoria di interessato “Cittadini” disponibile al link https://www.unica.it/unica/it/utility_privacy.page.</w:t>
      </w:r>
    </w:p>
    <w:p w14:paraId="0E367143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59A3DDC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Data ________________</w:t>
      </w:r>
    </w:p>
    <w:p w14:paraId="06B0BE50" w14:textId="5A6D6DF2" w:rsidR="005B427E" w:rsidRPr="005B427E" w:rsidRDefault="005B427E" w:rsidP="005B427E">
      <w:pPr>
        <w:tabs>
          <w:tab w:val="left" w:pos="9072"/>
        </w:tabs>
        <w:spacing w:after="0" w:line="240" w:lineRule="auto"/>
        <w:ind w:left="4536" w:right="-1"/>
        <w:jc w:val="both"/>
        <w:rPr>
          <w:rFonts w:asciiTheme="minorHAnsi" w:eastAsia="Times New Roman" w:hAnsiTheme="minorHAnsi" w:cstheme="minorHAnsi"/>
          <w:color w:val="000000"/>
          <w:lang w:eastAsia="it-IT"/>
        </w:rPr>
      </w:pPr>
      <w:r w:rsidRPr="005B427E">
        <w:rPr>
          <w:rFonts w:asciiTheme="minorHAnsi" w:hAnsiTheme="minorHAnsi" w:cstheme="minorHAnsi"/>
        </w:rPr>
        <w:t>Firma ____________________</w:t>
      </w:r>
      <w:r w:rsidRPr="005B427E">
        <w:rPr>
          <w:rFonts w:asciiTheme="minorHAnsi" w:hAnsiTheme="minorHAnsi" w:cstheme="minorHAnsi"/>
        </w:rPr>
        <w:br w:type="page"/>
      </w:r>
    </w:p>
    <w:p w14:paraId="4581BD22" w14:textId="77777777" w:rsidR="005B427E" w:rsidRPr="005B427E" w:rsidRDefault="005B427E" w:rsidP="005B427E">
      <w:pPr>
        <w:tabs>
          <w:tab w:val="left" w:pos="9000"/>
        </w:tabs>
        <w:overflowPunct w:val="0"/>
        <w:autoSpaceDE w:val="0"/>
        <w:spacing w:after="0" w:line="240" w:lineRule="auto"/>
        <w:ind w:right="-1"/>
        <w:jc w:val="center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  <w:b/>
        </w:rPr>
        <w:lastRenderedPageBreak/>
        <w:t>Dichiarazione sostitutiva di certificazione (Allegato B)</w:t>
      </w:r>
    </w:p>
    <w:p w14:paraId="1D41926D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  <w:lang w:val="en-US"/>
        </w:rPr>
      </w:pPr>
      <w:r w:rsidRPr="005B427E">
        <w:rPr>
          <w:rFonts w:asciiTheme="minorHAnsi" w:hAnsiTheme="minorHAnsi" w:cstheme="minorHAnsi"/>
          <w:lang w:val="en-US"/>
        </w:rPr>
        <w:t xml:space="preserve">(Art. 46, D.P.R. 28 </w:t>
      </w:r>
      <w:proofErr w:type="spellStart"/>
      <w:r w:rsidRPr="005B427E">
        <w:rPr>
          <w:rFonts w:asciiTheme="minorHAnsi" w:hAnsiTheme="minorHAnsi" w:cstheme="minorHAnsi"/>
          <w:lang w:val="en-US"/>
        </w:rPr>
        <w:t>dicembre</w:t>
      </w:r>
      <w:proofErr w:type="spellEnd"/>
      <w:r w:rsidRPr="005B427E">
        <w:rPr>
          <w:rFonts w:asciiTheme="minorHAnsi" w:hAnsiTheme="minorHAnsi" w:cstheme="minorHAnsi"/>
          <w:lang w:val="en-US"/>
        </w:rPr>
        <w:t xml:space="preserve"> 2000, n. 445)</w:t>
      </w:r>
    </w:p>
    <w:p w14:paraId="779B279A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  <w:lang w:val="en-US"/>
        </w:rPr>
      </w:pPr>
    </w:p>
    <w:p w14:paraId="164B2E24" w14:textId="77777777" w:rsidR="005B427E" w:rsidRPr="005B427E" w:rsidRDefault="005B427E" w:rsidP="005B427E">
      <w:p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Il/La sottoscritto/a _____________________________________, nato/a il __________</w:t>
      </w:r>
    </w:p>
    <w:p w14:paraId="5D35E3D5" w14:textId="77777777" w:rsidR="005B427E" w:rsidRPr="005B427E" w:rsidRDefault="005B427E" w:rsidP="005B427E">
      <w:p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a__________________________(Prov.__), residente a _________________</w:t>
      </w:r>
      <w:proofErr w:type="gramStart"/>
      <w:r w:rsidRPr="005B427E">
        <w:rPr>
          <w:rFonts w:asciiTheme="minorHAnsi" w:hAnsiTheme="minorHAnsi" w:cstheme="minorHAnsi"/>
        </w:rPr>
        <w:t>_(</w:t>
      </w:r>
      <w:proofErr w:type="gramEnd"/>
      <w:r w:rsidRPr="005B427E">
        <w:rPr>
          <w:rFonts w:asciiTheme="minorHAnsi" w:hAnsiTheme="minorHAnsi" w:cstheme="minorHAnsi"/>
        </w:rPr>
        <w:t>Prov. __),</w:t>
      </w:r>
    </w:p>
    <w:p w14:paraId="77724A87" w14:textId="77777777" w:rsidR="005B427E" w:rsidRPr="005B427E" w:rsidRDefault="005B427E" w:rsidP="005B427E">
      <w:p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Via/Piazza _________________________________________n. __ CAP. ___________</w:t>
      </w:r>
    </w:p>
    <w:p w14:paraId="76A20950" w14:textId="77777777" w:rsidR="005B427E" w:rsidRPr="005B427E" w:rsidRDefault="005B427E" w:rsidP="005B427E">
      <w:p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e domiciliato in__________________________________________________________</w:t>
      </w:r>
    </w:p>
    <w:p w14:paraId="414C2E09" w14:textId="77777777" w:rsidR="005B427E" w:rsidRPr="005B427E" w:rsidRDefault="005B427E" w:rsidP="005B427E">
      <w:pPr>
        <w:tabs>
          <w:tab w:val="left" w:pos="9000"/>
        </w:tabs>
        <w:spacing w:after="0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Via/Piazza _________________________________________n. __ CAP. __________</w:t>
      </w:r>
    </w:p>
    <w:p w14:paraId="228EDF5F" w14:textId="77777777" w:rsidR="005B427E" w:rsidRPr="005B427E" w:rsidRDefault="005B427E" w:rsidP="005B427E">
      <w:pPr>
        <w:tabs>
          <w:tab w:val="left" w:pos="9000"/>
        </w:tabs>
        <w:spacing w:after="0"/>
        <w:ind w:right="-1"/>
        <w:jc w:val="both"/>
        <w:rPr>
          <w:rFonts w:asciiTheme="minorHAnsi" w:hAnsiTheme="minorHAnsi" w:cstheme="minorHAnsi"/>
        </w:rPr>
      </w:pPr>
    </w:p>
    <w:p w14:paraId="5E1BF9A8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72457A12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6E68EEC9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DICHIARA</w:t>
      </w:r>
    </w:p>
    <w:p w14:paraId="4A9D84BD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</w:rPr>
      </w:pPr>
    </w:p>
    <w:p w14:paraId="17FA19E9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di essere in possesso dei seguenti titoli valutabili (indicare con precisione tutti gli elementi utili alla valutazione) </w:t>
      </w:r>
    </w:p>
    <w:p w14:paraId="70C0AB8D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A822AFF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5EB84C54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  <w:strike/>
        </w:rPr>
      </w:pPr>
    </w:p>
    <w:p w14:paraId="5F552E98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Il/La sottoscritto/a dichiara di essere informato/a che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5B427E">
        <w:rPr>
          <w:rFonts w:asciiTheme="minorHAnsi" w:hAnsiTheme="minorHAnsi" w:cstheme="minorHAnsi"/>
        </w:rPr>
        <w:t>D.Lgs.</w:t>
      </w:r>
      <w:proofErr w:type="spellEnd"/>
      <w:r w:rsidRPr="005B427E">
        <w:rPr>
          <w:rFonts w:asciiTheme="minorHAnsi" w:hAnsiTheme="minorHAnsi" w:cstheme="minorHAnsi"/>
        </w:rPr>
        <w:t xml:space="preserve"> 196/2003, nel rispetto della dignità umana, dei diritti e delle libertà fondamentali della persona e di aver preso visione dell’informativa sul trattamento dati per la categoria di interessati “Cittadini/Dipendenti” disponibile al link </w:t>
      </w:r>
      <w:proofErr w:type="gramStart"/>
      <w:r w:rsidRPr="005B427E">
        <w:rPr>
          <w:rFonts w:asciiTheme="minorHAnsi" w:hAnsiTheme="minorHAnsi" w:cstheme="minorHAnsi"/>
        </w:rPr>
        <w:t>https://www.unica.it/unica/it/utility_privacy.page .</w:t>
      </w:r>
      <w:proofErr w:type="gramEnd"/>
    </w:p>
    <w:p w14:paraId="61E975A0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  <w:strike/>
        </w:rPr>
      </w:pPr>
    </w:p>
    <w:p w14:paraId="5452775B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7AB9BE0A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Letto, confermato e sottoscritto. </w:t>
      </w:r>
    </w:p>
    <w:p w14:paraId="42BC799F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-1"/>
        <w:jc w:val="both"/>
        <w:rPr>
          <w:rFonts w:asciiTheme="minorHAnsi" w:hAnsiTheme="minorHAnsi" w:cstheme="minorHAnsi"/>
        </w:rPr>
      </w:pPr>
    </w:p>
    <w:p w14:paraId="5392A97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Data _____________ </w:t>
      </w:r>
    </w:p>
    <w:p w14:paraId="3C7D33B8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-1"/>
        <w:jc w:val="both"/>
        <w:rPr>
          <w:rFonts w:asciiTheme="minorHAnsi" w:hAnsiTheme="minorHAnsi" w:cstheme="minorHAnsi"/>
        </w:rPr>
      </w:pPr>
    </w:p>
    <w:p w14:paraId="2A35F7BB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5387"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IL/LA DICHIARANTE</w:t>
      </w:r>
    </w:p>
    <w:p w14:paraId="736D8B42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5387" w:right="-1"/>
        <w:jc w:val="center"/>
        <w:rPr>
          <w:rFonts w:asciiTheme="minorHAnsi" w:hAnsiTheme="minorHAnsi" w:cstheme="minorHAnsi"/>
        </w:rPr>
      </w:pPr>
    </w:p>
    <w:p w14:paraId="4C846A5F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5387"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</w:t>
      </w:r>
    </w:p>
    <w:p w14:paraId="0EF1A10C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5387" w:right="-1"/>
        <w:jc w:val="center"/>
        <w:rPr>
          <w:rFonts w:asciiTheme="minorHAnsi" w:hAnsiTheme="minorHAnsi" w:cstheme="minorHAnsi"/>
        </w:rPr>
      </w:pPr>
    </w:p>
    <w:p w14:paraId="66BBF75D" w14:textId="77777777" w:rsidR="005B427E" w:rsidRPr="005B427E" w:rsidRDefault="005B427E" w:rsidP="005B427E">
      <w:pPr>
        <w:spacing w:after="0" w:line="360" w:lineRule="auto"/>
        <w:ind w:left="5387"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(firma per esteso e leggibile)</w:t>
      </w:r>
    </w:p>
    <w:p w14:paraId="540D98DB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5387" w:right="-1"/>
        <w:jc w:val="both"/>
        <w:rPr>
          <w:rFonts w:asciiTheme="minorHAnsi" w:hAnsiTheme="minorHAnsi" w:cstheme="minorHAnsi"/>
        </w:rPr>
      </w:pPr>
    </w:p>
    <w:p w14:paraId="28ADDCE1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5387" w:right="-1"/>
        <w:jc w:val="both"/>
        <w:rPr>
          <w:rFonts w:asciiTheme="minorHAnsi" w:hAnsiTheme="minorHAnsi" w:cstheme="minorHAnsi"/>
        </w:rPr>
      </w:pPr>
    </w:p>
    <w:p w14:paraId="30FF7CFB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278"/>
        <w:jc w:val="center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</w:rPr>
        <w:br w:type="page"/>
      </w:r>
      <w:r w:rsidRPr="005B427E">
        <w:rPr>
          <w:rFonts w:asciiTheme="minorHAnsi" w:hAnsiTheme="minorHAnsi" w:cstheme="minorHAnsi"/>
          <w:b/>
        </w:rPr>
        <w:lastRenderedPageBreak/>
        <w:t>Dichiarazione sostitutiva dell’atto di notorietà (Allegato C)</w:t>
      </w:r>
    </w:p>
    <w:p w14:paraId="546A6979" w14:textId="77777777" w:rsidR="005B427E" w:rsidRPr="005B427E" w:rsidRDefault="005B427E" w:rsidP="005B427E">
      <w:pPr>
        <w:tabs>
          <w:tab w:val="left" w:pos="9000"/>
        </w:tabs>
        <w:spacing w:after="0" w:line="360" w:lineRule="auto"/>
        <w:ind w:right="-1"/>
        <w:jc w:val="center"/>
        <w:rPr>
          <w:rFonts w:asciiTheme="minorHAnsi" w:hAnsiTheme="minorHAnsi" w:cstheme="minorHAnsi"/>
          <w:i/>
        </w:rPr>
      </w:pPr>
      <w:r w:rsidRPr="005B427E">
        <w:rPr>
          <w:rFonts w:asciiTheme="minorHAnsi" w:hAnsiTheme="minorHAnsi" w:cstheme="minorHAnsi"/>
          <w:i/>
        </w:rPr>
        <w:t>(spedire con la fotocopia di un documento di identità)</w:t>
      </w:r>
    </w:p>
    <w:p w14:paraId="115D1AF4" w14:textId="77777777" w:rsidR="005B427E" w:rsidRPr="005B427E" w:rsidRDefault="005B427E" w:rsidP="005B427E">
      <w:pPr>
        <w:tabs>
          <w:tab w:val="left" w:pos="9000"/>
        </w:tabs>
        <w:spacing w:after="0" w:line="360" w:lineRule="auto"/>
        <w:ind w:left="360" w:right="278"/>
        <w:jc w:val="center"/>
        <w:rPr>
          <w:rFonts w:asciiTheme="minorHAnsi" w:hAnsiTheme="minorHAnsi" w:cstheme="minorHAnsi"/>
          <w:lang w:val="en-US"/>
        </w:rPr>
      </w:pPr>
      <w:r w:rsidRPr="005B427E">
        <w:rPr>
          <w:rFonts w:asciiTheme="minorHAnsi" w:hAnsiTheme="minorHAnsi" w:cstheme="minorHAnsi"/>
          <w:lang w:val="en-US"/>
        </w:rPr>
        <w:t xml:space="preserve">(Art. 47, D.P.R. 28 </w:t>
      </w:r>
      <w:proofErr w:type="spellStart"/>
      <w:r w:rsidRPr="005B427E">
        <w:rPr>
          <w:rFonts w:asciiTheme="minorHAnsi" w:hAnsiTheme="minorHAnsi" w:cstheme="minorHAnsi"/>
          <w:lang w:val="en-US"/>
        </w:rPr>
        <w:t>dicembre</w:t>
      </w:r>
      <w:proofErr w:type="spellEnd"/>
      <w:r w:rsidRPr="005B427E">
        <w:rPr>
          <w:rFonts w:asciiTheme="minorHAnsi" w:hAnsiTheme="minorHAnsi" w:cstheme="minorHAnsi"/>
          <w:lang w:val="en-US"/>
        </w:rPr>
        <w:t xml:space="preserve"> 2000, n. 445)</w:t>
      </w:r>
    </w:p>
    <w:p w14:paraId="3BDFCDDF" w14:textId="77777777" w:rsidR="005B427E" w:rsidRPr="005B427E" w:rsidRDefault="005B427E" w:rsidP="005B427E">
      <w:pPr>
        <w:tabs>
          <w:tab w:val="left" w:pos="9000"/>
        </w:tabs>
        <w:spacing w:after="0" w:line="360" w:lineRule="auto"/>
        <w:ind w:right="278"/>
        <w:jc w:val="both"/>
        <w:rPr>
          <w:rFonts w:asciiTheme="minorHAnsi" w:hAnsiTheme="minorHAnsi" w:cstheme="minorHAnsi"/>
          <w:lang w:val="en-US"/>
        </w:rPr>
      </w:pPr>
    </w:p>
    <w:p w14:paraId="13E9A594" w14:textId="77777777" w:rsidR="005B427E" w:rsidRPr="005B427E" w:rsidRDefault="005B427E" w:rsidP="005B427E">
      <w:p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Il/La sottoscritto/a _____________________________________, nato/a il _______________</w:t>
      </w:r>
    </w:p>
    <w:p w14:paraId="0581CFC6" w14:textId="77777777" w:rsidR="005B427E" w:rsidRPr="005B427E" w:rsidRDefault="005B427E" w:rsidP="005B427E">
      <w:p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a__________________________(Prov.__), residente a _________________</w:t>
      </w:r>
      <w:proofErr w:type="gramStart"/>
      <w:r w:rsidRPr="005B427E">
        <w:rPr>
          <w:rFonts w:asciiTheme="minorHAnsi" w:hAnsiTheme="minorHAnsi" w:cstheme="minorHAnsi"/>
        </w:rPr>
        <w:t>_(</w:t>
      </w:r>
      <w:proofErr w:type="gramEnd"/>
      <w:r w:rsidRPr="005B427E">
        <w:rPr>
          <w:rFonts w:asciiTheme="minorHAnsi" w:hAnsiTheme="minorHAnsi" w:cstheme="minorHAnsi"/>
        </w:rPr>
        <w:t>Prov. __),</w:t>
      </w:r>
    </w:p>
    <w:p w14:paraId="600C8A76" w14:textId="77777777" w:rsidR="005B427E" w:rsidRPr="005B427E" w:rsidRDefault="005B427E" w:rsidP="005B427E">
      <w:p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Via/Piazza _________________________________________n. __ CAP. _________________</w:t>
      </w:r>
    </w:p>
    <w:p w14:paraId="5C28BF29" w14:textId="77777777" w:rsidR="005B427E" w:rsidRPr="005B427E" w:rsidRDefault="005B427E" w:rsidP="005B427E">
      <w:p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e domiciliato in________________________________________________________________</w:t>
      </w:r>
    </w:p>
    <w:p w14:paraId="223A701F" w14:textId="77777777" w:rsidR="005B427E" w:rsidRPr="005B427E" w:rsidRDefault="005B427E" w:rsidP="005B427E">
      <w:pPr>
        <w:tabs>
          <w:tab w:val="left" w:pos="9000"/>
        </w:tabs>
        <w:spacing w:after="0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Via/Piazza _________________________________________n. __ CAP. _________________</w:t>
      </w:r>
    </w:p>
    <w:p w14:paraId="36EC2224" w14:textId="77777777" w:rsidR="005B427E" w:rsidRPr="005B427E" w:rsidRDefault="005B427E" w:rsidP="005B427E">
      <w:pPr>
        <w:tabs>
          <w:tab w:val="left" w:pos="9000"/>
        </w:tabs>
        <w:spacing w:after="0"/>
        <w:ind w:right="-1"/>
        <w:jc w:val="both"/>
        <w:rPr>
          <w:rFonts w:asciiTheme="minorHAnsi" w:hAnsiTheme="minorHAnsi" w:cstheme="minorHAnsi"/>
        </w:rPr>
      </w:pPr>
    </w:p>
    <w:p w14:paraId="1BE6807E" w14:textId="77777777" w:rsidR="005B427E" w:rsidRPr="005B427E" w:rsidRDefault="005B427E" w:rsidP="005B427E">
      <w:pPr>
        <w:spacing w:after="0" w:line="240" w:lineRule="auto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74DC2B33" w14:textId="77777777" w:rsidR="005B427E" w:rsidRPr="005B427E" w:rsidRDefault="005B427E" w:rsidP="005B427E">
      <w:pPr>
        <w:spacing w:after="0" w:line="360" w:lineRule="auto"/>
        <w:jc w:val="center"/>
        <w:outlineLvl w:val="0"/>
        <w:rPr>
          <w:rFonts w:asciiTheme="minorHAnsi" w:hAnsiTheme="minorHAnsi" w:cstheme="minorHAnsi"/>
        </w:rPr>
      </w:pPr>
    </w:p>
    <w:p w14:paraId="3D724408" w14:textId="77777777" w:rsidR="005B427E" w:rsidRPr="005B427E" w:rsidRDefault="005B427E" w:rsidP="005B427E">
      <w:pPr>
        <w:spacing w:after="0" w:line="360" w:lineRule="auto"/>
        <w:jc w:val="center"/>
        <w:outlineLvl w:val="0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  <w:b/>
        </w:rPr>
        <w:t>DICHIARA</w:t>
      </w:r>
    </w:p>
    <w:p w14:paraId="63A8AE29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278"/>
        <w:jc w:val="both"/>
        <w:rPr>
          <w:rFonts w:asciiTheme="minorHAnsi" w:hAnsiTheme="minorHAnsi" w:cstheme="minorHAnsi"/>
        </w:rPr>
      </w:pPr>
    </w:p>
    <w:p w14:paraId="592E5121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Che la copia degli atti uniti alla presente dichiarazione è conforme all’originale:</w:t>
      </w:r>
    </w:p>
    <w:p w14:paraId="3E8D850C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</w:t>
      </w:r>
    </w:p>
    <w:p w14:paraId="5635E01F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</w:t>
      </w:r>
    </w:p>
    <w:p w14:paraId="6BE3D907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</w:t>
      </w:r>
    </w:p>
    <w:p w14:paraId="1F09E498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</w:t>
      </w:r>
    </w:p>
    <w:p w14:paraId="59936938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</w:t>
      </w:r>
    </w:p>
    <w:p w14:paraId="0738668F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</w:t>
      </w:r>
    </w:p>
    <w:p w14:paraId="0FEAFCA5" w14:textId="77777777" w:rsidR="005B427E" w:rsidRPr="005B427E" w:rsidRDefault="005B427E" w:rsidP="005B427E">
      <w:pPr>
        <w:spacing w:after="0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Il/La sottoscritto/a dichiara di essere informato/a di essere informato che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5B427E">
        <w:rPr>
          <w:rFonts w:asciiTheme="minorHAnsi" w:hAnsiTheme="minorHAnsi" w:cstheme="minorHAnsi"/>
        </w:rPr>
        <w:t>D.Lgs.</w:t>
      </w:r>
      <w:proofErr w:type="spellEnd"/>
      <w:r w:rsidRPr="005B427E">
        <w:rPr>
          <w:rFonts w:asciiTheme="minorHAnsi" w:hAnsiTheme="minorHAnsi" w:cstheme="minorHAnsi"/>
        </w:rPr>
        <w:t xml:space="preserve"> 196/2003, nel rispetto della dignità umana, dei diritti e delle libertà fondamentali della persona e di aver preso visione dell’informativa sul trattamento dati per la categoria di interessati “Cittadini/Dipendenti” disponibile al link </w:t>
      </w:r>
      <w:proofErr w:type="gramStart"/>
      <w:r w:rsidRPr="005B427E">
        <w:rPr>
          <w:rFonts w:asciiTheme="minorHAnsi" w:hAnsiTheme="minorHAnsi" w:cstheme="minorHAnsi"/>
        </w:rPr>
        <w:t>https://www.unica.it/unica/it/utility_privacy.page .</w:t>
      </w:r>
      <w:proofErr w:type="gramEnd"/>
    </w:p>
    <w:p w14:paraId="44EB0CC0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</w:p>
    <w:p w14:paraId="0854EE2E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Letto, confermato e sottoscritto.</w:t>
      </w:r>
    </w:p>
    <w:p w14:paraId="2BB98701" w14:textId="77777777" w:rsidR="005B427E" w:rsidRPr="005B427E" w:rsidRDefault="005B427E" w:rsidP="005B427E">
      <w:pPr>
        <w:tabs>
          <w:tab w:val="left" w:pos="5103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Cagliari, </w:t>
      </w:r>
      <w:proofErr w:type="gramStart"/>
      <w:r w:rsidRPr="005B427E">
        <w:rPr>
          <w:rFonts w:asciiTheme="minorHAnsi" w:hAnsiTheme="minorHAnsi" w:cstheme="minorHAnsi"/>
        </w:rPr>
        <w:t>li  _</w:t>
      </w:r>
      <w:proofErr w:type="gramEnd"/>
      <w:r w:rsidRPr="005B427E">
        <w:rPr>
          <w:rFonts w:asciiTheme="minorHAnsi" w:hAnsiTheme="minorHAnsi" w:cstheme="minorHAnsi"/>
        </w:rPr>
        <w:t>_____/______/_________</w:t>
      </w:r>
    </w:p>
    <w:p w14:paraId="077D0942" w14:textId="77777777" w:rsidR="005B427E" w:rsidRPr="005B427E" w:rsidRDefault="005B427E" w:rsidP="005B427E">
      <w:pPr>
        <w:spacing w:after="0" w:line="360" w:lineRule="auto"/>
        <w:ind w:left="5387"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IL/LA DICHIARANTE</w:t>
      </w:r>
    </w:p>
    <w:p w14:paraId="62D8DEEC" w14:textId="77777777" w:rsidR="005B427E" w:rsidRPr="005B427E" w:rsidRDefault="005B427E" w:rsidP="005B427E">
      <w:pPr>
        <w:spacing w:after="0" w:line="360" w:lineRule="auto"/>
        <w:ind w:left="5387"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</w:t>
      </w:r>
    </w:p>
    <w:p w14:paraId="34ECFB8C" w14:textId="77777777" w:rsidR="005B427E" w:rsidRPr="005B427E" w:rsidRDefault="005B427E" w:rsidP="005B427E">
      <w:pPr>
        <w:spacing w:after="0" w:line="360" w:lineRule="auto"/>
        <w:ind w:left="5387"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(firma per esteso e leggibile)</w:t>
      </w:r>
    </w:p>
    <w:p w14:paraId="027AEE59" w14:textId="77777777" w:rsidR="005B427E" w:rsidRPr="005B427E" w:rsidRDefault="005B427E" w:rsidP="005B427E">
      <w:pPr>
        <w:tabs>
          <w:tab w:val="left" w:pos="5103"/>
        </w:tabs>
        <w:spacing w:after="0" w:line="240" w:lineRule="auto"/>
        <w:ind w:right="-1"/>
        <w:jc w:val="center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</w:rPr>
        <w:br w:type="page"/>
      </w:r>
      <w:r w:rsidRPr="005B427E">
        <w:rPr>
          <w:rFonts w:asciiTheme="minorHAnsi" w:hAnsiTheme="minorHAnsi" w:cstheme="minorHAnsi"/>
          <w:b/>
        </w:rPr>
        <w:lastRenderedPageBreak/>
        <w:t>Allegato D</w:t>
      </w:r>
    </w:p>
    <w:p w14:paraId="4116808F" w14:textId="77777777" w:rsidR="005B427E" w:rsidRPr="005B427E" w:rsidRDefault="005B427E" w:rsidP="005B427E">
      <w:pPr>
        <w:tabs>
          <w:tab w:val="left" w:pos="5103"/>
        </w:tabs>
        <w:spacing w:after="0" w:line="240" w:lineRule="auto"/>
        <w:ind w:right="-1"/>
        <w:jc w:val="center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  <w:b/>
        </w:rPr>
        <w:t>(solo per i dipendenti dell’Ateneo)</w:t>
      </w:r>
    </w:p>
    <w:p w14:paraId="174EB89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278"/>
        <w:jc w:val="center"/>
        <w:rPr>
          <w:rFonts w:asciiTheme="minorHAnsi" w:hAnsiTheme="minorHAnsi" w:cstheme="minorHAnsi"/>
        </w:rPr>
      </w:pPr>
    </w:p>
    <w:p w14:paraId="420BF350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278"/>
        <w:jc w:val="center"/>
        <w:rPr>
          <w:rFonts w:asciiTheme="minorHAnsi" w:hAnsiTheme="minorHAnsi" w:cstheme="minorHAnsi"/>
        </w:rPr>
      </w:pPr>
    </w:p>
    <w:p w14:paraId="5F820CF7" w14:textId="77777777" w:rsidR="005B427E" w:rsidRPr="005B427E" w:rsidRDefault="005B427E" w:rsidP="005B427E">
      <w:pPr>
        <w:tabs>
          <w:tab w:val="left" w:pos="-851"/>
        </w:tabs>
        <w:spacing w:after="0" w:line="240" w:lineRule="auto"/>
        <w:ind w:left="5670" w:right="278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Al Direttore Generale</w:t>
      </w:r>
    </w:p>
    <w:p w14:paraId="1B3855D2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jc w:val="both"/>
        <w:rPr>
          <w:rFonts w:asciiTheme="minorHAnsi" w:hAnsiTheme="minorHAnsi" w:cstheme="minorHAnsi"/>
        </w:rPr>
      </w:pPr>
    </w:p>
    <w:p w14:paraId="5B4116F4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360" w:right="278"/>
        <w:jc w:val="both"/>
        <w:rPr>
          <w:rFonts w:asciiTheme="minorHAnsi" w:hAnsiTheme="minorHAnsi" w:cstheme="minorHAnsi"/>
        </w:rPr>
      </w:pPr>
    </w:p>
    <w:p w14:paraId="6B1A7B49" w14:textId="655DBF89" w:rsidR="005B427E" w:rsidRPr="005B427E" w:rsidRDefault="005B427E" w:rsidP="005B427E">
      <w:pPr>
        <w:widowControl w:val="0"/>
        <w:spacing w:after="0" w:line="360" w:lineRule="auto"/>
        <w:ind w:left="964" w:hanging="964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  <w:b/>
        </w:rPr>
        <w:t>Oggetto</w:t>
      </w:r>
      <w:r w:rsidRPr="005B427E">
        <w:rPr>
          <w:rFonts w:asciiTheme="minorHAnsi" w:hAnsiTheme="minorHAnsi" w:cstheme="minorHAnsi"/>
        </w:rPr>
        <w:t xml:space="preserve">: manifestazione di interesse allo svolgimento dell’attività descritta nell’Avviso di selezione n. </w:t>
      </w:r>
      <w:r w:rsidR="00E17511">
        <w:rPr>
          <w:rFonts w:asciiTheme="minorHAnsi" w:hAnsiTheme="minorHAnsi" w:cstheme="minorHAnsi"/>
        </w:rPr>
        <w:t>1/2025</w:t>
      </w:r>
      <w:r w:rsidRPr="005B427E">
        <w:rPr>
          <w:rFonts w:asciiTheme="minorHAnsi" w:hAnsiTheme="minorHAnsi" w:cstheme="minorHAnsi"/>
        </w:rPr>
        <w:t>, rep. n. 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.del ……………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.</w:t>
      </w:r>
    </w:p>
    <w:p w14:paraId="71F887E4" w14:textId="77777777" w:rsidR="005B427E" w:rsidRPr="005B427E" w:rsidRDefault="005B427E" w:rsidP="005B427E">
      <w:pPr>
        <w:suppressAutoHyphens/>
        <w:spacing w:after="0" w:line="240" w:lineRule="auto"/>
        <w:jc w:val="both"/>
        <w:rPr>
          <w:rFonts w:asciiTheme="minorHAnsi" w:hAnsiTheme="minorHAnsi" w:cstheme="minorHAnsi"/>
        </w:rPr>
      </w:pPr>
    </w:p>
    <w:p w14:paraId="66823714" w14:textId="77777777" w:rsidR="005B427E" w:rsidRPr="005B427E" w:rsidRDefault="005B427E" w:rsidP="005B427E">
      <w:pPr>
        <w:tabs>
          <w:tab w:val="left" w:pos="9000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Il/La sottoscritto/a …………………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, matricola ……………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, nato a 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, il …………………, residente in 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, Via ……………………, in servizio presso …………………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, tel. …………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, e-mail …………………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, inquadrato nella categoria 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>, posizione economica ……………………………</w:t>
      </w:r>
    </w:p>
    <w:p w14:paraId="2C87E0D8" w14:textId="77777777" w:rsidR="005B427E" w:rsidRPr="005B427E" w:rsidRDefault="005B427E" w:rsidP="005B427E">
      <w:pPr>
        <w:tabs>
          <w:tab w:val="left" w:pos="9000"/>
        </w:tabs>
        <w:spacing w:after="0" w:line="360" w:lineRule="auto"/>
        <w:ind w:right="-1"/>
        <w:jc w:val="both"/>
        <w:rPr>
          <w:rFonts w:asciiTheme="minorHAnsi" w:hAnsiTheme="minorHAnsi" w:cstheme="minorHAnsi"/>
        </w:rPr>
      </w:pPr>
    </w:p>
    <w:p w14:paraId="73C98B7E" w14:textId="77777777" w:rsidR="005B427E" w:rsidRPr="005B427E" w:rsidRDefault="005B427E" w:rsidP="005B427E">
      <w:pPr>
        <w:tabs>
          <w:tab w:val="left" w:pos="9000"/>
        </w:tabs>
        <w:spacing w:after="0" w:line="360" w:lineRule="auto"/>
        <w:ind w:left="360" w:right="278"/>
        <w:jc w:val="center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  <w:b/>
        </w:rPr>
        <w:t>DICHIARA</w:t>
      </w:r>
    </w:p>
    <w:p w14:paraId="15F9567D" w14:textId="38B8814D" w:rsidR="005B427E" w:rsidRPr="005B427E" w:rsidRDefault="005B427E" w:rsidP="005B427E">
      <w:pPr>
        <w:tabs>
          <w:tab w:val="left" w:pos="9000"/>
        </w:tabs>
        <w:spacing w:after="0" w:line="240" w:lineRule="atLeast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di essere disponibile a prestare l’attività descritta nell’Avviso di selezione </w:t>
      </w:r>
      <w:r w:rsidR="00E17511">
        <w:rPr>
          <w:rFonts w:asciiTheme="minorHAnsi" w:hAnsiTheme="minorHAnsi" w:cstheme="minorHAnsi"/>
        </w:rPr>
        <w:t>1/2025</w:t>
      </w:r>
      <w:r w:rsidRPr="005B427E">
        <w:rPr>
          <w:rFonts w:asciiTheme="minorHAnsi" w:hAnsiTheme="minorHAnsi" w:cstheme="minorHAnsi"/>
        </w:rPr>
        <w:t>, rep. n. …………. del ………</w:t>
      </w:r>
      <w:proofErr w:type="gramStart"/>
      <w:r w:rsidRPr="005B427E">
        <w:rPr>
          <w:rFonts w:asciiTheme="minorHAnsi" w:hAnsiTheme="minorHAnsi" w:cstheme="minorHAnsi"/>
        </w:rPr>
        <w:t>…….</w:t>
      </w:r>
      <w:proofErr w:type="gramEnd"/>
      <w:r w:rsidRPr="005B427E">
        <w:rPr>
          <w:rFonts w:asciiTheme="minorHAnsi" w:hAnsiTheme="minorHAnsi" w:cstheme="minorHAnsi"/>
        </w:rPr>
        <w:t xml:space="preserve">, durante l’orario di servizio ed a titolo gratuito; </w:t>
      </w:r>
    </w:p>
    <w:p w14:paraId="1977BAAD" w14:textId="77777777" w:rsidR="005B427E" w:rsidRPr="005B427E" w:rsidRDefault="005B427E" w:rsidP="005B427E">
      <w:pPr>
        <w:tabs>
          <w:tab w:val="num" w:pos="0"/>
          <w:tab w:val="left" w:pos="9000"/>
        </w:tabs>
        <w:spacing w:after="0" w:line="240" w:lineRule="atLeast"/>
        <w:ind w:right="-1"/>
        <w:jc w:val="both"/>
        <w:rPr>
          <w:rFonts w:asciiTheme="minorHAnsi" w:hAnsiTheme="minorHAnsi" w:cstheme="minorHAnsi"/>
        </w:rPr>
      </w:pPr>
    </w:p>
    <w:p w14:paraId="21413A58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di NON essere parente o affine (fino al quarto grado compreso) con il Dirigente della struttura che effettua la proposta, con i Dirigenti dell’Amministrazione centrale, ovvero “con il Rettore, il Direttore Generale o un componente del </w:t>
      </w:r>
      <w:proofErr w:type="gramStart"/>
      <w:r w:rsidRPr="005B427E">
        <w:rPr>
          <w:rFonts w:asciiTheme="minorHAnsi" w:hAnsiTheme="minorHAnsi" w:cstheme="minorHAnsi"/>
        </w:rPr>
        <w:t>Consiglio di Amministrazione</w:t>
      </w:r>
      <w:proofErr w:type="gramEnd"/>
      <w:r w:rsidRPr="005B427E">
        <w:rPr>
          <w:rFonts w:asciiTheme="minorHAnsi" w:hAnsiTheme="minorHAnsi" w:cstheme="minorHAnsi"/>
        </w:rPr>
        <w:t xml:space="preserve"> dell’Ateneo;</w:t>
      </w:r>
    </w:p>
    <w:p w14:paraId="5E67FDFC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56879957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di essere iscritto all'albo dei Dottori Commercialisti e degli Esperti Contabili da almeno </w:t>
      </w:r>
      <w:proofErr w:type="gramStart"/>
      <w:r w:rsidRPr="005B427E">
        <w:rPr>
          <w:rFonts w:asciiTheme="minorHAnsi" w:hAnsiTheme="minorHAnsi" w:cstheme="minorHAnsi"/>
        </w:rPr>
        <w:t>10</w:t>
      </w:r>
      <w:proofErr w:type="gramEnd"/>
      <w:r w:rsidRPr="005B427E">
        <w:rPr>
          <w:rFonts w:asciiTheme="minorHAnsi" w:hAnsiTheme="minorHAnsi" w:cstheme="minorHAnsi"/>
        </w:rPr>
        <w:t xml:space="preserve"> anni;</w:t>
      </w:r>
    </w:p>
    <w:p w14:paraId="2B1294EB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02E7CDF2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di possedere esperienze e competenze professionali adeguate allo svolgimento dell’attività richiesta nell’avviso di selezione e comunque non inferiore a </w:t>
      </w:r>
      <w:proofErr w:type="gramStart"/>
      <w:r w:rsidRPr="005B427E">
        <w:rPr>
          <w:rFonts w:asciiTheme="minorHAnsi" w:hAnsiTheme="minorHAnsi" w:cstheme="minorHAnsi"/>
        </w:rPr>
        <w:t>10</w:t>
      </w:r>
      <w:proofErr w:type="gramEnd"/>
      <w:r w:rsidRPr="005B427E">
        <w:rPr>
          <w:rFonts w:asciiTheme="minorHAnsi" w:hAnsiTheme="minorHAnsi" w:cstheme="minorHAnsi"/>
        </w:rPr>
        <w:t xml:space="preserve"> anni, con particolare riferimento a consulenze tributarie prestate nei confronti di università ed enti di ricerca;</w:t>
      </w:r>
    </w:p>
    <w:p w14:paraId="11D476D6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1EDFB2E2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di avere adeguata conoscenza della lingua italiana (per i cittadini UE ed Extra UE);</w:t>
      </w:r>
    </w:p>
    <w:p w14:paraId="06DE48F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</w:p>
    <w:p w14:paraId="18A2F74A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di dichiarare nel curriculum allegato all’istanza di partecipazione i titoli che si intendono presentare ai fini della loro valutazione.</w:t>
      </w:r>
    </w:p>
    <w:p w14:paraId="3EF5A282" w14:textId="77777777" w:rsidR="005B427E" w:rsidRPr="005B427E" w:rsidRDefault="005B427E" w:rsidP="005B427E">
      <w:pPr>
        <w:tabs>
          <w:tab w:val="left" w:pos="9000"/>
        </w:tabs>
        <w:spacing w:after="0" w:line="240" w:lineRule="atLeast"/>
        <w:ind w:left="360" w:right="278"/>
        <w:jc w:val="both"/>
        <w:rPr>
          <w:rFonts w:asciiTheme="minorHAnsi" w:hAnsiTheme="minorHAnsi" w:cstheme="minorHAnsi"/>
        </w:rPr>
      </w:pPr>
    </w:p>
    <w:p w14:paraId="706819C9" w14:textId="77777777" w:rsidR="005B427E" w:rsidRPr="005B427E" w:rsidRDefault="005B427E" w:rsidP="005B427E">
      <w:pPr>
        <w:tabs>
          <w:tab w:val="left" w:pos="9000"/>
        </w:tabs>
        <w:spacing w:after="0" w:line="240" w:lineRule="atLeast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Motivazioni:</w:t>
      </w:r>
    </w:p>
    <w:p w14:paraId="64B21593" w14:textId="77777777" w:rsidR="005B427E" w:rsidRPr="005B427E" w:rsidRDefault="005B427E" w:rsidP="005B427E">
      <w:pPr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</w:t>
      </w:r>
    </w:p>
    <w:p w14:paraId="1EF2956D" w14:textId="77777777" w:rsidR="005B427E" w:rsidRPr="005B427E" w:rsidRDefault="005B427E" w:rsidP="005B427E">
      <w:pPr>
        <w:tabs>
          <w:tab w:val="left" w:pos="9000"/>
        </w:tabs>
        <w:spacing w:after="0" w:line="240" w:lineRule="atLeast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Attività lavorative svolte presso l'attuale sede di servizio:</w:t>
      </w:r>
    </w:p>
    <w:p w14:paraId="5B5B3516" w14:textId="77777777" w:rsidR="005B427E" w:rsidRPr="005B427E" w:rsidRDefault="005B427E" w:rsidP="005B427E">
      <w:pPr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</w:t>
      </w:r>
    </w:p>
    <w:p w14:paraId="55107990" w14:textId="77777777" w:rsidR="005B427E" w:rsidRPr="005B427E" w:rsidRDefault="005B427E" w:rsidP="005B427E">
      <w:pPr>
        <w:spacing w:after="0" w:line="360" w:lineRule="auto"/>
        <w:ind w:right="-1"/>
        <w:jc w:val="both"/>
        <w:rPr>
          <w:rFonts w:asciiTheme="minorHAnsi" w:hAnsiTheme="minorHAnsi" w:cstheme="minorHAnsi"/>
        </w:rPr>
      </w:pPr>
    </w:p>
    <w:p w14:paraId="74146AB7" w14:textId="77777777" w:rsidR="005B427E" w:rsidRPr="005B427E" w:rsidRDefault="005B427E" w:rsidP="005B427E">
      <w:pPr>
        <w:spacing w:after="0" w:line="240" w:lineRule="atLeast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lastRenderedPageBreak/>
        <w:t>di aver dettagliato nel curriculum vitae allegato al presente modulo la durata, la tipologia, la natura dell’esperienza professionale richiesta nell’avviso di selezione nonché ogni altro elemento comprovante le capacità a svolgere le attività oggetto dell’incarico (ad es. lettere di referenze, ecc.).</w:t>
      </w:r>
    </w:p>
    <w:p w14:paraId="4E4EF3C7" w14:textId="77777777" w:rsidR="005B427E" w:rsidRPr="005B427E" w:rsidRDefault="005B427E" w:rsidP="005B427E">
      <w:pPr>
        <w:tabs>
          <w:tab w:val="left" w:pos="9000"/>
        </w:tabs>
        <w:spacing w:after="0" w:line="240" w:lineRule="atLeast"/>
        <w:ind w:left="360" w:right="278"/>
        <w:jc w:val="both"/>
        <w:rPr>
          <w:rFonts w:asciiTheme="minorHAnsi" w:hAnsiTheme="minorHAnsi" w:cstheme="minorHAnsi"/>
        </w:rPr>
      </w:pPr>
    </w:p>
    <w:p w14:paraId="45EAF887" w14:textId="77777777" w:rsidR="005B427E" w:rsidRPr="005B427E" w:rsidRDefault="005B427E" w:rsidP="005B427E">
      <w:pPr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Recapito cui indirizzare eventuali comunicazioni:</w:t>
      </w:r>
    </w:p>
    <w:p w14:paraId="624D27B6" w14:textId="77777777" w:rsidR="005B427E" w:rsidRPr="005B427E" w:rsidRDefault="005B427E" w:rsidP="005B427E">
      <w:pPr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…………………………………… …………………………………....</w:t>
      </w:r>
    </w:p>
    <w:p w14:paraId="44F954B2" w14:textId="77777777" w:rsidR="005B427E" w:rsidRPr="005B427E" w:rsidRDefault="005B427E" w:rsidP="005B427E">
      <w:pPr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Telefono ……………………….</w:t>
      </w:r>
    </w:p>
    <w:p w14:paraId="2C3319DD" w14:textId="77777777" w:rsidR="005B427E" w:rsidRPr="005B427E" w:rsidRDefault="005B427E" w:rsidP="005B427E">
      <w:pPr>
        <w:spacing w:after="0" w:line="360" w:lineRule="auto"/>
        <w:ind w:right="-1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Indirizzo mail……………………</w:t>
      </w:r>
    </w:p>
    <w:p w14:paraId="3F740E06" w14:textId="77777777" w:rsidR="005B427E" w:rsidRPr="005B427E" w:rsidRDefault="005B427E" w:rsidP="005B427E">
      <w:pPr>
        <w:suppressAutoHyphens/>
        <w:spacing w:after="0" w:line="240" w:lineRule="atLeast"/>
        <w:jc w:val="both"/>
        <w:rPr>
          <w:rFonts w:asciiTheme="minorHAnsi" w:hAnsiTheme="minorHAnsi" w:cstheme="minorHAnsi"/>
        </w:rPr>
      </w:pPr>
    </w:p>
    <w:p w14:paraId="624AD4BE" w14:textId="77777777" w:rsidR="005B427E" w:rsidRPr="005B427E" w:rsidRDefault="005B427E" w:rsidP="005B427E">
      <w:pPr>
        <w:tabs>
          <w:tab w:val="left" w:pos="9000"/>
        </w:tabs>
        <w:spacing w:after="0" w:line="240" w:lineRule="atLeast"/>
        <w:ind w:right="-1"/>
        <w:jc w:val="both"/>
        <w:rPr>
          <w:rFonts w:asciiTheme="minorHAnsi" w:hAnsiTheme="minorHAnsi" w:cstheme="minorHAnsi"/>
        </w:rPr>
      </w:pPr>
      <w:bookmarkStart w:id="0" w:name="_Hlk69814159"/>
      <w:r w:rsidRPr="005B427E">
        <w:rPr>
          <w:rFonts w:asciiTheme="minorHAnsi" w:hAnsiTheme="minorHAnsi" w:cstheme="minorHAnsi"/>
        </w:rPr>
        <w:t xml:space="preserve">Il/La sottoscritto/a </w:t>
      </w:r>
      <w:bookmarkEnd w:id="0"/>
      <w:r w:rsidRPr="005B427E">
        <w:rPr>
          <w:rFonts w:asciiTheme="minorHAnsi" w:hAnsiTheme="minorHAnsi" w:cstheme="minorHAnsi"/>
        </w:rPr>
        <w:t>allega alla presente istanza copia fotostatica di un documento di identità in corso di validità.</w:t>
      </w:r>
    </w:p>
    <w:p w14:paraId="6BD071AF" w14:textId="77777777" w:rsidR="005B427E" w:rsidRPr="005B427E" w:rsidRDefault="005B427E" w:rsidP="005B427E">
      <w:pPr>
        <w:tabs>
          <w:tab w:val="left" w:pos="2045"/>
        </w:tabs>
        <w:spacing w:after="0" w:line="240" w:lineRule="atLeast"/>
        <w:ind w:left="360" w:right="278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ab/>
      </w:r>
    </w:p>
    <w:p w14:paraId="36A63FA9" w14:textId="77777777" w:rsidR="005B427E" w:rsidRPr="005B427E" w:rsidRDefault="005B427E" w:rsidP="005B427E">
      <w:pPr>
        <w:spacing w:after="0" w:line="240" w:lineRule="atLeast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Dichiara di aver preso visione dell’informativa sul trattamento dati per la categoria di interessato DIPENDENTI pubblicata sul sito https://www.unica.it/unica/it/utility_privacy.page.</w:t>
      </w:r>
    </w:p>
    <w:p w14:paraId="22E4FE41" w14:textId="77777777" w:rsidR="005B427E" w:rsidRPr="005B427E" w:rsidRDefault="005B427E" w:rsidP="005B427E">
      <w:pPr>
        <w:spacing w:after="0" w:line="240" w:lineRule="atLeast"/>
        <w:jc w:val="both"/>
        <w:rPr>
          <w:rFonts w:asciiTheme="minorHAnsi" w:hAnsiTheme="minorHAnsi" w:cstheme="minorHAnsi"/>
          <w:strike/>
        </w:rPr>
      </w:pPr>
    </w:p>
    <w:p w14:paraId="45FABE82" w14:textId="77777777" w:rsidR="005B427E" w:rsidRPr="005B427E" w:rsidRDefault="005B427E" w:rsidP="005B427E">
      <w:pPr>
        <w:tabs>
          <w:tab w:val="left" w:pos="9000"/>
        </w:tabs>
        <w:spacing w:after="0" w:line="240" w:lineRule="atLeast"/>
        <w:ind w:left="360" w:right="278"/>
        <w:jc w:val="both"/>
        <w:rPr>
          <w:rFonts w:asciiTheme="minorHAnsi" w:hAnsiTheme="minorHAnsi" w:cstheme="minorHAnsi"/>
        </w:rPr>
      </w:pPr>
    </w:p>
    <w:p w14:paraId="3F6B5239" w14:textId="77777777" w:rsidR="005B427E" w:rsidRPr="005B427E" w:rsidRDefault="005B427E" w:rsidP="005B427E">
      <w:pPr>
        <w:tabs>
          <w:tab w:val="left" w:pos="9000"/>
        </w:tabs>
        <w:spacing w:after="0" w:line="240" w:lineRule="atLeast"/>
        <w:ind w:left="360" w:right="278"/>
        <w:jc w:val="both"/>
        <w:rPr>
          <w:rFonts w:asciiTheme="minorHAnsi" w:hAnsiTheme="minorHAnsi" w:cstheme="minorHAnsi"/>
        </w:rPr>
      </w:pPr>
    </w:p>
    <w:p w14:paraId="133E3C1C" w14:textId="77777777" w:rsidR="005B427E" w:rsidRPr="005B427E" w:rsidRDefault="005B427E" w:rsidP="005B427E">
      <w:pPr>
        <w:tabs>
          <w:tab w:val="left" w:pos="9000"/>
        </w:tabs>
        <w:spacing w:after="0" w:line="240" w:lineRule="atLeast"/>
        <w:ind w:left="360" w:right="278"/>
        <w:jc w:val="both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Luogo e data</w:t>
      </w:r>
    </w:p>
    <w:p w14:paraId="5594CB1F" w14:textId="77777777" w:rsidR="005B427E" w:rsidRPr="005B427E" w:rsidRDefault="005B427E" w:rsidP="005B427E">
      <w:pPr>
        <w:tabs>
          <w:tab w:val="left" w:pos="9000"/>
        </w:tabs>
        <w:spacing w:after="0" w:line="240" w:lineRule="atLeast"/>
        <w:ind w:left="360" w:right="278"/>
        <w:jc w:val="both"/>
        <w:rPr>
          <w:rFonts w:asciiTheme="minorHAnsi" w:hAnsiTheme="minorHAnsi" w:cstheme="minorHAnsi"/>
        </w:rPr>
      </w:pPr>
    </w:p>
    <w:p w14:paraId="48415301" w14:textId="77777777" w:rsidR="005B427E" w:rsidRPr="005B427E" w:rsidRDefault="005B427E" w:rsidP="005B427E">
      <w:pPr>
        <w:tabs>
          <w:tab w:val="left" w:pos="9072"/>
        </w:tabs>
        <w:spacing w:after="0" w:line="240" w:lineRule="atLeast"/>
        <w:ind w:left="5670" w:right="278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Firma</w:t>
      </w:r>
    </w:p>
    <w:p w14:paraId="0D1A390A" w14:textId="77777777" w:rsidR="005B427E" w:rsidRPr="005B427E" w:rsidRDefault="005B427E" w:rsidP="005B427E">
      <w:pPr>
        <w:tabs>
          <w:tab w:val="left" w:pos="9072"/>
        </w:tabs>
        <w:spacing w:after="0" w:line="240" w:lineRule="atLeast"/>
        <w:ind w:left="5670" w:right="278"/>
        <w:jc w:val="center"/>
        <w:rPr>
          <w:rFonts w:asciiTheme="minorHAnsi" w:hAnsiTheme="minorHAnsi" w:cstheme="minorHAnsi"/>
        </w:rPr>
      </w:pPr>
    </w:p>
    <w:p w14:paraId="420AE8C8" w14:textId="77777777" w:rsidR="005B427E" w:rsidRPr="005B427E" w:rsidRDefault="005B427E" w:rsidP="005B427E">
      <w:pPr>
        <w:tabs>
          <w:tab w:val="left" w:pos="9072"/>
        </w:tabs>
        <w:spacing w:after="0" w:line="240" w:lineRule="atLeast"/>
        <w:ind w:left="5670" w:right="278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_____________________</w:t>
      </w:r>
    </w:p>
    <w:p w14:paraId="37912AA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left="5670" w:right="278"/>
        <w:jc w:val="center"/>
        <w:rPr>
          <w:rFonts w:asciiTheme="minorHAnsi" w:hAnsiTheme="minorHAnsi" w:cstheme="minorHAnsi"/>
        </w:rPr>
      </w:pPr>
    </w:p>
    <w:p w14:paraId="571F2FE0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jc w:val="center"/>
        <w:rPr>
          <w:rFonts w:asciiTheme="minorHAnsi" w:hAnsiTheme="minorHAnsi" w:cstheme="minorHAnsi"/>
        </w:rPr>
      </w:pPr>
    </w:p>
    <w:p w14:paraId="627C75F8" w14:textId="77777777" w:rsidR="005B427E" w:rsidRPr="005B427E" w:rsidRDefault="005B427E" w:rsidP="005B427E">
      <w:pPr>
        <w:spacing w:after="0" w:line="240" w:lineRule="auto"/>
        <w:ind w:right="-1"/>
        <w:jc w:val="center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</w:rPr>
        <w:br w:type="page"/>
      </w:r>
      <w:r w:rsidRPr="005B427E">
        <w:rPr>
          <w:rFonts w:asciiTheme="minorHAnsi" w:hAnsiTheme="minorHAnsi" w:cstheme="minorHAnsi"/>
          <w:b/>
        </w:rPr>
        <w:lastRenderedPageBreak/>
        <w:t>(Allegato E)</w:t>
      </w:r>
    </w:p>
    <w:p w14:paraId="5BC6A3E0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  <w:b/>
        </w:rPr>
        <w:t>Dichiarazione sostitutiva di certificazione</w:t>
      </w:r>
    </w:p>
    <w:p w14:paraId="6E89C11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(Art. 46, D.P.R. 28 dicembre 2000, n. 445)</w:t>
      </w:r>
    </w:p>
    <w:p w14:paraId="35C1345F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  <w:b/>
        </w:rPr>
        <w:t>Dichiarazione sostitutiva dell’atto di notorietà</w:t>
      </w:r>
    </w:p>
    <w:p w14:paraId="5002F029" w14:textId="77777777" w:rsidR="005B427E" w:rsidRPr="005B427E" w:rsidRDefault="005B427E" w:rsidP="005B427E">
      <w:pPr>
        <w:tabs>
          <w:tab w:val="left" w:pos="10348"/>
        </w:tabs>
        <w:spacing w:after="0" w:line="240" w:lineRule="auto"/>
        <w:ind w:right="-1"/>
        <w:jc w:val="center"/>
        <w:rPr>
          <w:rFonts w:asciiTheme="minorHAnsi" w:hAnsiTheme="minorHAnsi" w:cstheme="minorHAnsi"/>
          <w:i/>
        </w:rPr>
      </w:pPr>
      <w:r w:rsidRPr="005B427E">
        <w:rPr>
          <w:rFonts w:asciiTheme="minorHAnsi" w:hAnsiTheme="minorHAnsi" w:cstheme="minorHAnsi"/>
          <w:i/>
        </w:rPr>
        <w:t>(spedire con la fotocopia di un documento di identità)</w:t>
      </w:r>
    </w:p>
    <w:p w14:paraId="1BC431F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  <w:lang w:val="en-US"/>
        </w:rPr>
      </w:pPr>
      <w:r w:rsidRPr="005B427E">
        <w:rPr>
          <w:rFonts w:asciiTheme="minorHAnsi" w:hAnsiTheme="minorHAnsi" w:cstheme="minorHAnsi"/>
          <w:lang w:val="en-US"/>
        </w:rPr>
        <w:t xml:space="preserve">(Art. 47, D.P.R. 28 </w:t>
      </w:r>
      <w:proofErr w:type="spellStart"/>
      <w:r w:rsidRPr="005B427E">
        <w:rPr>
          <w:rFonts w:asciiTheme="minorHAnsi" w:hAnsiTheme="minorHAnsi" w:cstheme="minorHAnsi"/>
          <w:lang w:val="en-US"/>
        </w:rPr>
        <w:t>dicembre</w:t>
      </w:r>
      <w:proofErr w:type="spellEnd"/>
      <w:r w:rsidRPr="005B427E">
        <w:rPr>
          <w:rFonts w:asciiTheme="minorHAnsi" w:hAnsiTheme="minorHAnsi" w:cstheme="minorHAnsi"/>
          <w:lang w:val="en-US"/>
        </w:rPr>
        <w:t xml:space="preserve"> 2000 n. 445)</w:t>
      </w:r>
    </w:p>
    <w:p w14:paraId="50BD4E68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5134"/>
      </w:tblGrid>
      <w:tr w:rsidR="005B427E" w:rsidRPr="005B427E" w14:paraId="2CD0470D" w14:textId="77777777" w:rsidTr="00241E37">
        <w:tc>
          <w:tcPr>
            <w:tcW w:w="3510" w:type="dxa"/>
            <w:shd w:val="clear" w:color="auto" w:fill="auto"/>
          </w:tcPr>
          <w:p w14:paraId="0975D3C9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5B427E">
              <w:rPr>
                <w:rFonts w:asciiTheme="minorHAnsi" w:hAnsiTheme="minorHAnsi" w:cstheme="minorHAnsi"/>
              </w:rPr>
              <w:t>Estremi dell’avviso di selezione</w:t>
            </w:r>
          </w:p>
        </w:tc>
        <w:tc>
          <w:tcPr>
            <w:tcW w:w="5134" w:type="dxa"/>
            <w:shd w:val="clear" w:color="auto" w:fill="auto"/>
          </w:tcPr>
          <w:p w14:paraId="084A7DFF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-1"/>
              <w:rPr>
                <w:rFonts w:asciiTheme="minorHAnsi" w:hAnsiTheme="minorHAnsi" w:cstheme="minorHAnsi"/>
              </w:rPr>
            </w:pPr>
          </w:p>
        </w:tc>
      </w:tr>
      <w:tr w:rsidR="005B427E" w:rsidRPr="005B427E" w14:paraId="41161285" w14:textId="77777777" w:rsidTr="00241E37">
        <w:tc>
          <w:tcPr>
            <w:tcW w:w="3510" w:type="dxa"/>
            <w:shd w:val="clear" w:color="auto" w:fill="auto"/>
          </w:tcPr>
          <w:p w14:paraId="4D428607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color w:val="000000"/>
              </w:rPr>
            </w:pPr>
            <w:r w:rsidRPr="005B427E">
              <w:rPr>
                <w:rFonts w:asciiTheme="minorHAnsi" w:hAnsiTheme="minorHAnsi" w:cstheme="minorHAnsi"/>
              </w:rPr>
              <w:t>Informazioni aggiornate al</w:t>
            </w:r>
          </w:p>
        </w:tc>
        <w:tc>
          <w:tcPr>
            <w:tcW w:w="5134" w:type="dxa"/>
            <w:shd w:val="clear" w:color="auto" w:fill="auto"/>
          </w:tcPr>
          <w:p w14:paraId="0C1C9F40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-1"/>
              <w:rPr>
                <w:rFonts w:asciiTheme="minorHAnsi" w:hAnsiTheme="minorHAnsi" w:cstheme="minorHAnsi"/>
              </w:rPr>
            </w:pPr>
          </w:p>
        </w:tc>
      </w:tr>
    </w:tbl>
    <w:p w14:paraId="06D161F8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-1"/>
        <w:jc w:val="center"/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268"/>
      </w:tblGrid>
      <w:tr w:rsidR="005B427E" w:rsidRPr="005B427E" w14:paraId="4F51312A" w14:textId="77777777" w:rsidTr="00241E37">
        <w:tc>
          <w:tcPr>
            <w:tcW w:w="2376" w:type="dxa"/>
            <w:shd w:val="clear" w:color="auto" w:fill="auto"/>
          </w:tcPr>
          <w:p w14:paraId="29A81EEB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color w:val="000000"/>
              </w:rPr>
            </w:pPr>
            <w:r w:rsidRPr="005B427E">
              <w:rPr>
                <w:rFonts w:asciiTheme="minorHAnsi" w:hAnsiTheme="minorHAnsi" w:cstheme="minorHAnsi"/>
              </w:rPr>
              <w:t>Nome e Cognome</w:t>
            </w:r>
          </w:p>
        </w:tc>
        <w:tc>
          <w:tcPr>
            <w:tcW w:w="6268" w:type="dxa"/>
            <w:shd w:val="clear" w:color="auto" w:fill="auto"/>
          </w:tcPr>
          <w:p w14:paraId="31B6DD36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</w:tr>
      <w:tr w:rsidR="005B427E" w:rsidRPr="005B427E" w14:paraId="69E6EED1" w14:textId="77777777" w:rsidTr="00241E37">
        <w:tc>
          <w:tcPr>
            <w:tcW w:w="2376" w:type="dxa"/>
            <w:shd w:val="clear" w:color="auto" w:fill="auto"/>
          </w:tcPr>
          <w:p w14:paraId="78D7FC36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color w:val="000000"/>
              </w:rPr>
            </w:pPr>
            <w:r w:rsidRPr="005B427E">
              <w:rPr>
                <w:rFonts w:asciiTheme="minorHAnsi" w:hAnsiTheme="minorHAnsi" w:cstheme="minorHAnsi"/>
              </w:rPr>
              <w:t>Luogo di nascita</w:t>
            </w:r>
          </w:p>
        </w:tc>
        <w:tc>
          <w:tcPr>
            <w:tcW w:w="6268" w:type="dxa"/>
            <w:shd w:val="clear" w:color="auto" w:fill="auto"/>
          </w:tcPr>
          <w:p w14:paraId="10F3894C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</w:tr>
      <w:tr w:rsidR="005B427E" w:rsidRPr="005B427E" w14:paraId="6A490AB8" w14:textId="77777777" w:rsidTr="00241E37">
        <w:tc>
          <w:tcPr>
            <w:tcW w:w="2376" w:type="dxa"/>
            <w:shd w:val="clear" w:color="auto" w:fill="auto"/>
          </w:tcPr>
          <w:p w14:paraId="5B64A955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color w:val="000000"/>
              </w:rPr>
            </w:pPr>
            <w:r w:rsidRPr="005B427E">
              <w:rPr>
                <w:rFonts w:asciiTheme="minorHAnsi" w:hAnsiTheme="minorHAnsi" w:cstheme="minorHAnsi"/>
              </w:rPr>
              <w:t>Data di nascita</w:t>
            </w:r>
          </w:p>
        </w:tc>
        <w:tc>
          <w:tcPr>
            <w:tcW w:w="6268" w:type="dxa"/>
            <w:shd w:val="clear" w:color="auto" w:fill="auto"/>
          </w:tcPr>
          <w:p w14:paraId="3FC100D0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</w:tr>
    </w:tbl>
    <w:p w14:paraId="0F2D28E9" w14:textId="77777777" w:rsidR="005B427E" w:rsidRPr="005B427E" w:rsidRDefault="005B427E" w:rsidP="005B427E">
      <w:pPr>
        <w:autoSpaceDE w:val="0"/>
        <w:autoSpaceDN w:val="0"/>
        <w:adjustRightInd w:val="0"/>
        <w:spacing w:after="0" w:line="240" w:lineRule="auto"/>
        <w:ind w:right="849"/>
        <w:rPr>
          <w:rFonts w:asciiTheme="minorHAnsi" w:hAnsiTheme="minorHAnsi" w:cstheme="minorHAnsi"/>
        </w:rPr>
      </w:pPr>
      <w:r w:rsidRPr="005B427E">
        <w:rPr>
          <w:rFonts w:asciiTheme="minorHAnsi" w:eastAsia="Times New Roman" w:hAnsiTheme="minorHAnsi" w:cstheme="minorHAnsi"/>
          <w:lang w:eastAsia="it-IT"/>
        </w:rPr>
        <w:t>Si raccomanda di indicare con precisione tutti gli elementi valutabili ai sensi dell’avviso di selezione (aggiungere o togliere righe secondo necessità).</w:t>
      </w:r>
    </w:p>
    <w:p w14:paraId="528733FB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</w:rPr>
      </w:pPr>
    </w:p>
    <w:p w14:paraId="27E20D03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  <w:b/>
        </w:rPr>
        <w:t>Esperienza professionale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7"/>
        <w:gridCol w:w="2790"/>
        <w:gridCol w:w="4567"/>
      </w:tblGrid>
      <w:tr w:rsidR="005B427E" w:rsidRPr="005B427E" w14:paraId="1E715D66" w14:textId="77777777" w:rsidTr="00241E37">
        <w:tc>
          <w:tcPr>
            <w:tcW w:w="1287" w:type="dxa"/>
            <w:shd w:val="clear" w:color="auto" w:fill="auto"/>
          </w:tcPr>
          <w:p w14:paraId="2619E3FD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  <w:r w:rsidRPr="005B427E">
              <w:rPr>
                <w:rFonts w:asciiTheme="minorHAnsi" w:hAnsiTheme="minorHAnsi" w:cstheme="minorHAnsi"/>
                <w:b/>
              </w:rPr>
              <w:t>Periodo</w:t>
            </w:r>
          </w:p>
        </w:tc>
        <w:tc>
          <w:tcPr>
            <w:tcW w:w="2790" w:type="dxa"/>
            <w:shd w:val="clear" w:color="auto" w:fill="auto"/>
          </w:tcPr>
          <w:p w14:paraId="4A4C27B8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  <w:r w:rsidRPr="005B427E">
              <w:rPr>
                <w:rFonts w:asciiTheme="minorHAnsi" w:hAnsiTheme="minorHAnsi" w:cstheme="minorHAnsi"/>
                <w:b/>
              </w:rPr>
              <w:t xml:space="preserve">Ente </w:t>
            </w:r>
          </w:p>
        </w:tc>
        <w:tc>
          <w:tcPr>
            <w:tcW w:w="4567" w:type="dxa"/>
            <w:shd w:val="clear" w:color="auto" w:fill="auto"/>
          </w:tcPr>
          <w:p w14:paraId="669C8A45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  <w:r w:rsidRPr="005B427E">
              <w:rPr>
                <w:rFonts w:asciiTheme="minorHAnsi" w:hAnsiTheme="minorHAnsi" w:cstheme="minorHAnsi"/>
                <w:b/>
                <w:bCs/>
              </w:rPr>
              <w:t>Principali attività e responsabilità</w:t>
            </w:r>
          </w:p>
        </w:tc>
      </w:tr>
      <w:tr w:rsidR="005B427E" w:rsidRPr="005B427E" w14:paraId="442CFDA2" w14:textId="77777777" w:rsidTr="00241E37">
        <w:tc>
          <w:tcPr>
            <w:tcW w:w="1287" w:type="dxa"/>
            <w:shd w:val="clear" w:color="auto" w:fill="auto"/>
          </w:tcPr>
          <w:p w14:paraId="7E18CDD8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2790" w:type="dxa"/>
            <w:shd w:val="clear" w:color="auto" w:fill="auto"/>
          </w:tcPr>
          <w:p w14:paraId="189DD5BA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4567" w:type="dxa"/>
            <w:shd w:val="clear" w:color="auto" w:fill="auto"/>
          </w:tcPr>
          <w:p w14:paraId="7A1CF697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</w:tr>
      <w:tr w:rsidR="005B427E" w:rsidRPr="005B427E" w14:paraId="371F9702" w14:textId="77777777" w:rsidTr="00241E37">
        <w:tc>
          <w:tcPr>
            <w:tcW w:w="1287" w:type="dxa"/>
            <w:shd w:val="clear" w:color="auto" w:fill="auto"/>
          </w:tcPr>
          <w:p w14:paraId="0D0B1695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2790" w:type="dxa"/>
            <w:shd w:val="clear" w:color="auto" w:fill="auto"/>
          </w:tcPr>
          <w:p w14:paraId="7D6E06BA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4567" w:type="dxa"/>
            <w:shd w:val="clear" w:color="auto" w:fill="auto"/>
          </w:tcPr>
          <w:p w14:paraId="0104FB0B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</w:tr>
      <w:tr w:rsidR="005B427E" w:rsidRPr="005B427E" w14:paraId="6293E756" w14:textId="77777777" w:rsidTr="00241E37">
        <w:tc>
          <w:tcPr>
            <w:tcW w:w="1287" w:type="dxa"/>
            <w:shd w:val="clear" w:color="auto" w:fill="auto"/>
          </w:tcPr>
          <w:p w14:paraId="51F1028A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2790" w:type="dxa"/>
            <w:shd w:val="clear" w:color="auto" w:fill="auto"/>
          </w:tcPr>
          <w:p w14:paraId="25FB5322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4567" w:type="dxa"/>
            <w:shd w:val="clear" w:color="auto" w:fill="auto"/>
          </w:tcPr>
          <w:p w14:paraId="35B10184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</w:tr>
    </w:tbl>
    <w:p w14:paraId="5F1ECBE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</w:rPr>
      </w:pPr>
    </w:p>
    <w:p w14:paraId="3B81017C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  <w:b/>
          <w:bCs/>
        </w:rPr>
      </w:pPr>
      <w:r w:rsidRPr="005B427E">
        <w:rPr>
          <w:rFonts w:asciiTheme="minorHAnsi" w:hAnsiTheme="minorHAnsi" w:cstheme="minorHAnsi"/>
          <w:b/>
          <w:bCs/>
        </w:rPr>
        <w:t>Istruzione, formazione (es. titoli di studio, certificazioni</w:t>
      </w:r>
    </w:p>
    <w:p w14:paraId="5F22BE19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  <w:b/>
          <w:bCs/>
        </w:rPr>
      </w:pPr>
      <w:r w:rsidRPr="005B427E">
        <w:rPr>
          <w:rFonts w:asciiTheme="minorHAnsi" w:hAnsiTheme="minorHAnsi" w:cstheme="minorHAnsi"/>
          <w:b/>
          <w:bCs/>
        </w:rPr>
        <w:t>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4661"/>
        <w:gridCol w:w="2882"/>
      </w:tblGrid>
      <w:tr w:rsidR="005B427E" w:rsidRPr="005B427E" w14:paraId="3E0A4C21" w14:textId="77777777" w:rsidTr="00241E37">
        <w:tc>
          <w:tcPr>
            <w:tcW w:w="1101" w:type="dxa"/>
            <w:shd w:val="clear" w:color="auto" w:fill="auto"/>
          </w:tcPr>
          <w:p w14:paraId="52E3ACEF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  <w:r w:rsidRPr="005B427E">
              <w:rPr>
                <w:rFonts w:asciiTheme="minorHAnsi" w:hAnsiTheme="minorHAnsi" w:cstheme="minorHAnsi"/>
                <w:b/>
              </w:rPr>
              <w:t>Data</w:t>
            </w:r>
          </w:p>
        </w:tc>
        <w:tc>
          <w:tcPr>
            <w:tcW w:w="4661" w:type="dxa"/>
            <w:shd w:val="clear" w:color="auto" w:fill="auto"/>
          </w:tcPr>
          <w:p w14:paraId="036E1D3A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  <w:r w:rsidRPr="005B427E">
              <w:rPr>
                <w:rFonts w:asciiTheme="minorHAnsi" w:hAnsiTheme="minorHAnsi" w:cstheme="minorHAnsi"/>
                <w:b/>
              </w:rPr>
              <w:t>Titolo/Principali tematiche</w:t>
            </w:r>
          </w:p>
        </w:tc>
        <w:tc>
          <w:tcPr>
            <w:tcW w:w="2882" w:type="dxa"/>
            <w:shd w:val="clear" w:color="auto" w:fill="auto"/>
          </w:tcPr>
          <w:p w14:paraId="3263E9BA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  <w:r w:rsidRPr="005B427E">
              <w:rPr>
                <w:rFonts w:asciiTheme="minorHAnsi" w:hAnsiTheme="minorHAnsi" w:cstheme="minorHAnsi"/>
                <w:b/>
              </w:rPr>
              <w:t>Ente</w:t>
            </w:r>
          </w:p>
        </w:tc>
      </w:tr>
      <w:tr w:rsidR="005B427E" w:rsidRPr="005B427E" w14:paraId="7B1A5B62" w14:textId="77777777" w:rsidTr="00241E37">
        <w:tc>
          <w:tcPr>
            <w:tcW w:w="1101" w:type="dxa"/>
            <w:shd w:val="clear" w:color="auto" w:fill="auto"/>
          </w:tcPr>
          <w:p w14:paraId="2C175360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4661" w:type="dxa"/>
            <w:shd w:val="clear" w:color="auto" w:fill="auto"/>
          </w:tcPr>
          <w:p w14:paraId="15E644FF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2882" w:type="dxa"/>
            <w:shd w:val="clear" w:color="auto" w:fill="auto"/>
          </w:tcPr>
          <w:p w14:paraId="3DF1AA2D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</w:tr>
      <w:tr w:rsidR="005B427E" w:rsidRPr="005B427E" w14:paraId="3C5DD9D6" w14:textId="77777777" w:rsidTr="00241E37">
        <w:tc>
          <w:tcPr>
            <w:tcW w:w="1101" w:type="dxa"/>
            <w:shd w:val="clear" w:color="auto" w:fill="auto"/>
          </w:tcPr>
          <w:p w14:paraId="3899825A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4661" w:type="dxa"/>
            <w:shd w:val="clear" w:color="auto" w:fill="auto"/>
          </w:tcPr>
          <w:p w14:paraId="742A8824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2882" w:type="dxa"/>
            <w:shd w:val="clear" w:color="auto" w:fill="auto"/>
          </w:tcPr>
          <w:p w14:paraId="1EB5B7EE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</w:tr>
      <w:tr w:rsidR="005B427E" w:rsidRPr="005B427E" w14:paraId="10C7F2F0" w14:textId="77777777" w:rsidTr="00241E37">
        <w:tc>
          <w:tcPr>
            <w:tcW w:w="1101" w:type="dxa"/>
            <w:shd w:val="clear" w:color="auto" w:fill="auto"/>
          </w:tcPr>
          <w:p w14:paraId="777ABF4E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4661" w:type="dxa"/>
            <w:shd w:val="clear" w:color="auto" w:fill="auto"/>
          </w:tcPr>
          <w:p w14:paraId="3B0A0800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  <w:tc>
          <w:tcPr>
            <w:tcW w:w="2882" w:type="dxa"/>
            <w:shd w:val="clear" w:color="auto" w:fill="auto"/>
          </w:tcPr>
          <w:p w14:paraId="0AE1BACD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</w:rPr>
            </w:pPr>
          </w:p>
        </w:tc>
      </w:tr>
    </w:tbl>
    <w:p w14:paraId="61BF97F5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</w:rPr>
      </w:pPr>
    </w:p>
    <w:p w14:paraId="0E3589BE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  <w:b/>
        </w:rPr>
        <w:t>Pubblicazioni /Convegni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5B427E" w:rsidRPr="005B427E" w14:paraId="7C4BBBD7" w14:textId="77777777" w:rsidTr="00241E37">
        <w:tc>
          <w:tcPr>
            <w:tcW w:w="8644" w:type="dxa"/>
            <w:shd w:val="clear" w:color="auto" w:fill="auto"/>
          </w:tcPr>
          <w:p w14:paraId="36F1FB8A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</w:p>
        </w:tc>
      </w:tr>
      <w:tr w:rsidR="005B427E" w:rsidRPr="005B427E" w14:paraId="3404EE59" w14:textId="77777777" w:rsidTr="00241E37">
        <w:tc>
          <w:tcPr>
            <w:tcW w:w="8644" w:type="dxa"/>
            <w:shd w:val="clear" w:color="auto" w:fill="auto"/>
          </w:tcPr>
          <w:p w14:paraId="007217BA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</w:p>
        </w:tc>
      </w:tr>
      <w:tr w:rsidR="005B427E" w:rsidRPr="005B427E" w14:paraId="6180035C" w14:textId="77777777" w:rsidTr="00241E37">
        <w:tc>
          <w:tcPr>
            <w:tcW w:w="8644" w:type="dxa"/>
            <w:shd w:val="clear" w:color="auto" w:fill="auto"/>
          </w:tcPr>
          <w:p w14:paraId="3C389384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</w:p>
        </w:tc>
      </w:tr>
    </w:tbl>
    <w:p w14:paraId="070DBED6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  <w:b/>
        </w:rPr>
      </w:pPr>
    </w:p>
    <w:p w14:paraId="355EC620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  <w:b/>
          <w:bCs/>
        </w:rPr>
      </w:pPr>
      <w:r w:rsidRPr="005B427E">
        <w:rPr>
          <w:rFonts w:asciiTheme="minorHAnsi" w:hAnsiTheme="minorHAnsi" w:cstheme="minorHAnsi"/>
          <w:b/>
          <w:bCs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5B427E" w:rsidRPr="005B427E" w14:paraId="255E5348" w14:textId="77777777" w:rsidTr="00241E37">
        <w:tc>
          <w:tcPr>
            <w:tcW w:w="8644" w:type="dxa"/>
            <w:shd w:val="clear" w:color="auto" w:fill="auto"/>
          </w:tcPr>
          <w:p w14:paraId="0FE37DD0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</w:p>
        </w:tc>
      </w:tr>
      <w:tr w:rsidR="005B427E" w:rsidRPr="005B427E" w14:paraId="56C28A53" w14:textId="77777777" w:rsidTr="00241E37">
        <w:tc>
          <w:tcPr>
            <w:tcW w:w="8644" w:type="dxa"/>
            <w:shd w:val="clear" w:color="auto" w:fill="auto"/>
          </w:tcPr>
          <w:p w14:paraId="2EADA5E8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</w:p>
        </w:tc>
      </w:tr>
      <w:tr w:rsidR="005B427E" w:rsidRPr="005B427E" w14:paraId="69C75636" w14:textId="77777777" w:rsidTr="00241E37">
        <w:tc>
          <w:tcPr>
            <w:tcW w:w="8644" w:type="dxa"/>
            <w:shd w:val="clear" w:color="auto" w:fill="auto"/>
          </w:tcPr>
          <w:p w14:paraId="00417237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</w:p>
        </w:tc>
      </w:tr>
    </w:tbl>
    <w:p w14:paraId="1F43323B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  <w:b/>
        </w:rPr>
      </w:pPr>
    </w:p>
    <w:p w14:paraId="6FEAD6C6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  <w:b/>
        </w:rPr>
      </w:pPr>
      <w:r w:rsidRPr="005B427E">
        <w:rPr>
          <w:rFonts w:asciiTheme="minorHAnsi" w:hAnsiTheme="minorHAnsi" w:cstheme="minorHAnsi"/>
          <w:b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5B427E" w:rsidRPr="005B427E" w14:paraId="37D6938C" w14:textId="77777777" w:rsidTr="00241E37">
        <w:tc>
          <w:tcPr>
            <w:tcW w:w="8644" w:type="dxa"/>
            <w:shd w:val="clear" w:color="auto" w:fill="auto"/>
          </w:tcPr>
          <w:p w14:paraId="1F3E65DD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</w:p>
        </w:tc>
      </w:tr>
      <w:tr w:rsidR="005B427E" w:rsidRPr="005B427E" w14:paraId="67E4D67C" w14:textId="77777777" w:rsidTr="00241E37">
        <w:tc>
          <w:tcPr>
            <w:tcW w:w="8644" w:type="dxa"/>
            <w:shd w:val="clear" w:color="auto" w:fill="auto"/>
          </w:tcPr>
          <w:p w14:paraId="3DE7278B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</w:p>
        </w:tc>
      </w:tr>
      <w:tr w:rsidR="005B427E" w:rsidRPr="005B427E" w14:paraId="53ADF78D" w14:textId="77777777" w:rsidTr="00241E37">
        <w:tc>
          <w:tcPr>
            <w:tcW w:w="8644" w:type="dxa"/>
            <w:shd w:val="clear" w:color="auto" w:fill="auto"/>
          </w:tcPr>
          <w:p w14:paraId="51054ED4" w14:textId="77777777" w:rsidR="005B427E" w:rsidRPr="005B427E" w:rsidRDefault="005B427E" w:rsidP="00241E37">
            <w:pPr>
              <w:tabs>
                <w:tab w:val="left" w:pos="9000"/>
              </w:tabs>
              <w:spacing w:after="0" w:line="240" w:lineRule="auto"/>
              <w:ind w:right="278"/>
              <w:rPr>
                <w:rFonts w:asciiTheme="minorHAnsi" w:hAnsiTheme="minorHAnsi" w:cstheme="minorHAnsi"/>
                <w:b/>
              </w:rPr>
            </w:pPr>
          </w:p>
        </w:tc>
      </w:tr>
    </w:tbl>
    <w:p w14:paraId="53FEC293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  <w:b/>
        </w:rPr>
      </w:pPr>
    </w:p>
    <w:p w14:paraId="6F7B5FE2" w14:textId="77777777" w:rsidR="005B427E" w:rsidRPr="005B427E" w:rsidRDefault="005B427E" w:rsidP="005B427E">
      <w:pPr>
        <w:tabs>
          <w:tab w:val="left" w:pos="9000"/>
        </w:tabs>
        <w:spacing w:after="0" w:line="240" w:lineRule="auto"/>
        <w:ind w:right="278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 xml:space="preserve">Luogo, data </w:t>
      </w:r>
    </w:p>
    <w:p w14:paraId="4D9390B6" w14:textId="643F89F0" w:rsidR="009706A7" w:rsidRPr="005B427E" w:rsidRDefault="005B427E" w:rsidP="005B427E">
      <w:pPr>
        <w:tabs>
          <w:tab w:val="left" w:pos="9000"/>
        </w:tabs>
        <w:spacing w:after="0" w:line="240" w:lineRule="auto"/>
        <w:ind w:left="6237" w:right="278"/>
        <w:rPr>
          <w:rFonts w:asciiTheme="minorHAnsi" w:hAnsiTheme="minorHAnsi" w:cstheme="minorHAnsi"/>
        </w:rPr>
      </w:pPr>
      <w:r w:rsidRPr="005B427E">
        <w:rPr>
          <w:rFonts w:asciiTheme="minorHAnsi" w:hAnsiTheme="minorHAnsi" w:cstheme="minorHAnsi"/>
        </w:rPr>
        <w:t>Firma</w:t>
      </w:r>
    </w:p>
    <w:sectPr w:rsidR="009706A7" w:rsidRPr="005B427E" w:rsidSect="00AA137F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8153CD" w14:textId="77777777" w:rsidR="005B427E" w:rsidRDefault="005B427E" w:rsidP="0030749D">
      <w:r>
        <w:separator/>
      </w:r>
    </w:p>
  </w:endnote>
  <w:endnote w:type="continuationSeparator" w:id="0">
    <w:p w14:paraId="7D79E6F3" w14:textId="77777777" w:rsidR="005B427E" w:rsidRDefault="005B427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059FA3B3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F37DA7">
          <w:t>/</w:t>
        </w:r>
        <w:fldSimple w:instr=" NUMPAGES  \* Arabic  \* MERGEFORMAT ">
          <w:r w:rsidR="00F37DA7">
            <w:rPr>
              <w:noProof/>
            </w:rPr>
            <w:t>2</w:t>
          </w:r>
        </w:fldSimple>
      </w:p>
    </w:sdtContent>
  </w:sdt>
  <w:p w14:paraId="5857B6E9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07CC59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ABB6A3C" wp14:editId="42E75810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2435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2435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871B6F" w14:textId="77777777" w:rsidR="006562DB" w:rsidRDefault="001054B5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F37DA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Università 40</w:t>
                          </w:r>
                        </w:p>
                        <w:p w14:paraId="6E343A4D" w14:textId="77777777" w:rsidR="00F37DA7" w:rsidRDefault="001054B5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</w:p>
                        <w:p w14:paraId="64AD9907" w14:textId="77777777" w:rsidR="00E31376" w:rsidRPr="00334CD1" w:rsidRDefault="001054B5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BB6A3C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0.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" fillcolor="white [3201]" stroked="f" strokeweight=".5pt">
              <v:textbox>
                <w:txbxContent>
                  <w:p w14:paraId="24871B6F" w14:textId="77777777" w:rsidR="006562DB" w:rsidRDefault="001054B5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F37DA7">
                      <w:rPr>
                        <w:color w:val="1F3864" w:themeColor="accent1" w:themeShade="80"/>
                        <w:sz w:val="18"/>
                        <w:szCs w:val="18"/>
                      </w:rPr>
                      <w:t>Università 40</w:t>
                    </w:r>
                  </w:p>
                  <w:p w14:paraId="6E343A4D" w14:textId="77777777" w:rsidR="00F37DA7" w:rsidRDefault="001054B5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</w:p>
                  <w:p w14:paraId="64AD9907" w14:textId="77777777" w:rsidR="00E31376" w:rsidRPr="00334CD1" w:rsidRDefault="001054B5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402A369A" wp14:editId="2E7D952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28DAB" w14:textId="77777777" w:rsidR="005B427E" w:rsidRDefault="005B427E" w:rsidP="0030749D">
      <w:r>
        <w:separator/>
      </w:r>
    </w:p>
  </w:footnote>
  <w:footnote w:type="continuationSeparator" w:id="0">
    <w:p w14:paraId="149BEA3A" w14:textId="77777777" w:rsidR="005B427E" w:rsidRDefault="005B427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EB5A3" w14:textId="77777777" w:rsidR="0030749D" w:rsidRDefault="00E17511">
    <w:pPr>
      <w:pStyle w:val="Intestazione"/>
    </w:pPr>
    <w:r>
      <w:rPr>
        <w:noProof/>
      </w:rPr>
      <w:pict w14:anchorId="08E9C61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6C26A" w14:textId="77777777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0B60AE3B" wp14:editId="1708D36B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B2DC7" w14:textId="77777777" w:rsidR="00690FA9" w:rsidRDefault="00391ADE" w:rsidP="00391ADE">
    <w:pPr>
      <w:pStyle w:val="Intestazione"/>
      <w:ind w:left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48A37C5F" wp14:editId="42E733CF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B79EA">
      <w:rPr>
        <w:b/>
        <w:bCs/>
        <w:color w:val="1F3864" w:themeColor="accent1" w:themeShade="80"/>
        <w:sz w:val="18"/>
        <w:szCs w:val="18"/>
      </w:rPr>
      <w:t xml:space="preserve">Direzione </w:t>
    </w:r>
    <w:r w:rsidR="00F37DA7">
      <w:rPr>
        <w:b/>
        <w:bCs/>
        <w:color w:val="1F3864" w:themeColor="accent1" w:themeShade="80"/>
        <w:sz w:val="18"/>
        <w:szCs w:val="18"/>
      </w:rPr>
      <w:t>Acquisti, Appalti e Patrimonio</w:t>
    </w:r>
  </w:p>
  <w:p w14:paraId="37082547" w14:textId="77777777" w:rsidR="004A1477" w:rsidRPr="00D27D43" w:rsidRDefault="006B79EA" w:rsidP="00391ADE">
    <w:pPr>
      <w:pStyle w:val="Intestazione"/>
      <w:ind w:left="709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Dirigente</w:t>
    </w:r>
    <w:r w:rsidR="001060B7">
      <w:rPr>
        <w:color w:val="1F3864" w:themeColor="accent1" w:themeShade="80"/>
        <w:sz w:val="18"/>
        <w:szCs w:val="18"/>
      </w:rPr>
      <w:t xml:space="preserve">: </w:t>
    </w:r>
    <w:r>
      <w:rPr>
        <w:color w:val="1F3864" w:themeColor="accent1" w:themeShade="80"/>
        <w:sz w:val="18"/>
        <w:szCs w:val="18"/>
      </w:rPr>
      <w:t>Dot</w:t>
    </w:r>
    <w:r w:rsidR="00F37DA7">
      <w:rPr>
        <w:color w:val="1F3864" w:themeColor="accent1" w:themeShade="80"/>
        <w:sz w:val="18"/>
        <w:szCs w:val="18"/>
      </w:rPr>
      <w:t>t.ssa Michela Deiana</w:t>
    </w:r>
  </w:p>
  <w:p w14:paraId="4E8AE38B" w14:textId="77777777" w:rsidR="00CD6424" w:rsidRDefault="00CD6424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  <w:p w14:paraId="414821AA" w14:textId="77777777" w:rsidR="00AC43BB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  <w:p w14:paraId="07404C41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27E"/>
    <w:rsid w:val="00024CA7"/>
    <w:rsid w:val="00037B6B"/>
    <w:rsid w:val="00053154"/>
    <w:rsid w:val="0007238E"/>
    <w:rsid w:val="000803D1"/>
    <w:rsid w:val="00081C44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E46C5"/>
    <w:rsid w:val="001054B5"/>
    <w:rsid w:val="001060B7"/>
    <w:rsid w:val="00130B59"/>
    <w:rsid w:val="00144DFF"/>
    <w:rsid w:val="00163923"/>
    <w:rsid w:val="001813C0"/>
    <w:rsid w:val="001A58C8"/>
    <w:rsid w:val="001F424C"/>
    <w:rsid w:val="001F5D73"/>
    <w:rsid w:val="00207233"/>
    <w:rsid w:val="002112CF"/>
    <w:rsid w:val="00215557"/>
    <w:rsid w:val="002167FB"/>
    <w:rsid w:val="0021689D"/>
    <w:rsid w:val="0026077B"/>
    <w:rsid w:val="00262C3B"/>
    <w:rsid w:val="002779EC"/>
    <w:rsid w:val="00280E8A"/>
    <w:rsid w:val="002B1BE6"/>
    <w:rsid w:val="002C35DA"/>
    <w:rsid w:val="002E28E3"/>
    <w:rsid w:val="002F0D7B"/>
    <w:rsid w:val="002F7658"/>
    <w:rsid w:val="00307220"/>
    <w:rsid w:val="0030749D"/>
    <w:rsid w:val="00313B14"/>
    <w:rsid w:val="003152FB"/>
    <w:rsid w:val="00324279"/>
    <w:rsid w:val="00334CD1"/>
    <w:rsid w:val="00347E08"/>
    <w:rsid w:val="00360818"/>
    <w:rsid w:val="00383F28"/>
    <w:rsid w:val="00384CD1"/>
    <w:rsid w:val="00390A63"/>
    <w:rsid w:val="00391ADE"/>
    <w:rsid w:val="003A1758"/>
    <w:rsid w:val="003B3096"/>
    <w:rsid w:val="003B6000"/>
    <w:rsid w:val="003D6177"/>
    <w:rsid w:val="00462D8D"/>
    <w:rsid w:val="00495F44"/>
    <w:rsid w:val="004A1477"/>
    <w:rsid w:val="004B1597"/>
    <w:rsid w:val="004D04C6"/>
    <w:rsid w:val="004E061B"/>
    <w:rsid w:val="004E718D"/>
    <w:rsid w:val="00501D79"/>
    <w:rsid w:val="00513537"/>
    <w:rsid w:val="00564766"/>
    <w:rsid w:val="00566BF9"/>
    <w:rsid w:val="005974C5"/>
    <w:rsid w:val="005B427E"/>
    <w:rsid w:val="005D2FFB"/>
    <w:rsid w:val="005D4E5F"/>
    <w:rsid w:val="005F071F"/>
    <w:rsid w:val="00633AC1"/>
    <w:rsid w:val="00640B8D"/>
    <w:rsid w:val="006562DB"/>
    <w:rsid w:val="006612BC"/>
    <w:rsid w:val="0068140F"/>
    <w:rsid w:val="00690FA9"/>
    <w:rsid w:val="00694DBA"/>
    <w:rsid w:val="00697098"/>
    <w:rsid w:val="006974B8"/>
    <w:rsid w:val="006A376F"/>
    <w:rsid w:val="006B79EA"/>
    <w:rsid w:val="006C3DB0"/>
    <w:rsid w:val="006D3C2A"/>
    <w:rsid w:val="006F745F"/>
    <w:rsid w:val="00725B69"/>
    <w:rsid w:val="00731E18"/>
    <w:rsid w:val="00756C52"/>
    <w:rsid w:val="007607CF"/>
    <w:rsid w:val="00764FCE"/>
    <w:rsid w:val="00783DF6"/>
    <w:rsid w:val="007E1252"/>
    <w:rsid w:val="007E2D7F"/>
    <w:rsid w:val="0081328C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706A7"/>
    <w:rsid w:val="009B4A81"/>
    <w:rsid w:val="009D23C2"/>
    <w:rsid w:val="009E16F6"/>
    <w:rsid w:val="009F2A67"/>
    <w:rsid w:val="00A41769"/>
    <w:rsid w:val="00A420E0"/>
    <w:rsid w:val="00A67EF3"/>
    <w:rsid w:val="00A75007"/>
    <w:rsid w:val="00A82334"/>
    <w:rsid w:val="00AA137F"/>
    <w:rsid w:val="00AA2D86"/>
    <w:rsid w:val="00AB43B1"/>
    <w:rsid w:val="00AB4EFF"/>
    <w:rsid w:val="00AC43BB"/>
    <w:rsid w:val="00AC4E14"/>
    <w:rsid w:val="00AC7939"/>
    <w:rsid w:val="00B142E5"/>
    <w:rsid w:val="00B3790B"/>
    <w:rsid w:val="00B61DCF"/>
    <w:rsid w:val="00B63278"/>
    <w:rsid w:val="00B700C1"/>
    <w:rsid w:val="00B92F19"/>
    <w:rsid w:val="00BB5C2E"/>
    <w:rsid w:val="00BC10C0"/>
    <w:rsid w:val="00BC59A5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6424"/>
    <w:rsid w:val="00CF183E"/>
    <w:rsid w:val="00CF1A22"/>
    <w:rsid w:val="00D06BA8"/>
    <w:rsid w:val="00D07A6C"/>
    <w:rsid w:val="00D14DDE"/>
    <w:rsid w:val="00D24F9C"/>
    <w:rsid w:val="00D27D43"/>
    <w:rsid w:val="00D3762E"/>
    <w:rsid w:val="00D545B5"/>
    <w:rsid w:val="00D614F8"/>
    <w:rsid w:val="00D90ECB"/>
    <w:rsid w:val="00DB08B6"/>
    <w:rsid w:val="00DF6E2A"/>
    <w:rsid w:val="00E012E2"/>
    <w:rsid w:val="00E1067C"/>
    <w:rsid w:val="00E1137B"/>
    <w:rsid w:val="00E133C5"/>
    <w:rsid w:val="00E1483E"/>
    <w:rsid w:val="00E17511"/>
    <w:rsid w:val="00E256FE"/>
    <w:rsid w:val="00E31376"/>
    <w:rsid w:val="00E56B23"/>
    <w:rsid w:val="00E77A07"/>
    <w:rsid w:val="00E900B2"/>
    <w:rsid w:val="00E966C9"/>
    <w:rsid w:val="00EA7BC5"/>
    <w:rsid w:val="00EC5525"/>
    <w:rsid w:val="00EC681B"/>
    <w:rsid w:val="00EC6FFB"/>
    <w:rsid w:val="00EE0C45"/>
    <w:rsid w:val="00EE5D6D"/>
    <w:rsid w:val="00F020E3"/>
    <w:rsid w:val="00F24109"/>
    <w:rsid w:val="00F37DA7"/>
    <w:rsid w:val="00F37EF3"/>
    <w:rsid w:val="00F40D5B"/>
    <w:rsid w:val="00F41A06"/>
    <w:rsid w:val="00F64BD1"/>
    <w:rsid w:val="00F932D5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CEFE523"/>
  <w15:chartTrackingRefBased/>
  <w15:docId w15:val="{1FB9C337-749C-4BE9-9599-E01858D4C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B427E"/>
    <w:pPr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after="0" w:line="360" w:lineRule="auto"/>
      <w:jc w:val="both"/>
    </w:pPr>
    <w:rPr>
      <w:rFonts w:asciiTheme="minorHAnsi" w:eastAsiaTheme="minorHAnsi" w:hAnsiTheme="minorHAnsi" w:cstheme="minorHAnsi"/>
      <w:b/>
      <w:bCs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after="0" w:line="360" w:lineRule="auto"/>
      <w:jc w:val="both"/>
    </w:pPr>
    <w:rPr>
      <w:rFonts w:asciiTheme="minorHAnsi" w:eastAsiaTheme="minorHAnsi" w:hAnsiTheme="minorHAnsi" w:cstheme="minorHAnsi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cuments\Modelli%20di%20Office%20personalizzati\carta_intestata_DAAP2025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carta_intestata_DAAP2025.dotx</Template>
  <TotalTime>5</TotalTime>
  <Pages>7</Pages>
  <Words>1546</Words>
  <Characters>11852</Characters>
  <Application>Microsoft Office Word</Application>
  <DocSecurity>0</DocSecurity>
  <Lines>306</Lines>
  <Paragraphs>131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Cao</dc:creator>
  <cp:keywords/>
  <dc:description/>
  <cp:lastModifiedBy>Davide Cao</cp:lastModifiedBy>
  <cp:revision>2</cp:revision>
  <cp:lastPrinted>2022-03-10T11:01:00Z</cp:lastPrinted>
  <dcterms:created xsi:type="dcterms:W3CDTF">2025-05-29T07:38:00Z</dcterms:created>
  <dcterms:modified xsi:type="dcterms:W3CDTF">2025-05-29T07:43:00Z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d006649c682a34f1846d7ce240eb50d24f1b6350b0764a91331bd16f9cd68a30</vt:lpwstr>
  </property>
</Properties>
</file>