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1C1B0" w14:textId="77777777" w:rsidR="00E91CBF" w:rsidRDefault="00E91CBF" w:rsidP="00E91CBF">
      <w:pPr>
        <w:pStyle w:val="Rientrocorpodeltesto"/>
        <w:ind w:left="0"/>
        <w:jc w:val="center"/>
        <w:rPr>
          <w:sz w:val="40"/>
        </w:rPr>
      </w:pPr>
    </w:p>
    <w:p w14:paraId="42803416" w14:textId="77777777" w:rsidR="00E91CBF" w:rsidRDefault="00E91CBF" w:rsidP="00E91CBF">
      <w:pPr>
        <w:pStyle w:val="Rientrocorpodeltesto"/>
        <w:ind w:left="0"/>
        <w:jc w:val="center"/>
        <w:rPr>
          <w:sz w:val="40"/>
        </w:rPr>
      </w:pPr>
    </w:p>
    <w:p w14:paraId="4B5AFDD8" w14:textId="77777777" w:rsidR="00E91CBF" w:rsidRDefault="00E91CBF" w:rsidP="00E91CBF">
      <w:pPr>
        <w:pStyle w:val="Rientrocorpodeltesto"/>
        <w:ind w:left="0"/>
        <w:jc w:val="center"/>
        <w:rPr>
          <w:sz w:val="40"/>
        </w:rPr>
      </w:pPr>
    </w:p>
    <w:p w14:paraId="7CC916BD" w14:textId="77777777" w:rsidR="00E91CBF" w:rsidRPr="00983563" w:rsidRDefault="00E91CBF" w:rsidP="00E91CBF">
      <w:pPr>
        <w:pStyle w:val="Rientrocorpodeltesto"/>
        <w:ind w:left="0"/>
        <w:jc w:val="center"/>
        <w:rPr>
          <w:sz w:val="40"/>
        </w:rPr>
      </w:pPr>
    </w:p>
    <w:p w14:paraId="497A579B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757FB464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3F384D6D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6DFF140E" w14:textId="77777777" w:rsidR="00182020" w:rsidRPr="0038193C" w:rsidRDefault="00182020" w:rsidP="00FC0A89">
      <w:pPr>
        <w:jc w:val="center"/>
        <w:rPr>
          <w:rFonts w:asciiTheme="minorHAnsi" w:hAnsiTheme="minorHAnsi" w:cstheme="minorHAnsi"/>
          <w:b/>
          <w:sz w:val="40"/>
        </w:rPr>
      </w:pPr>
      <w:r w:rsidRPr="0038193C">
        <w:rPr>
          <w:rFonts w:asciiTheme="minorHAnsi" w:hAnsiTheme="minorHAnsi" w:cstheme="minorHAnsi"/>
          <w:b/>
          <w:sz w:val="40"/>
        </w:rPr>
        <w:t>LIBRETTO – DIARIO</w:t>
      </w:r>
    </w:p>
    <w:p w14:paraId="6DB14589" w14:textId="77777777" w:rsidR="00E53337" w:rsidRDefault="00BD6809" w:rsidP="00FC0A89">
      <w:pPr>
        <w:jc w:val="center"/>
        <w:rPr>
          <w:rFonts w:asciiTheme="minorHAnsi" w:hAnsiTheme="minorHAnsi" w:cstheme="minorHAnsi"/>
          <w:b/>
          <w:sz w:val="40"/>
        </w:rPr>
      </w:pPr>
      <w:r>
        <w:rPr>
          <w:rFonts w:asciiTheme="minorHAnsi" w:hAnsiTheme="minorHAnsi" w:cstheme="minorHAnsi"/>
          <w:b/>
          <w:sz w:val="40"/>
        </w:rPr>
        <w:t>TIROCINIO PRATICO VALUTATIVO PSICOLOGO</w:t>
      </w:r>
    </w:p>
    <w:p w14:paraId="44C57AB3" w14:textId="77777777" w:rsidR="00B749F6" w:rsidRPr="0038193C" w:rsidRDefault="00B749F6" w:rsidP="00FC0A89">
      <w:pPr>
        <w:jc w:val="center"/>
        <w:rPr>
          <w:rFonts w:asciiTheme="minorHAnsi" w:hAnsiTheme="minorHAnsi" w:cstheme="minorHAnsi"/>
          <w:b/>
          <w:sz w:val="40"/>
        </w:rPr>
      </w:pPr>
      <w:r>
        <w:rPr>
          <w:rFonts w:asciiTheme="minorHAnsi" w:hAnsiTheme="minorHAnsi" w:cstheme="minorHAnsi"/>
          <w:b/>
          <w:sz w:val="40"/>
        </w:rPr>
        <w:t>(Legge n. 163/2021 e D.I. n. 567/2022)</w:t>
      </w:r>
    </w:p>
    <w:p w14:paraId="67010E73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2E94416C" w14:textId="77777777" w:rsidR="00182020" w:rsidRDefault="00182020" w:rsidP="00FC0A89">
      <w:pPr>
        <w:jc w:val="center"/>
        <w:rPr>
          <w:b/>
          <w:sz w:val="36"/>
        </w:rPr>
      </w:pPr>
    </w:p>
    <w:p w14:paraId="089E9871" w14:textId="77777777" w:rsidR="00182020" w:rsidRDefault="00182020" w:rsidP="00FC0A89">
      <w:pPr>
        <w:jc w:val="center"/>
        <w:rPr>
          <w:b/>
          <w:sz w:val="36"/>
        </w:rPr>
      </w:pPr>
    </w:p>
    <w:p w14:paraId="474AD01D" w14:textId="77777777" w:rsidR="00182020" w:rsidRPr="0020367C" w:rsidRDefault="0017581A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  <w:r w:rsidRPr="0020367C">
        <w:rPr>
          <w:rFonts w:asciiTheme="minorHAnsi" w:hAnsiTheme="minorHAnsi" w:cstheme="minorHAnsi"/>
          <w:noProof/>
          <w:sz w:val="40"/>
        </w:rPr>
        <w:fldChar w:fldCharType="begin"/>
      </w:r>
      <w:r w:rsidRPr="0020367C">
        <w:rPr>
          <w:rFonts w:asciiTheme="minorHAnsi" w:hAnsiTheme="minorHAnsi" w:cstheme="minorHAnsi"/>
          <w:noProof/>
          <w:sz w:val="40"/>
        </w:rPr>
        <w:instrText xml:space="preserve">  </w:instrText>
      </w:r>
      <w:r w:rsidRPr="0020367C">
        <w:rPr>
          <w:rFonts w:asciiTheme="minorHAnsi" w:hAnsiTheme="minorHAnsi" w:cstheme="minorHAnsi"/>
          <w:noProof/>
          <w:sz w:val="40"/>
        </w:rPr>
        <w:fldChar w:fldCharType="end"/>
      </w:r>
      <w:r w:rsidR="00560BD8">
        <w:rPr>
          <w:rFonts w:asciiTheme="minorHAnsi" w:hAnsiTheme="minorHAnsi" w:cstheme="minorHAnsi"/>
          <w:noProof/>
          <w:sz w:val="40"/>
        </w:rPr>
        <w:fldChar w:fldCharType="begin">
          <w:ffData>
            <w:name w:val=""/>
            <w:enabled/>
            <w:calcOnExit w:val="0"/>
            <w:textInput>
              <w:default w:val="Della/Del    Dottoressa/Dottor"/>
            </w:textInput>
          </w:ffData>
        </w:fldChar>
      </w:r>
      <w:r w:rsidR="00560BD8">
        <w:rPr>
          <w:rFonts w:asciiTheme="minorHAnsi" w:hAnsiTheme="minorHAnsi" w:cstheme="minorHAnsi"/>
          <w:noProof/>
          <w:sz w:val="40"/>
        </w:rPr>
        <w:instrText xml:space="preserve"> FORMTEXT </w:instrText>
      </w:r>
      <w:r w:rsidR="00560BD8">
        <w:rPr>
          <w:rFonts w:asciiTheme="minorHAnsi" w:hAnsiTheme="minorHAnsi" w:cstheme="minorHAnsi"/>
          <w:noProof/>
          <w:sz w:val="40"/>
        </w:rPr>
      </w:r>
      <w:r w:rsidR="00560BD8">
        <w:rPr>
          <w:rFonts w:asciiTheme="minorHAnsi" w:hAnsiTheme="minorHAnsi" w:cstheme="minorHAnsi"/>
          <w:noProof/>
          <w:sz w:val="40"/>
        </w:rPr>
        <w:fldChar w:fldCharType="separate"/>
      </w:r>
      <w:r w:rsidR="00560BD8">
        <w:rPr>
          <w:rFonts w:asciiTheme="minorHAnsi" w:hAnsiTheme="minorHAnsi" w:cstheme="minorHAnsi"/>
          <w:noProof/>
          <w:sz w:val="40"/>
        </w:rPr>
        <w:t>Della/Del    Dottoressa/Dottor</w:t>
      </w:r>
      <w:r w:rsidR="00560BD8">
        <w:rPr>
          <w:rFonts w:asciiTheme="minorHAnsi" w:hAnsiTheme="minorHAnsi" w:cstheme="minorHAnsi"/>
          <w:noProof/>
          <w:sz w:val="40"/>
        </w:rPr>
        <w:fldChar w:fldCharType="end"/>
      </w:r>
      <w:r w:rsidR="00A13B35" w:rsidRPr="0020367C">
        <w:rPr>
          <w:rFonts w:asciiTheme="minorHAnsi" w:hAnsiTheme="minorHAnsi" w:cstheme="minorHAnsi"/>
          <w:sz w:val="40"/>
        </w:rPr>
        <w:t xml:space="preserve"> </w:t>
      </w:r>
    </w:p>
    <w:p w14:paraId="1C1EB0B2" w14:textId="77777777" w:rsidR="00182020" w:rsidRDefault="00182020" w:rsidP="00C36A38">
      <w:pPr>
        <w:tabs>
          <w:tab w:val="left" w:leader="underscore" w:pos="9781"/>
        </w:tabs>
        <w:jc w:val="center"/>
        <w:rPr>
          <w:b/>
          <w:sz w:val="36"/>
        </w:rPr>
      </w:pPr>
    </w:p>
    <w:p w14:paraId="606D4D11" w14:textId="77777777" w:rsidR="00182020" w:rsidRDefault="00182020" w:rsidP="00C36A38">
      <w:pPr>
        <w:tabs>
          <w:tab w:val="left" w:leader="underscore" w:pos="9781"/>
        </w:tabs>
        <w:jc w:val="center"/>
        <w:rPr>
          <w:b/>
          <w:sz w:val="36"/>
        </w:rPr>
      </w:pPr>
    </w:p>
    <w:p w14:paraId="5C326C0D" w14:textId="1211C2DA" w:rsidR="00182020" w:rsidRDefault="00E2057B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  <w:r>
        <w:rPr>
          <w:rFonts w:asciiTheme="minorHAnsi" w:hAnsiTheme="minorHAnsi" w:cstheme="minorHAnsi"/>
          <w:sz w:val="40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</w:textInput>
          </w:ffData>
        </w:fldChar>
      </w:r>
      <w:r>
        <w:rPr>
          <w:rFonts w:asciiTheme="minorHAnsi" w:hAnsiTheme="minorHAnsi" w:cstheme="minorHAnsi"/>
          <w:sz w:val="40"/>
        </w:rPr>
        <w:instrText xml:space="preserve"> FORMTEXT </w:instrText>
      </w:r>
      <w:r>
        <w:rPr>
          <w:rFonts w:asciiTheme="minorHAnsi" w:hAnsiTheme="minorHAnsi" w:cstheme="minorHAnsi"/>
          <w:sz w:val="40"/>
        </w:rPr>
      </w:r>
      <w:r>
        <w:rPr>
          <w:rFonts w:asciiTheme="minorHAnsi" w:hAnsiTheme="minorHAnsi" w:cstheme="minorHAnsi"/>
          <w:sz w:val="40"/>
        </w:rPr>
        <w:fldChar w:fldCharType="separate"/>
      </w:r>
      <w:r>
        <w:rPr>
          <w:rFonts w:asciiTheme="minorHAnsi" w:hAnsiTheme="minorHAnsi" w:cstheme="minorHAnsi"/>
          <w:noProof/>
          <w:sz w:val="40"/>
        </w:rPr>
        <w:t>________________________________________</w:t>
      </w:r>
      <w:r w:rsidR="00F8002A">
        <w:rPr>
          <w:rFonts w:asciiTheme="minorHAnsi" w:hAnsiTheme="minorHAnsi" w:cstheme="minorHAnsi"/>
          <w:noProof/>
          <w:sz w:val="40"/>
        </w:rPr>
        <w:t>_____ Data nascita _________Luogo nascita _____________</w:t>
      </w:r>
      <w:r>
        <w:rPr>
          <w:rFonts w:asciiTheme="minorHAnsi" w:hAnsiTheme="minorHAnsi" w:cstheme="minorHAnsi"/>
          <w:sz w:val="40"/>
        </w:rPr>
        <w:fldChar w:fldCharType="end"/>
      </w:r>
    </w:p>
    <w:p w14:paraId="156817A0" w14:textId="77777777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</w:p>
    <w:p w14:paraId="555F13FD" w14:textId="77777777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</w:p>
    <w:p w14:paraId="3B8EB9F6" w14:textId="77777777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sz w:val="40"/>
        </w:rPr>
      </w:pPr>
    </w:p>
    <w:p w14:paraId="6D80DF2B" w14:textId="77777777" w:rsidR="00182020" w:rsidRPr="007431A2" w:rsidRDefault="00182020" w:rsidP="00182020">
      <w:pPr>
        <w:pStyle w:val="Rientrocorpodeltesto"/>
        <w:ind w:left="708"/>
        <w:rPr>
          <w:sz w:val="40"/>
        </w:rPr>
      </w:pPr>
    </w:p>
    <w:p w14:paraId="03FE556F" w14:textId="77777777" w:rsidR="00182020" w:rsidRDefault="00182020" w:rsidP="002E2695">
      <w:pPr>
        <w:pStyle w:val="Rientrocorpodeltesto"/>
        <w:ind w:left="708"/>
        <w:jc w:val="left"/>
        <w:rPr>
          <w:sz w:val="40"/>
        </w:rPr>
      </w:pPr>
    </w:p>
    <w:p w14:paraId="4F202A83" w14:textId="77777777" w:rsidR="00C95B19" w:rsidRDefault="00C95B19" w:rsidP="00182020">
      <w:pPr>
        <w:pStyle w:val="Rientrocorpodeltesto"/>
        <w:ind w:left="708"/>
        <w:rPr>
          <w:sz w:val="40"/>
        </w:rPr>
      </w:pPr>
    </w:p>
    <w:p w14:paraId="200BBD5B" w14:textId="77777777" w:rsidR="00E91CBF" w:rsidRDefault="00E91CBF">
      <w:pPr>
        <w:spacing w:after="160" w:line="259" w:lineRule="auto"/>
        <w:rPr>
          <w:b/>
          <w:sz w:val="40"/>
        </w:rPr>
      </w:pPr>
      <w:r>
        <w:rPr>
          <w:sz w:val="40"/>
        </w:rPr>
        <w:br w:type="page"/>
      </w:r>
    </w:p>
    <w:tbl>
      <w:tblPr>
        <w:tblStyle w:val="Grigliatabella"/>
        <w:tblW w:w="6096" w:type="pct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2"/>
        <w:gridCol w:w="8490"/>
        <w:gridCol w:w="992"/>
        <w:gridCol w:w="14"/>
      </w:tblGrid>
      <w:tr w:rsidR="004738CA" w:rsidRPr="005D1F21" w14:paraId="0DB4D8F0" w14:textId="77777777" w:rsidTr="00022605">
        <w:trPr>
          <w:cantSplit/>
          <w:trHeight w:val="680"/>
        </w:trPr>
        <w:tc>
          <w:tcPr>
            <w:tcW w:w="1562" w:type="dxa"/>
          </w:tcPr>
          <w:p w14:paraId="7D6C16C2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0" w:name="_Hlk110252709"/>
            <w:bookmarkStart w:id="1" w:name="_Hlk110523639"/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</w:tcPr>
          <w:p w14:paraId="36B2145A" w14:textId="77777777" w:rsidR="004738CA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68C38E8B" w14:textId="77777777" w:rsidR="004738CA" w:rsidRPr="005D1F21" w:rsidRDefault="00CD5D61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 xml:space="preserve"> DI SVOLGIMENTO: 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</w:tcPr>
          <w:p w14:paraId="31406022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5CB436C8" w14:textId="77777777" w:rsidTr="00022605">
        <w:trPr>
          <w:cantSplit/>
          <w:trHeight w:val="340"/>
        </w:trPr>
        <w:tc>
          <w:tcPr>
            <w:tcW w:w="1562" w:type="dxa"/>
            <w:tcBorders>
              <w:bottom w:val="single" w:sz="4" w:space="0" w:color="auto"/>
            </w:tcBorders>
            <w:vAlign w:val="bottom"/>
          </w:tcPr>
          <w:p w14:paraId="6DF327D5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bookmarkEnd w:id="0"/>
        <w:tc>
          <w:tcPr>
            <w:tcW w:w="8490" w:type="dxa"/>
            <w:tcBorders>
              <w:bottom w:val="single" w:sz="4" w:space="0" w:color="auto"/>
            </w:tcBorders>
            <w:vAlign w:val="bottom"/>
          </w:tcPr>
          <w:p w14:paraId="244BFC82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1006" w:type="dxa"/>
            <w:gridSpan w:val="2"/>
            <w:tcBorders>
              <w:bottom w:val="single" w:sz="4" w:space="0" w:color="auto"/>
            </w:tcBorders>
            <w:vAlign w:val="bottom"/>
          </w:tcPr>
          <w:p w14:paraId="1222D0E2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bookmarkStart w:id="2" w:name="_Hlk110254255"/>
      <w:bookmarkStart w:id="3" w:name="_Hlk110506916"/>
      <w:bookmarkEnd w:id="1"/>
      <w:tr w:rsidR="00226820" w:rsidRPr="005D1F21" w14:paraId="79345A06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A677D8" w14:textId="77777777" w:rsidR="00226820" w:rsidRPr="007E42F8" w:rsidRDefault="00492146" w:rsidP="00226820">
            <w:pPr>
              <w:pStyle w:val="Rientrocorpodeltesto"/>
              <w:ind w:left="0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Cs/>
                <w:sz w:val="24"/>
                <w:szCs w:val="24"/>
              </w:rPr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03D22" w14:textId="77777777" w:rsidR="00226820" w:rsidRPr="007E42F8" w:rsidRDefault="00226820" w:rsidP="0022682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62CE0" w14:textId="77777777" w:rsidR="00226820" w:rsidRPr="007E42F8" w:rsidRDefault="00226820" w:rsidP="00226820">
            <w:pPr>
              <w:pStyle w:val="Rientrocorpodeltesto"/>
              <w:ind w:left="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bookmarkEnd w:id="2"/>
      <w:bookmarkEnd w:id="3"/>
      <w:tr w:rsidR="00A07970" w:rsidRPr="005D1F21" w14:paraId="21FC7697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E9169" w14:textId="77777777" w:rsidR="00A07970" w:rsidRPr="007E42F8" w:rsidRDefault="00492146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Cs/>
                <w:sz w:val="24"/>
                <w:szCs w:val="24"/>
              </w:rPr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CD657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B9D3B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2DC52884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5E478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EB33F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34E1B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E72B543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0186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5406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A545C6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1A7799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A0C09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9B82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E977D8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F94E631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F0E48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7B27B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AF852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797581F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4FAD4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B787F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E6C16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4F2AD77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CA23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86C7E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AFD92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3E65DFA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5E8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CB460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9E869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D216F8C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411B5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C3FD5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DA55F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7FFBF75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1473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D6F94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5036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8500CDD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60EB2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B315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059C0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0870C9F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0A6CB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8F6F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26C60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F35932A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FC1E2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1CC72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121ED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4A0FBD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5B9E8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DD8D0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7A27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0E021A0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EB031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E226A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F1AF56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F448A10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76D77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357A2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BF64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FFF4EFA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717A7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38A8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66DC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BB1226E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85B02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482C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A746B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D5803E8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82D60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591B4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77C1F0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1B81B28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9AAE7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3637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AAD4F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31F4F93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6C62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D242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2501DA4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0A938DA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C915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759FC53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D5E95E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E08C6C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F6C1A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4" w:name="_Hlk110252865"/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14325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1006" w:type="dxa"/>
            <w:gridSpan w:val="2"/>
            <w:tcBorders>
              <w:top w:val="thickThin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9CF76" w14:textId="77777777" w:rsidR="00A07970" w:rsidRPr="007E42F8" w:rsidRDefault="0049214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:C25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=SUM(C3:C25)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bookmarkEnd w:id="4"/>
      <w:tr w:rsidR="00A07970" w:rsidRPr="005D1F21" w14:paraId="73A4B6DC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F4D4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04C6F6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516BE2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5D1F21" w14:paraId="1B7F7BF0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11080D2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7CECAAE3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tcBorders>
              <w:top w:val="single" w:sz="8" w:space="0" w:color="auto"/>
            </w:tcBorders>
            <w:vAlign w:val="center"/>
          </w:tcPr>
          <w:p w14:paraId="1E64C8FE" w14:textId="77777777" w:rsidR="00A07970" w:rsidRPr="00873359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476B3E27" w14:textId="77777777" w:rsidTr="00C152E5">
        <w:trPr>
          <w:cantSplit/>
          <w:trHeight w:hRule="exact" w:val="454"/>
        </w:trPr>
        <w:tc>
          <w:tcPr>
            <w:tcW w:w="1562" w:type="dxa"/>
            <w:vAlign w:val="center"/>
          </w:tcPr>
          <w:p w14:paraId="04C25A7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F163F0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1006" w:type="dxa"/>
            <w:gridSpan w:val="2"/>
            <w:vAlign w:val="center"/>
          </w:tcPr>
          <w:p w14:paraId="037C0227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003C4C61" w14:textId="77777777" w:rsidTr="00C152E5">
        <w:trPr>
          <w:cantSplit/>
          <w:trHeight w:hRule="exact" w:val="454"/>
        </w:trPr>
        <w:tc>
          <w:tcPr>
            <w:tcW w:w="1562" w:type="dxa"/>
            <w:vAlign w:val="center"/>
          </w:tcPr>
          <w:p w14:paraId="783C298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712AF5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Align w:val="center"/>
          </w:tcPr>
          <w:p w14:paraId="62DE2B9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52E62F7C" w14:textId="77777777" w:rsidTr="004738CA">
        <w:trPr>
          <w:cantSplit/>
          <w:trHeight w:val="397"/>
        </w:trPr>
        <w:tc>
          <w:tcPr>
            <w:tcW w:w="1562" w:type="dxa"/>
            <w:vAlign w:val="center"/>
          </w:tcPr>
          <w:p w14:paraId="244AE20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7CD261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Align w:val="center"/>
          </w:tcPr>
          <w:p w14:paraId="443C286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0525E41B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63B899DC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3BF389C1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08F87C1F" w14:textId="77777777" w:rsidR="00FA257A" w:rsidRPr="005D1F21" w:rsidRDefault="001702AF" w:rsidP="00FA257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BE5DEB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6BB63B7D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C8A38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3F58D8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40096C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756986" w14:paraId="6E2FE1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1520A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24C0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CA76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B57C8D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A003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6A08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1972D9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D7E1CD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BFFFE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C8EBB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07275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F92A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60A5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67DDC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43F9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726A67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DF45E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88FED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A45A3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DEF26D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DB21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3634C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92E1D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A0FDDF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1B3E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4EE4B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8B40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B6CBA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C4248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92A6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D6EF8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A15001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EA76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59B32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3B902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CB0C3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B1D58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59DEC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C47BB7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73C038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A1B4E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A546C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9F43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38EB2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61434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F4C8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74D9B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B4633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A1373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CF235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BF149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7A914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4E61A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056AD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E0506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7BED81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23702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91BC6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F6163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F3B54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74559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04C2B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EFB8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BB470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7EDCE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EC8D6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F8ED4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3BE721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563E0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9783C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A7BB0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58DE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2C2DC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E51F6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F3ADA2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C008A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50DC7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25780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B498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01D751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197F6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39993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7A40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50978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1E28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FD03F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588E75F8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94D55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D1766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0B8F49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528AFE5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1956D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870D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D250B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ckThin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C30166" w14:textId="77777777" w:rsidR="00A07970" w:rsidRPr="007E42F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4:C56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=SUM(C34:C56)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60FAA93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250CB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65CBE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00B3B3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38E802B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0B3AEFB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6F09EFB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6B3DB22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AADBA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37BC24A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7D616A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8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7B2F8FD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B01FF9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25DFE9C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A172F3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67BEB6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10323ECA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76B740C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F3C4AC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70EDC9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24B908FE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729F976F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6F81652C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52133FE5" w14:textId="77777777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71838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4B755DC3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9ABA48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E95D54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AE6569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4725468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9ADBE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F3137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3FBC3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5A7E59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0799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69FE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01445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4A346A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FDB3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290B5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5045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57724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D978F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0253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94E8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8F9D3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70B3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05400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751AB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1F531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8F885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6F774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40E09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BEEF32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7FFA3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ADE7B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9E4CA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6A39C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F3661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A0D72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BAA2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2F46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36A0C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C35E8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D597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68EA1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BB6B5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124FD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8D8D0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BA08D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E8467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E36D1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DBDCF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2F1BE1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F1F0A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AA1AB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F0B4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16859F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5B9B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82810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9C40A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D30F3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4F83A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7BCA8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169EB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FCD6F4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FAC6C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9BE4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F583C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080B9A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3254D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EDFE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3F829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6D03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60539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7328E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F54BE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6FB267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35D71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8A18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D9C8D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8D8A99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E8F5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CD278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392E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33B0E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EE429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7CB08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8D34E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28F94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15603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9B5F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677CB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FFDB78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EF455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34DC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0B0CAAB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E072F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774EE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5319B91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CDFBA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F2586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C423C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D51BF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5FF06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65:E87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=SUM(C65:E87)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636D9B9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95CC0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17193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EFB5A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47D2A8E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7EF5C46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357D264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1D32FAF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254E830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7A6713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752603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3E42D76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1D247B3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5006747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2AFFFC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4F3843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7F0670D6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1B98A8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A8AF22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F79643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3E47D15A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523C04C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3794F582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689B4428" w14:textId="77777777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7929AC2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7361DAFD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375178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3D5863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74A81C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3D5BF6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1B0B2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88BF0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16195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101E1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1C5B6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EB9D3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FA36A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B60D4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5FBF7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3FE60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69940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3ABE16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D03A1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50CBE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AC72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574F09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F400A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CA737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BB8F4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C125B3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3F6BA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11135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F191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9FA4CC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41972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51B00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DAE11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91FC55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0602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56C88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57107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3C06A8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E2ED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D997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84A52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DB4DD1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C2F6E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8721E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2BC1C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BD0251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93466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009EF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DFDA8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D15BA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CDE3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54E60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09676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61574E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5B8B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CDE6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E35E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060A3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332B1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91BB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A5B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521E7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C330B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3151B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18ED3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6E369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89FB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C4F8F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8F02E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E5FDF1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162A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A256B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E49CC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DB281E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DD91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7ECEB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DA15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CD14BD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2E872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4F11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2B39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764BB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57BE6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30D4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48C33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D05F7B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441F9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7D02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C9712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F044BB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FC597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19A2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4C83955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0373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DAB9E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6C1997F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2CE7FDE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28CCA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62DE5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F9B203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EEC38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96:C118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=SUM(C96:C118)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5E42F43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3EFD6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8B4841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5FD389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042045B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49A03D8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2364F91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73B50F7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484AF5B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51E66F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A605556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3CB6B50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00B739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EC1BE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9C5980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C673FE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85F14AF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525D0B5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688F30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EDF522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7954D2DF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2A93CBD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218BFD39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127E3007" w14:textId="77777777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E05387D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618371FE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2AAF72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997AC2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075639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3912FE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8FA5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687FA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F5C4F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E80717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E6E5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F543D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3800B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07D4A3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E3EF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28E4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E91FF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993398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93D10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6DF3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E53D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9B8C51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136C8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83C0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2EA0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11D35E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6DE6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4895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B4C60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912FD8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AA0DC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E0495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6B511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9ECB2D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950EE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91B9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53623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09194C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951B6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7F9B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45C3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5FFB80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63D8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2978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2C77E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5D35C9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447EE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C41B0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E02E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DCF07A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932D6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416C2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DF2D0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7180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64CFF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AB86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D03AE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3DF85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52BFB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92AC5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EAA16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55D2EC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6D871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E5250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A279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79C146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D89C9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FB9F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5564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363C76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C84E4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6FB87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5D2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7F61E0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E6565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A6AB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2BFF8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1D33A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EBD44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3B95C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EE32B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5EE3A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39A5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53A03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363DD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D3CC2F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4B820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C772E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90ACA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DF22C4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F281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8299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3446DF5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4FB7D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98567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6539C41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742443F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B5DAE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4B8E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AA94B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5D84A0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27:C149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=SUM(C127:C149)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5185C8B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9C5FA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0F8F26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F35EB9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2CC4099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1471980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64E126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2C8CB33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344FA08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7B1B48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768BAB2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07CF3C7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D238AC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DCE728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40D495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CC358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8F77091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378F33C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BC24A7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7AE68C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71B0F047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07A63A54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0F185F37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35098B63" w14:textId="77777777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A35169A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4081FAB8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FEC7EF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48E447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6A6F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3111020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C28E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3916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F991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02AA21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714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1E733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37EA7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04DA9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8EB1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7F23E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0186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2FCA90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2D56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00D41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6295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CBCA7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E254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8C83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C507E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5D231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22B92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6E8E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20C4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A44AAF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18A88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07696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3DDE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6EEAB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5F29C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D2C10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43646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C477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2ED2D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B0E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3E4AB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1F42B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20350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A0539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B4C61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A18EB7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4EECF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E6EB4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CA0F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3458F5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0E211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8B9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8ED3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E11358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99095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076D4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F7F22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4C76D5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E7B5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0DAA2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4601F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32F169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9F34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B5BF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8F0E9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85CE1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81612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7858D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5749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2F58B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404C6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BF010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7309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86056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6BFC5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C597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1FFF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2409D1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AAD6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2BA9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1845F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DA157E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D8954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E4085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21680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51B2E6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B4D2B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5768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FDE2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05E10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CF046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E889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21F4D7C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C404C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96A2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AD8BA5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3771909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189DEA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F7E5E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3C0E82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57C9A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58:C180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=SUM(C158:C180)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5BA89AB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FD48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85446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C5BB21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2D646F3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E44701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528D832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19ECD2E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0B762AD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010B75C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FB17915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467ED9C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792587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F55122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DA5480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8C98F7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6EE8D87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1457E36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ABCE0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B0C037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4E8944B0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68B859F1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035F73F5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7FF025B6" w14:textId="77777777" w:rsidR="00FA257A" w:rsidRPr="005D1F21" w:rsidRDefault="00787E43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 DI SVOLGIMENTO: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AE3C1A9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1649E35F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1CFB0B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78614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3F5FC5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137E5C7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A483C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107D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73D7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6F806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E37B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B61C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041A3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3F6FC9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9E055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012E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3080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FB9A18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44C16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BBC3F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599BC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906D62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7633B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AA1F5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8100C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543A26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51D76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075F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7B24E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4B5676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B97C1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DA6D2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B23B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E0B34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4C27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A4D0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A587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39E138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4ABA2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D3703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83A00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3B36E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60726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1252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E78A5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B4B779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AE424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08FA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03E3E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F1178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372E0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EC898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6587A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AFB7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56B1C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EE933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930EE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022A8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6958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23B9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620B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289F5D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2573C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755C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01E3B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EE30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A822F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519DD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20371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86D8B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5816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D119B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D4532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577E9D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3473E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4FC1E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CDC7D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731577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348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06D8D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B8E4E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DEB7F0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F648C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51CE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70F17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72076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74F68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166D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74085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00F7D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9364B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8BC04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7C5D6BE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D90084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30260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312ED1B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6C308CA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227D8C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B701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277DA5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BD644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89:C211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=SUM(C189:C211)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21B5845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B5121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846348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1BA51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54F7CD5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4BA2484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2BBAD93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3A2C6A5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77C42FB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18D5E9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773AF55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5C1A4B3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5D6878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3C670B7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82FD6D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E5173D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95BFC07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221A204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F54522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0DF80C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58C1FE8C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8E0790D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1690BFC4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4A198616" w14:textId="77777777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39E98F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2E134811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4F1468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CEA190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18EB9A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3605DD8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074D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4F2C9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6E06C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FC199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12FF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6A8E2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DBF2B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4F86B1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6DD8D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5AC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6849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BD387B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30547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24ACF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BB2B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C2E44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A800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DD580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761E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7CCAD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BD700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ED73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14293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73C652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7D662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C3CE4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CDBF9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A24C9F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01DD8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E21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3DCE6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4E4B40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64120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1514A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C515D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81F374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DB23D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FBE5C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A9B20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96852F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990B0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4973D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ED1C6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451F47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43D7F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C14A2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471DE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C156C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B534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5624B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CBE94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7A4BC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2B188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583BF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0185E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9FDF7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B9E3D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67759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6254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35B28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CC28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D091C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74A6F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ACB1B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0029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3F871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2E2E2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602D9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A410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0E507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1964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479621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0EE9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CF0D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FF47F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98BB18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4FA8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FADAC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84C8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7688BA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6588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1E9CF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778CF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CA3838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2FD1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73DFE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6F62640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96CFA9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FACEE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BE0587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38AEEAA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249964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D51D6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D525DA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9C93B" w14:textId="77777777" w:rsidR="00A07970" w:rsidRPr="00A15C51" w:rsidRDefault="006C767D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20:C242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=SUM(C220:C242)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6456CD0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17045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0DB885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6CB48A" w14:textId="77777777" w:rsidR="00A07970" w:rsidRPr="000557C8" w:rsidRDefault="006C767D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2660B0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7104568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E78D38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0C57FBB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4281898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663562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BED63C6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2D19669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723DC71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E8584E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348D76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C7D694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2196D672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470B19E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FEE03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FB73D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2E9BD9D3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2AD8BC3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46D78218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54A6ACC8" w14:textId="77777777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3F5B3C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67D752AC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004301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173E8E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C7821D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6E4DD98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B7CE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43A3C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EDE3E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25720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9E24F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FD28B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0FE08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94FB12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9498B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B2747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2B2C4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D4C2A7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4D33D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CB6C5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740C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48D555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05145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E9CE4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B6C0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9E88D7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10A96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408FD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DC064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FABDC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8856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33CA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E9AF6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4A476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4EB64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B3DD3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39965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E7A23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A1F72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4ABD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90B11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8CF681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46FB6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27D1D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AB32F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1E0CE2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8972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B0BA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6BF69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D3A5B2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51CEA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722C7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1FF65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F92A5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C777B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8F9E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A7085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E1EBF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D9E89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BD412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A1E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6BE93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25596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E306D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89C10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F1C248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33B91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50D3D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DBBE3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509A6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B261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48D69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5D6DF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4BFC6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3F92E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F3273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355D6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129485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1F9F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2ADA1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FE770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505B1C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C93B0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EA33F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D8677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F79C3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81AA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C873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8BB3B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00D32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5781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1F5CF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0B3F99E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074802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1E9B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85F19A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368A45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3173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664CD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F8031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05C3B4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51:C273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=SUM(C251:C273)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3BD2D64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18CA4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1554AC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5E1185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2656F05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2273867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4FB265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71FA31D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6D48EDD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04E9DA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3031964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78F1BF6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BD6A8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21D860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50034D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F7FDF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50EA53D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4514944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1887EE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C78E5A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4C4EFA8D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0DE5D4C7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452091F0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0D8B6E25" w14:textId="77777777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90D3FA2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754BE62E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EEBEC1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18A930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1F5D52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321FCB4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CA794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9BA1B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96B16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E9C7DF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C631F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78B6E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D059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3739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99868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BF24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19FE2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F2D82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AA1F2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7A740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C1643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ADCB2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E87C3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F187A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EE8E7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3C0E5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D182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53CE2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8AD6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3F0116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3F37F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52A8B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E5D5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387CC3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7550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E606D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A17EB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9D4E3A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B20C4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8D15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74E07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837943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2DE85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3627D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2663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1E00F2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3E963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6973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B34EB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319C5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B3613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4EDA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DA00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0A5C5F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468C7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88991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66B12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D8969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A81DB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89144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DAD77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D1553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792B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B58A1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808DE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294A0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BF584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AA7D3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1EC7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365F4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09BC3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877E3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02398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0A86DE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680A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818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5FA0C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82BFA1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8D0EC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7DF78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D2E0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AF7BB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272B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1E4C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729AF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D931D0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2A566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4274D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89C68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311DEF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CEC2B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116A8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0931B5A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BC05D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A499A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18A689C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800A4D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39BBEA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DAE32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82D2C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F9D636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82:C304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=SUM(C282:C304)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18B1682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EE72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BBA88B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3DAA0C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0B560DF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8F45E5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01D39A0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2DC8CC6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686D7CD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F62B45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8AC5D5F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5786C62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143302C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B5A614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552A43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E73313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157873E3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03FDC42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95A4FA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8AD8FF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767B0749" w14:textId="77777777" w:rsidTr="00A25A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490282B0" w14:textId="77777777" w:rsidR="00FA257A" w:rsidRPr="005D1F21" w:rsidRDefault="00FA257A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005C6EC3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7511D3A0" w14:textId="77777777" w:rsidR="00FA257A" w:rsidRPr="005D1F21" w:rsidRDefault="005142B9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F0A872" w14:textId="77777777" w:rsidR="00FA257A" w:rsidRPr="00A15C51" w:rsidRDefault="00FA257A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88722F" w:rsidRPr="005D1F21" w14:paraId="7F475ABA" w14:textId="77777777" w:rsidTr="0088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D36E9B" w14:textId="77777777" w:rsidR="0088722F" w:rsidRPr="005D1F21" w:rsidRDefault="0088722F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473084" w14:textId="77777777" w:rsidR="0088722F" w:rsidRPr="005D1F21" w:rsidRDefault="0088722F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CE343" w14:textId="77777777" w:rsidR="0088722F" w:rsidRPr="00A15C51" w:rsidRDefault="0088722F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644314E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70862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79EA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EE12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10CC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85FF0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961F0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30A40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5D607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811F7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FF19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0408E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1DFB4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E19FE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BF755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4AAE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E8A8E3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3E6B1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9F8BC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C2282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BCB71A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DF91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C9DAF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2405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D3303F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4972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741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4C5A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8BA140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2BE95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A32A1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351E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D4F8E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9F868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F9643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85F35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63BCD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E1E9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C7A0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B09C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47BEAB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142E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FB58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4361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5E831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E870E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13D5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DC0FF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81826F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D851C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C687F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5A5FC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8C4188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9A850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EE2E1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6B0C5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34AC6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EDC71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FC75B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3D6AB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818AA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C6B9C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D27A9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59E2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CE8E0E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0D08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3CBD2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3199D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163F45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0885B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E6CC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9F3FE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932178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24D0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71FD0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5D11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74B5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BD38D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3941D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F39A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FF9E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63BF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868F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0E3C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6D1B9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74CBE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BEE86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6AE5C96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4A2FD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7295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38AF4F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04E5285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07CE6E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9D31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536CF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D48847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13:C335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=SUM(C313:C335)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4C9E433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B3275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F87B36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9B9B36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+C336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=C26+C57+C88+C119+C150+C181+C212+C243+C274+C305+C336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0FDAE1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E85F56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2423D7B2" w14:textId="77777777" w:rsidR="00A07970" w:rsidRPr="0022105A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0E167D8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4DDAC25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5B0E0C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507C9CB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56D53EE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D3B647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5C5E53B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9BE00E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9354F9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7026D628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3A8A18F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EEBF57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D34081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3DF24FEA" w14:textId="77777777" w:rsidTr="004E7A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1CF2B624" w14:textId="77777777" w:rsidR="00FA257A" w:rsidRPr="005D1F21" w:rsidRDefault="00FA257A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5" w:name="_Hlk110524948"/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2642556D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59D401F9" w14:textId="77777777" w:rsidR="00FA257A" w:rsidRPr="005D1F21" w:rsidRDefault="005142B9" w:rsidP="004E7A56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55CA352" w14:textId="77777777" w:rsidR="00FA257A" w:rsidRPr="00A15C51" w:rsidRDefault="00FA257A" w:rsidP="00022605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C152E5" w:rsidRPr="005D1F21" w14:paraId="3E6EC560" w14:textId="77777777" w:rsidTr="004E7A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F096A8" w14:textId="77777777" w:rsidR="00C152E5" w:rsidRPr="005D1F21" w:rsidRDefault="00BF5EA1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D</w:t>
            </w:r>
            <w:r w:rsidR="00C152E5">
              <w:rPr>
                <w:rFonts w:ascii="Arial Narrow" w:hAnsi="Arial Narrow"/>
                <w:b w:val="0"/>
                <w:sz w:val="24"/>
                <w:szCs w:val="24"/>
              </w:rPr>
              <w:t xml:space="preserve">ata </w:t>
            </w:r>
            <w:r w:rsidR="00C152E5"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 w:rsidR="00C152E5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="00C152E5"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D06BEC" w14:textId="77777777" w:rsidR="00C152E5" w:rsidRPr="005D1F21" w:rsidRDefault="00C152E5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C8FBC0" w14:textId="77777777" w:rsidR="00C152E5" w:rsidRPr="00A15C51" w:rsidRDefault="00C152E5" w:rsidP="00BF5EA1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bookmarkEnd w:id="5"/>
      <w:tr w:rsidR="00A07970" w:rsidRPr="003A7E96" w14:paraId="45023E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96B86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E5B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87B39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E6C74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27F54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FA91F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FA34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02C3F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7716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C947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F7D06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62E9F1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252F7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9A429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A7A3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3B8ACA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990CE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1609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4980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87EC8C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C3EBA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34BBA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0399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9609BE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E9292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DB784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1485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C2B423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8C6A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F9CC4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E6C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AA221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986E0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2F7E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AD83E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2BFC67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EA98D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6F4D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1C539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E9301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2E5BD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8603F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5247A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52CDF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A1B1D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30FE8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A1E81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11B6E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B5763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5203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241C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84812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A16B7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A4A7F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DAD7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B93D7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5C781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789F1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7B214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12F25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71A4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37E3C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2ABFF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05876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E7F9B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433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1E7AC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8A6B5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D19D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6555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8453A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42A555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43AB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C625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43F3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BFB7C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187FB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E931A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23A6B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8EB332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F9994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7AA9F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81D5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5F800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64C1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2D29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3C05036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7877B2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BE38B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3D92D7F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572FE0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1B6551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8D4F2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18066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47B9F8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44:C366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=SUM(C344:C366)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33EF559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EBC9F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AF1A49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0468D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+C336+C367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=C26+C57+C88+C119+C150+C181+C212+C243+C274+C305+C336+C367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48B6A8B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7FB2FE1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10CB4EDE" w14:textId="77777777" w:rsidR="00A07970" w:rsidRPr="00E56714" w:rsidRDefault="00A07970" w:rsidP="00A07970">
            <w:pPr>
              <w:pStyle w:val="Intestazione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629D5444" w14:textId="77777777" w:rsidR="00A07970" w:rsidRPr="000557C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vanish/>
                <w:szCs w:val="28"/>
              </w:rPr>
            </w:pPr>
          </w:p>
        </w:tc>
      </w:tr>
      <w:tr w:rsidR="00A07970" w:rsidRPr="003A7E96" w14:paraId="18DE36F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22726F0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B1A72DB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60B4F31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4B17F94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1FEF360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6F8D9B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3C581F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</w:tbl>
    <w:p w14:paraId="71C33876" w14:textId="77777777" w:rsidR="00033D09" w:rsidRDefault="00033D09" w:rsidP="000229C1"/>
    <w:p w14:paraId="695A09FD" w14:textId="77777777" w:rsidR="00EA2F08" w:rsidRDefault="00EA2F08" w:rsidP="000229C1"/>
    <w:p w14:paraId="3E3E2A51" w14:textId="77777777" w:rsidR="00EA2F08" w:rsidRDefault="00F91961" w:rsidP="00F91961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D6833">
        <w:rPr>
          <w:rFonts w:asciiTheme="minorHAnsi" w:hAnsiTheme="minorHAnsi" w:cstheme="minorHAnsi"/>
          <w:b/>
          <w:bCs/>
          <w:sz w:val="28"/>
          <w:szCs w:val="28"/>
        </w:rPr>
        <w:lastRenderedPageBreak/>
        <w:t>VALUTAZIONE DEL</w:t>
      </w:r>
      <w:r w:rsidR="004D6556" w:rsidRPr="00AD6833">
        <w:rPr>
          <w:rFonts w:asciiTheme="minorHAnsi" w:hAnsiTheme="minorHAnsi" w:cstheme="minorHAnsi"/>
          <w:b/>
          <w:bCs/>
          <w:sz w:val="28"/>
          <w:szCs w:val="28"/>
        </w:rPr>
        <w:t>LE ATTIVITA’ DI TPV</w:t>
      </w:r>
    </w:p>
    <w:p w14:paraId="71EA457B" w14:textId="77777777" w:rsidR="00E2479F" w:rsidRPr="00E2479F" w:rsidRDefault="00E2479F" w:rsidP="00F91961">
      <w:pPr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proofErr w:type="gramStart"/>
      <w:r w:rsidRPr="00E2479F">
        <w:rPr>
          <w:rFonts w:asciiTheme="minorHAnsi" w:hAnsiTheme="minorHAnsi" w:cstheme="minorHAnsi"/>
          <w:i/>
          <w:iCs/>
          <w:sz w:val="24"/>
          <w:szCs w:val="24"/>
        </w:rPr>
        <w:t>(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da</w:t>
      </w:r>
      <w:proofErr w:type="gramEnd"/>
      <w:r w:rsidRPr="00E2479F">
        <w:rPr>
          <w:rFonts w:asciiTheme="minorHAnsi" w:hAnsiTheme="minorHAnsi" w:cstheme="minorHAnsi"/>
          <w:i/>
          <w:iCs/>
          <w:sz w:val="24"/>
          <w:szCs w:val="24"/>
        </w:rPr>
        <w:t xml:space="preserve"> compilare a mano a cura del </w:t>
      </w:r>
      <w:proofErr w:type="gramStart"/>
      <w:r w:rsidR="00D74A4E">
        <w:rPr>
          <w:rFonts w:asciiTheme="minorHAnsi" w:hAnsiTheme="minorHAnsi" w:cstheme="minorHAnsi"/>
          <w:i/>
          <w:iCs/>
          <w:sz w:val="24"/>
          <w:szCs w:val="24"/>
        </w:rPr>
        <w:t>T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utor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)</w:t>
      </w:r>
      <w:proofErr w:type="gramEnd"/>
    </w:p>
    <w:p w14:paraId="43787AA4" w14:textId="77777777" w:rsidR="001A4C66" w:rsidRPr="00AD6833" w:rsidRDefault="001A4C66" w:rsidP="001A4C66">
      <w:pPr>
        <w:pStyle w:val="Default"/>
        <w:rPr>
          <w:rFonts w:asciiTheme="minorHAnsi" w:hAnsiTheme="minorHAnsi" w:cstheme="minorHAnsi"/>
        </w:rPr>
      </w:pPr>
    </w:p>
    <w:p w14:paraId="0005C245" w14:textId="77777777" w:rsidR="001A4C66" w:rsidRDefault="001A4C66" w:rsidP="001A4C66">
      <w:pPr>
        <w:pStyle w:val="Default"/>
        <w:jc w:val="both"/>
        <w:rPr>
          <w:rFonts w:asciiTheme="minorHAnsi" w:hAnsiTheme="minorHAnsi" w:cstheme="minorHAnsi"/>
        </w:rPr>
      </w:pPr>
      <w:r w:rsidRPr="00AD6833">
        <w:rPr>
          <w:rFonts w:asciiTheme="minorHAnsi" w:hAnsiTheme="minorHAnsi" w:cstheme="minorHAnsi"/>
        </w:rPr>
        <w:t xml:space="preserve">Ai sensi del D.I. 567/2022 </w:t>
      </w:r>
      <w:r w:rsidR="00AD6833">
        <w:rPr>
          <w:rFonts w:asciiTheme="minorHAnsi" w:hAnsiTheme="minorHAnsi" w:cstheme="minorHAnsi"/>
        </w:rPr>
        <w:t>“</w:t>
      </w:r>
      <w:r w:rsidRPr="00AD6833">
        <w:rPr>
          <w:rFonts w:asciiTheme="minorHAnsi" w:hAnsiTheme="minorHAnsi" w:cstheme="minorHAnsi"/>
          <w:i/>
          <w:iCs/>
        </w:rPr>
        <w:t xml:space="preserve">il </w:t>
      </w:r>
      <w:r w:rsidR="00D74A4E">
        <w:rPr>
          <w:rFonts w:asciiTheme="minorHAnsi" w:hAnsiTheme="minorHAnsi" w:cstheme="minorHAnsi"/>
          <w:i/>
          <w:iCs/>
        </w:rPr>
        <w:t>T</w:t>
      </w:r>
      <w:r w:rsidRPr="00AD6833">
        <w:rPr>
          <w:rFonts w:asciiTheme="minorHAnsi" w:hAnsiTheme="minorHAnsi" w:cstheme="minorHAnsi"/>
          <w:i/>
          <w:iCs/>
        </w:rPr>
        <w:t>utor compila un libretto nel quale esprime un giudizio sulle competenze dello studente relative al «saper fare e al saper essere psicologo». Tali competenze consistono nell’applicare le conoscenze psicologiche necessarie alla pratica professionale nonché nel dimostrare la capacità di risolvere problemi tipici della professione e questioni di etica e deontologia professionale.</w:t>
      </w:r>
      <w:r w:rsidR="00AD6833">
        <w:rPr>
          <w:rFonts w:asciiTheme="minorHAnsi" w:hAnsiTheme="minorHAnsi" w:cstheme="minorHAnsi"/>
          <w:i/>
          <w:iCs/>
        </w:rPr>
        <w:t>”</w:t>
      </w:r>
      <w:r w:rsidRPr="00AD6833">
        <w:rPr>
          <w:rFonts w:asciiTheme="minorHAnsi" w:hAnsiTheme="minorHAnsi" w:cstheme="minorHAnsi"/>
        </w:rPr>
        <w:t xml:space="preserve"> </w:t>
      </w:r>
    </w:p>
    <w:p w14:paraId="77FA78A0" w14:textId="77777777" w:rsidR="00D74A4E" w:rsidRPr="00AD6833" w:rsidRDefault="00D74A4E" w:rsidP="001A4C66">
      <w:pPr>
        <w:pStyle w:val="Default"/>
        <w:jc w:val="both"/>
        <w:rPr>
          <w:rFonts w:asciiTheme="minorHAnsi" w:hAnsiTheme="minorHAnsi" w:cstheme="minorHAnsi"/>
        </w:rPr>
      </w:pPr>
    </w:p>
    <w:p w14:paraId="5EF28EBB" w14:textId="77777777" w:rsidR="008731E7" w:rsidRPr="00AD6833" w:rsidRDefault="008731E7" w:rsidP="001A4C66">
      <w:pPr>
        <w:pStyle w:val="Default"/>
        <w:jc w:val="both"/>
        <w:rPr>
          <w:rFonts w:asciiTheme="minorHAnsi" w:hAnsiTheme="minorHAnsi" w:cstheme="minorHAnsi"/>
        </w:rPr>
      </w:pPr>
    </w:p>
    <w:p w14:paraId="1A5A8642" w14:textId="77777777" w:rsidR="00E2057B" w:rsidRPr="00E2479F" w:rsidRDefault="00E2479F" w:rsidP="00E2479F">
      <w:pPr>
        <w:pStyle w:val="Default"/>
        <w:jc w:val="center"/>
        <w:rPr>
          <w:rFonts w:asciiTheme="minorHAnsi" w:hAnsiTheme="minorHAnsi" w:cstheme="minorHAnsi"/>
        </w:rPr>
      </w:pPr>
      <w:r w:rsidRPr="00E2479F">
        <w:rPr>
          <w:rFonts w:asciiTheme="minorHAnsi" w:hAnsiTheme="minorHAnsi" w:cstheme="minorHAnsi"/>
        </w:rPr>
        <w:sym w:font="Webdings" w:char="F063"/>
      </w:r>
      <w:r w:rsidRPr="00E2479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E2479F">
        <w:rPr>
          <w:rFonts w:asciiTheme="minorHAnsi" w:hAnsiTheme="minorHAnsi" w:cstheme="minorHAnsi"/>
        </w:rPr>
        <w:t>PRIMO PERIODO</w:t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sym w:font="Webdings" w:char="F063"/>
      </w:r>
      <w:r w:rsidRPr="00E2479F">
        <w:rPr>
          <w:rFonts w:asciiTheme="minorHAnsi" w:hAnsiTheme="minorHAnsi" w:cstheme="minorHAnsi"/>
        </w:rPr>
        <w:t xml:space="preserve">  SECONDO PERIODO</w:t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sym w:font="Webdings" w:char="F063"/>
      </w:r>
      <w:r>
        <w:rPr>
          <w:rFonts w:asciiTheme="minorHAnsi" w:hAnsiTheme="minorHAnsi" w:cstheme="minorHAnsi"/>
        </w:rPr>
        <w:t xml:space="preserve"> </w:t>
      </w:r>
      <w:r w:rsidRPr="00E2479F">
        <w:rPr>
          <w:rFonts w:asciiTheme="minorHAnsi" w:hAnsiTheme="minorHAnsi" w:cstheme="minorHAnsi"/>
        </w:rPr>
        <w:t xml:space="preserve"> PERIODO UNICO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60"/>
      </w:tblGrid>
      <w:tr w:rsidR="001776BC" w:rsidRPr="00AD6833" w14:paraId="510B3348" w14:textId="77777777" w:rsidTr="00D74A4E">
        <w:trPr>
          <w:trHeight w:hRule="exact" w:val="567"/>
        </w:trPr>
        <w:tc>
          <w:tcPr>
            <w:tcW w:w="9060" w:type="dxa"/>
            <w:tcBorders>
              <w:top w:val="nil"/>
              <w:bottom w:val="nil"/>
            </w:tcBorders>
            <w:vAlign w:val="center"/>
          </w:tcPr>
          <w:p w14:paraId="1DDD6227" w14:textId="77777777" w:rsidR="001776BC" w:rsidRPr="00AD6833" w:rsidRDefault="001776BC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678A3486" w14:textId="77777777" w:rsidTr="00D74A4E">
        <w:trPr>
          <w:trHeight w:hRule="exact" w:val="567"/>
        </w:trPr>
        <w:tc>
          <w:tcPr>
            <w:tcW w:w="9060" w:type="dxa"/>
            <w:tcBorders>
              <w:top w:val="nil"/>
            </w:tcBorders>
            <w:vAlign w:val="center"/>
          </w:tcPr>
          <w:p w14:paraId="35BB2514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7C0C8A8F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3C0DE4BA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2FF96179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082C8BBC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31390866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0D1D1EF3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A6AA1A1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74040CC4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4BFA0F03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47C78304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F090FDF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531EC8C5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A0FE32C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79B2C3D6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26B3030B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2E8B07B2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D82B342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3C888C7F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4DEE21CC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7A23E3FC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0AEE6FC7" w14:textId="77777777" w:rsidTr="00D74A4E">
        <w:trPr>
          <w:trHeight w:hRule="exact" w:val="567"/>
        </w:trPr>
        <w:tc>
          <w:tcPr>
            <w:tcW w:w="906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439374A3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38D5FFFB" w14:textId="77777777" w:rsidTr="00D74A4E">
        <w:trPr>
          <w:trHeight w:hRule="exact" w:val="567"/>
        </w:trPr>
        <w:tc>
          <w:tcPr>
            <w:tcW w:w="9060" w:type="dxa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7842E19B" w14:textId="7777777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4C9FFA7" w14:textId="77777777" w:rsidR="0072745E" w:rsidRPr="00AD6833" w:rsidRDefault="0072745E" w:rsidP="0072745E">
      <w:pPr>
        <w:pStyle w:val="Default"/>
        <w:jc w:val="both"/>
        <w:rPr>
          <w:rFonts w:asciiTheme="minorHAnsi" w:hAnsiTheme="minorHAnsi" w:cstheme="minorHAnsi"/>
        </w:rPr>
      </w:pPr>
    </w:p>
    <w:p w14:paraId="54615760" w14:textId="77777777" w:rsidR="0072745E" w:rsidRPr="00AD6833" w:rsidRDefault="0072745E" w:rsidP="00E2057B">
      <w:pPr>
        <w:rPr>
          <w:rFonts w:asciiTheme="minorHAnsi" w:hAnsiTheme="minorHAnsi" w:cstheme="minorHAnsi"/>
          <w:u w:val="single"/>
        </w:rPr>
      </w:pPr>
      <w:r w:rsidRPr="00E2057B">
        <w:rPr>
          <w:rFonts w:asciiTheme="minorHAnsi" w:hAnsiTheme="minorHAnsi" w:cstheme="minorHAnsi"/>
          <w:b/>
          <w:bCs/>
          <w:sz w:val="24"/>
          <w:szCs w:val="24"/>
        </w:rPr>
        <w:t>GIUDIZIO DI IDONEITA’</w:t>
      </w:r>
    </w:p>
    <w:p w14:paraId="3561D013" w14:textId="77777777" w:rsidR="00051DBD" w:rsidRPr="00051DBD" w:rsidRDefault="00051DBD" w:rsidP="00051DBD">
      <w:pPr>
        <w:rPr>
          <w:rFonts w:asciiTheme="minorHAnsi" w:hAnsiTheme="minorHAnsi" w:cstheme="minorHAnsi"/>
          <w:sz w:val="24"/>
          <w:szCs w:val="24"/>
        </w:rPr>
      </w:pPr>
    </w:p>
    <w:p w14:paraId="04782659" w14:textId="77777777" w:rsidR="0072745E" w:rsidRPr="00051DBD" w:rsidRDefault="004B14A8" w:rsidP="00051DBD">
      <w:pPr>
        <w:rPr>
          <w:rFonts w:asciiTheme="minorHAnsi" w:hAnsiTheme="minorHAnsi" w:cstheme="minorHAnsi"/>
          <w:sz w:val="24"/>
          <w:szCs w:val="24"/>
        </w:rPr>
      </w:pPr>
      <w:r>
        <w:rPr>
          <w:rFonts w:ascii="Wingdings" w:hAnsi="Wingdings" w:cs="Calibri"/>
          <w:sz w:val="24"/>
          <w:szCs w:val="24"/>
        </w:rPr>
        <w:sym w:font="Webdings" w:char="F063"/>
      </w:r>
      <w:r>
        <w:rPr>
          <w:rFonts w:ascii="Wingdings" w:hAnsi="Wingdings" w:cs="Calibri"/>
          <w:sz w:val="24"/>
          <w:szCs w:val="24"/>
        </w:rPr>
        <w:tab/>
      </w:r>
      <w:r w:rsidR="0072745E" w:rsidRPr="00051DBD">
        <w:rPr>
          <w:rFonts w:asciiTheme="minorHAnsi" w:hAnsiTheme="minorHAnsi" w:cstheme="minorHAnsi"/>
          <w:sz w:val="24"/>
          <w:szCs w:val="24"/>
        </w:rPr>
        <w:t>IDONEO</w:t>
      </w:r>
    </w:p>
    <w:p w14:paraId="1063D5B7" w14:textId="77777777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610A757E" w14:textId="77777777" w:rsidR="0072745E" w:rsidRPr="00051DBD" w:rsidRDefault="004B14A8" w:rsidP="00051DBD">
      <w:pPr>
        <w:rPr>
          <w:rFonts w:asciiTheme="minorHAnsi" w:hAnsiTheme="minorHAnsi" w:cstheme="minorHAnsi"/>
          <w:sz w:val="24"/>
          <w:szCs w:val="24"/>
        </w:rPr>
      </w:pPr>
      <w:r>
        <w:rPr>
          <w:rFonts w:ascii="Wingdings" w:hAnsi="Wingdings" w:cs="Calibri"/>
          <w:sz w:val="24"/>
          <w:szCs w:val="24"/>
        </w:rPr>
        <w:sym w:font="Webdings" w:char="F063"/>
      </w:r>
      <w:r>
        <w:rPr>
          <w:rFonts w:asciiTheme="minorHAnsi" w:hAnsiTheme="minorHAnsi" w:cstheme="minorHAnsi"/>
          <w:sz w:val="24"/>
          <w:szCs w:val="24"/>
        </w:rPr>
        <w:tab/>
      </w:r>
      <w:r w:rsidR="0072745E" w:rsidRPr="00051DBD">
        <w:rPr>
          <w:rFonts w:asciiTheme="minorHAnsi" w:hAnsiTheme="minorHAnsi" w:cstheme="minorHAnsi"/>
          <w:sz w:val="24"/>
          <w:szCs w:val="24"/>
        </w:rPr>
        <w:t>NON IDONEO</w:t>
      </w:r>
    </w:p>
    <w:p w14:paraId="694A3C76" w14:textId="77777777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5FFE64F7" w14:textId="77777777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3D74395D" w14:textId="77777777" w:rsidR="00E2717E" w:rsidRDefault="00CF3268" w:rsidP="00051DBD">
      <w:pPr>
        <w:rPr>
          <w:rFonts w:asciiTheme="minorHAnsi" w:hAnsiTheme="minorHAnsi" w:cstheme="minorHAnsi"/>
          <w:sz w:val="24"/>
          <w:szCs w:val="24"/>
        </w:rPr>
      </w:pPr>
      <w:r w:rsidRPr="00051DBD">
        <w:rPr>
          <w:rFonts w:asciiTheme="minorHAnsi" w:hAnsiTheme="minorHAnsi" w:cstheme="minorHAnsi"/>
          <w:sz w:val="24"/>
          <w:szCs w:val="24"/>
        </w:rPr>
        <w:t xml:space="preserve">Firma e timbro </w:t>
      </w:r>
      <w:r w:rsidR="00D74A4E">
        <w:rPr>
          <w:rFonts w:asciiTheme="minorHAnsi" w:hAnsiTheme="minorHAnsi" w:cstheme="minorHAnsi"/>
          <w:sz w:val="24"/>
          <w:szCs w:val="24"/>
        </w:rPr>
        <w:t>del T</w:t>
      </w:r>
      <w:r w:rsidRPr="00051DBD">
        <w:rPr>
          <w:rFonts w:asciiTheme="minorHAnsi" w:hAnsiTheme="minorHAnsi" w:cstheme="minorHAnsi"/>
          <w:sz w:val="24"/>
          <w:szCs w:val="24"/>
        </w:rPr>
        <w:t>utor</w:t>
      </w:r>
      <w:r w:rsidR="00051DBD">
        <w:rPr>
          <w:rFonts w:asciiTheme="minorHAnsi" w:hAnsiTheme="minorHAnsi" w:cstheme="minorHAnsi"/>
          <w:sz w:val="24"/>
          <w:szCs w:val="24"/>
        </w:rPr>
        <w:t xml:space="preserve">   </w:t>
      </w:r>
      <w:r w:rsidR="00E2717E" w:rsidRPr="00EE60CE">
        <w:rPr>
          <w:rFonts w:asciiTheme="minorHAnsi" w:hAnsiTheme="minorHAnsi" w:cstheme="minorHAnsi"/>
          <w:color w:val="808080" w:themeColor="background1" w:themeShade="80"/>
          <w:sz w:val="24"/>
          <w:szCs w:val="24"/>
        </w:rPr>
        <w:t>________________________________________</w:t>
      </w:r>
    </w:p>
    <w:sectPr w:rsidR="00E2717E" w:rsidSect="00E91CBF">
      <w:footerReference w:type="default" r:id="rId8"/>
      <w:headerReference w:type="first" r:id="rId9"/>
      <w:pgSz w:w="11906" w:h="16838" w:code="9"/>
      <w:pgMar w:top="1418" w:right="1418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C6B3D" w14:textId="77777777" w:rsidR="00F8002A" w:rsidRDefault="00F8002A" w:rsidP="00D75E7F">
      <w:r>
        <w:separator/>
      </w:r>
    </w:p>
  </w:endnote>
  <w:endnote w:type="continuationSeparator" w:id="0">
    <w:p w14:paraId="5B035B0B" w14:textId="77777777" w:rsidR="00F8002A" w:rsidRDefault="00F8002A" w:rsidP="00D75E7F">
      <w:r>
        <w:continuationSeparator/>
      </w:r>
    </w:p>
  </w:endnote>
  <w:endnote w:type="continuationNotice" w:id="1">
    <w:p w14:paraId="6BE5B05C" w14:textId="77777777" w:rsidR="00F8002A" w:rsidRDefault="00F800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240D" w14:textId="77777777" w:rsidR="00791F36" w:rsidRPr="004E6F55" w:rsidRDefault="00172E21" w:rsidP="00E06E7C">
    <w:pPr>
      <w:pStyle w:val="Pidipagina"/>
      <w:tabs>
        <w:tab w:val="left" w:pos="7001"/>
        <w:tab w:val="left" w:pos="9260"/>
        <w:tab w:val="right" w:pos="10712"/>
      </w:tabs>
      <w:jc w:val="center"/>
      <w:rPr>
        <w:rFonts w:ascii="Arial Narrow" w:hAnsi="Arial Narrow"/>
      </w:rPr>
    </w:pPr>
    <w:r w:rsidRPr="004E6F55">
      <w:rPr>
        <w:rFonts w:ascii="Arial Narrow" w:hAnsi="Arial Narrow"/>
      </w:rPr>
      <w:t>Pag.</w:t>
    </w:r>
    <w:r w:rsidR="009D66B2" w:rsidRPr="004E6F55">
      <w:rPr>
        <w:rFonts w:ascii="Arial Narrow" w:hAnsi="Arial Narrow"/>
      </w:rPr>
      <w:t xml:space="preserve"> </w:t>
    </w:r>
    <w:r w:rsidR="009D66B2" w:rsidRPr="004E6F55">
      <w:rPr>
        <w:rFonts w:ascii="Arial Narrow" w:hAnsi="Arial Narrow"/>
      </w:rPr>
      <w:fldChar w:fldCharType="begin"/>
    </w:r>
    <w:r w:rsidR="009D66B2" w:rsidRPr="004E6F55">
      <w:rPr>
        <w:rFonts w:ascii="Arial Narrow" w:hAnsi="Arial Narrow"/>
      </w:rPr>
      <w:instrText>PAGE   \* MERGEFORMAT</w:instrText>
    </w:r>
    <w:r w:rsidR="009D66B2" w:rsidRPr="004E6F55">
      <w:rPr>
        <w:rFonts w:ascii="Arial Narrow" w:hAnsi="Arial Narrow"/>
      </w:rPr>
      <w:fldChar w:fldCharType="separate"/>
    </w:r>
    <w:r w:rsidR="009D66B2" w:rsidRPr="004E6F55">
      <w:rPr>
        <w:rFonts w:ascii="Arial Narrow" w:hAnsi="Arial Narrow"/>
      </w:rPr>
      <w:t>1</w:t>
    </w:r>
    <w:r w:rsidR="009D66B2" w:rsidRPr="004E6F55">
      <w:rPr>
        <w:rFonts w:ascii="Arial Narrow" w:hAnsi="Arial Narrow"/>
      </w:rPr>
      <w:fldChar w:fldCharType="end"/>
    </w:r>
    <w:r w:rsidRPr="004E6F55">
      <w:rPr>
        <w:rFonts w:ascii="Arial Narrow" w:hAnsi="Arial Narrow"/>
      </w:rPr>
      <w:t xml:space="preserve"> di </w:t>
    </w:r>
    <w:r w:rsidR="009D66B2" w:rsidRPr="004E6F55">
      <w:rPr>
        <w:rFonts w:ascii="Arial Narrow" w:hAnsi="Arial Narrow"/>
      </w:rPr>
      <w:fldChar w:fldCharType="begin"/>
    </w:r>
    <w:r w:rsidR="009D66B2" w:rsidRPr="004E6F55">
      <w:rPr>
        <w:rFonts w:ascii="Arial Narrow" w:hAnsi="Arial Narrow"/>
      </w:rPr>
      <w:instrText xml:space="preserve"> NUMPAGES   \* MERGEFORMAT </w:instrText>
    </w:r>
    <w:r w:rsidR="009D66B2" w:rsidRPr="004E6F55">
      <w:rPr>
        <w:rFonts w:ascii="Arial Narrow" w:hAnsi="Arial Narrow"/>
      </w:rPr>
      <w:fldChar w:fldCharType="separate"/>
    </w:r>
    <w:r w:rsidR="009D66B2" w:rsidRPr="004E6F55">
      <w:rPr>
        <w:rFonts w:ascii="Arial Narrow" w:hAnsi="Arial Narrow"/>
        <w:noProof/>
      </w:rPr>
      <w:t>2</w:t>
    </w:r>
    <w:r w:rsidR="009D66B2" w:rsidRPr="004E6F55">
      <w:rPr>
        <w:rFonts w:ascii="Arial Narrow" w:hAnsi="Arial Narro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14724" w14:textId="77777777" w:rsidR="00F8002A" w:rsidRDefault="00F8002A" w:rsidP="00D75E7F">
      <w:r>
        <w:separator/>
      </w:r>
    </w:p>
  </w:footnote>
  <w:footnote w:type="continuationSeparator" w:id="0">
    <w:p w14:paraId="68BA0345" w14:textId="77777777" w:rsidR="00F8002A" w:rsidRDefault="00F8002A" w:rsidP="00D75E7F">
      <w:r>
        <w:continuationSeparator/>
      </w:r>
    </w:p>
  </w:footnote>
  <w:footnote w:type="continuationNotice" w:id="1">
    <w:p w14:paraId="2F725BC8" w14:textId="77777777" w:rsidR="00F8002A" w:rsidRDefault="00F800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E0E76" w14:textId="77777777" w:rsidR="00E91CBF" w:rsidRDefault="00E91CBF" w:rsidP="00E91CBF">
    <w:pPr>
      <w:pStyle w:val="Intestazione"/>
      <w:ind w:left="-1276"/>
      <w:rPr>
        <w:b/>
        <w:bCs/>
        <w:color w:val="1F3864" w:themeColor="accent1" w:themeShade="80"/>
        <w:sz w:val="18"/>
        <w:szCs w:val="18"/>
      </w:rPr>
    </w:pPr>
    <w:r>
      <w:rPr>
        <w:noProof/>
      </w:rPr>
      <w:drawing>
        <wp:inline distT="0" distB="0" distL="0" distR="0" wp14:anchorId="766F7011" wp14:editId="2C2B28AC">
          <wp:extent cx="7542000" cy="1191600"/>
          <wp:effectExtent l="0" t="0" r="1905" b="889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119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9DB629" w14:textId="77777777" w:rsidR="00E91CBF" w:rsidRDefault="00E91CBF" w:rsidP="00E91CBF">
    <w:pPr>
      <w:pStyle w:val="Intestazione"/>
      <w:ind w:left="680"/>
      <w:rPr>
        <w:b/>
        <w:bCs/>
        <w:color w:val="1F3864" w:themeColor="accent1" w:themeShade="80"/>
        <w:sz w:val="18"/>
        <w:szCs w:val="18"/>
      </w:rPr>
    </w:pPr>
    <w:r>
      <w:rPr>
        <w:b/>
        <w:bCs/>
        <w:color w:val="1F3864" w:themeColor="accent1" w:themeShade="80"/>
        <w:sz w:val="18"/>
        <w:szCs w:val="18"/>
      </w:rPr>
      <w:t>Direzione per la Didattica e l’Orientamento</w:t>
    </w:r>
  </w:p>
  <w:p w14:paraId="7E620EF1" w14:textId="77777777" w:rsidR="00E91CBF" w:rsidRDefault="00E91CBF" w:rsidP="00E91CBF">
    <w:pPr>
      <w:pStyle w:val="Intestazione"/>
      <w:ind w:left="680"/>
      <w:rPr>
        <w:color w:val="1F3864" w:themeColor="accent1" w:themeShade="80"/>
        <w:sz w:val="18"/>
        <w:szCs w:val="18"/>
      </w:rPr>
    </w:pPr>
    <w:r>
      <w:rPr>
        <w:color w:val="1F3864" w:themeColor="accent1" w:themeShade="80"/>
        <w:sz w:val="18"/>
        <w:szCs w:val="18"/>
      </w:rPr>
      <w:t>Dirigente: Dott.ssa Giuseppa Locci</w:t>
    </w:r>
  </w:p>
  <w:p w14:paraId="12E441C5" w14:textId="77777777" w:rsidR="00E91CBF" w:rsidRDefault="00E91CB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C16B6"/>
    <w:multiLevelType w:val="hybridMultilevel"/>
    <w:tmpl w:val="8AC2DD74"/>
    <w:lvl w:ilvl="0" w:tplc="4852E12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796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TzuVcvLveCrJCNq1tOeqprF1tku/3WJhXDs58A9iA5HEPAflyCOq4t447WdMFawG51ULBnFs1EXof1p8TYW6+A==" w:salt="dkzgH0Za3xX7yk8rL/qi+w=="/>
  <w:defaultTabStop w:val="567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02A"/>
    <w:rsid w:val="00000457"/>
    <w:rsid w:val="000021F8"/>
    <w:rsid w:val="00003B07"/>
    <w:rsid w:val="00003D4C"/>
    <w:rsid w:val="0000537A"/>
    <w:rsid w:val="00012FDC"/>
    <w:rsid w:val="00021107"/>
    <w:rsid w:val="00022605"/>
    <w:rsid w:val="000229C1"/>
    <w:rsid w:val="00031317"/>
    <w:rsid w:val="000318C2"/>
    <w:rsid w:val="00033D09"/>
    <w:rsid w:val="00035D44"/>
    <w:rsid w:val="00036B2E"/>
    <w:rsid w:val="0003756D"/>
    <w:rsid w:val="00044023"/>
    <w:rsid w:val="00047CDA"/>
    <w:rsid w:val="00051DBD"/>
    <w:rsid w:val="0005545B"/>
    <w:rsid w:val="000557C8"/>
    <w:rsid w:val="00072893"/>
    <w:rsid w:val="00072D23"/>
    <w:rsid w:val="00076024"/>
    <w:rsid w:val="00080DB4"/>
    <w:rsid w:val="00083553"/>
    <w:rsid w:val="000842B9"/>
    <w:rsid w:val="00097C25"/>
    <w:rsid w:val="000A269F"/>
    <w:rsid w:val="000B1E3A"/>
    <w:rsid w:val="000B27CB"/>
    <w:rsid w:val="000B27ED"/>
    <w:rsid w:val="000B2D17"/>
    <w:rsid w:val="000C5655"/>
    <w:rsid w:val="000D7B6B"/>
    <w:rsid w:val="000D7BA9"/>
    <w:rsid w:val="00104F79"/>
    <w:rsid w:val="00113CC8"/>
    <w:rsid w:val="00117297"/>
    <w:rsid w:val="001202EE"/>
    <w:rsid w:val="00120AA9"/>
    <w:rsid w:val="001234AE"/>
    <w:rsid w:val="00126316"/>
    <w:rsid w:val="00136E75"/>
    <w:rsid w:val="001507D4"/>
    <w:rsid w:val="0016328E"/>
    <w:rsid w:val="001702AF"/>
    <w:rsid w:val="00172E21"/>
    <w:rsid w:val="0017581A"/>
    <w:rsid w:val="001776BC"/>
    <w:rsid w:val="00180A5E"/>
    <w:rsid w:val="00181ABC"/>
    <w:rsid w:val="00181DC8"/>
    <w:rsid w:val="00182020"/>
    <w:rsid w:val="00187AA3"/>
    <w:rsid w:val="001A4C66"/>
    <w:rsid w:val="001B1FEF"/>
    <w:rsid w:val="001D4769"/>
    <w:rsid w:val="001E41CF"/>
    <w:rsid w:val="001E7B70"/>
    <w:rsid w:val="001E7D62"/>
    <w:rsid w:val="001F3BDB"/>
    <w:rsid w:val="0020367C"/>
    <w:rsid w:val="00203D48"/>
    <w:rsid w:val="00211608"/>
    <w:rsid w:val="0022105A"/>
    <w:rsid w:val="00221E74"/>
    <w:rsid w:val="00225290"/>
    <w:rsid w:val="00226820"/>
    <w:rsid w:val="002311F5"/>
    <w:rsid w:val="00254711"/>
    <w:rsid w:val="002660A0"/>
    <w:rsid w:val="0026648C"/>
    <w:rsid w:val="00281FE5"/>
    <w:rsid w:val="00291267"/>
    <w:rsid w:val="0029574D"/>
    <w:rsid w:val="002C3AB0"/>
    <w:rsid w:val="002D07AB"/>
    <w:rsid w:val="002D17BE"/>
    <w:rsid w:val="002E015A"/>
    <w:rsid w:val="002E2695"/>
    <w:rsid w:val="002E2867"/>
    <w:rsid w:val="002E66AB"/>
    <w:rsid w:val="002E6A4F"/>
    <w:rsid w:val="002F1EC7"/>
    <w:rsid w:val="003023BD"/>
    <w:rsid w:val="00303F12"/>
    <w:rsid w:val="00310218"/>
    <w:rsid w:val="00312226"/>
    <w:rsid w:val="00320527"/>
    <w:rsid w:val="00327254"/>
    <w:rsid w:val="00330EE9"/>
    <w:rsid w:val="00334AB5"/>
    <w:rsid w:val="00343D83"/>
    <w:rsid w:val="003542FD"/>
    <w:rsid w:val="00357D57"/>
    <w:rsid w:val="003640E7"/>
    <w:rsid w:val="00371120"/>
    <w:rsid w:val="00375116"/>
    <w:rsid w:val="0038193C"/>
    <w:rsid w:val="0038575E"/>
    <w:rsid w:val="003A4B46"/>
    <w:rsid w:val="003A6A50"/>
    <w:rsid w:val="003A7E96"/>
    <w:rsid w:val="003B2CAA"/>
    <w:rsid w:val="003C0BDE"/>
    <w:rsid w:val="003C68AB"/>
    <w:rsid w:val="003C7306"/>
    <w:rsid w:val="003D2024"/>
    <w:rsid w:val="003D4D30"/>
    <w:rsid w:val="003E00EF"/>
    <w:rsid w:val="003E358A"/>
    <w:rsid w:val="003E6996"/>
    <w:rsid w:val="00400436"/>
    <w:rsid w:val="0040063D"/>
    <w:rsid w:val="004024B3"/>
    <w:rsid w:val="00402C54"/>
    <w:rsid w:val="00405F05"/>
    <w:rsid w:val="00413965"/>
    <w:rsid w:val="004158D1"/>
    <w:rsid w:val="00421FDF"/>
    <w:rsid w:val="00422EE0"/>
    <w:rsid w:val="004438D9"/>
    <w:rsid w:val="004461C0"/>
    <w:rsid w:val="00455D94"/>
    <w:rsid w:val="004738CA"/>
    <w:rsid w:val="0048326F"/>
    <w:rsid w:val="00490569"/>
    <w:rsid w:val="004906CE"/>
    <w:rsid w:val="00490B5F"/>
    <w:rsid w:val="00492146"/>
    <w:rsid w:val="0049235A"/>
    <w:rsid w:val="00493732"/>
    <w:rsid w:val="00497FE2"/>
    <w:rsid w:val="004A34B1"/>
    <w:rsid w:val="004A4FC5"/>
    <w:rsid w:val="004B084E"/>
    <w:rsid w:val="004B14A8"/>
    <w:rsid w:val="004C18A7"/>
    <w:rsid w:val="004D6556"/>
    <w:rsid w:val="004D735C"/>
    <w:rsid w:val="004E0D0F"/>
    <w:rsid w:val="004E3E0B"/>
    <w:rsid w:val="004E56C0"/>
    <w:rsid w:val="004E60C4"/>
    <w:rsid w:val="004E6F3F"/>
    <w:rsid w:val="004E6F55"/>
    <w:rsid w:val="004E7A56"/>
    <w:rsid w:val="004F1DD7"/>
    <w:rsid w:val="004F29A5"/>
    <w:rsid w:val="0050191D"/>
    <w:rsid w:val="005072D1"/>
    <w:rsid w:val="00511294"/>
    <w:rsid w:val="005142B9"/>
    <w:rsid w:val="0052200E"/>
    <w:rsid w:val="00535EAB"/>
    <w:rsid w:val="00557561"/>
    <w:rsid w:val="00560BD8"/>
    <w:rsid w:val="00566C56"/>
    <w:rsid w:val="005759F6"/>
    <w:rsid w:val="00586A47"/>
    <w:rsid w:val="00587FE6"/>
    <w:rsid w:val="00592E16"/>
    <w:rsid w:val="005A4195"/>
    <w:rsid w:val="005A5C5B"/>
    <w:rsid w:val="005A6A61"/>
    <w:rsid w:val="005C0BF2"/>
    <w:rsid w:val="005C1BD4"/>
    <w:rsid w:val="005D027B"/>
    <w:rsid w:val="005D1F21"/>
    <w:rsid w:val="005D417D"/>
    <w:rsid w:val="005F6C1E"/>
    <w:rsid w:val="006025FE"/>
    <w:rsid w:val="00603A4F"/>
    <w:rsid w:val="00604381"/>
    <w:rsid w:val="0063272A"/>
    <w:rsid w:val="00644E3F"/>
    <w:rsid w:val="006453DD"/>
    <w:rsid w:val="0064593A"/>
    <w:rsid w:val="00671D04"/>
    <w:rsid w:val="00676325"/>
    <w:rsid w:val="00676F60"/>
    <w:rsid w:val="0067765E"/>
    <w:rsid w:val="00680EBE"/>
    <w:rsid w:val="00683313"/>
    <w:rsid w:val="00683573"/>
    <w:rsid w:val="0068747D"/>
    <w:rsid w:val="006A0762"/>
    <w:rsid w:val="006C767D"/>
    <w:rsid w:val="006D36AC"/>
    <w:rsid w:val="006E522F"/>
    <w:rsid w:val="00707161"/>
    <w:rsid w:val="00716E25"/>
    <w:rsid w:val="007179E9"/>
    <w:rsid w:val="007201D0"/>
    <w:rsid w:val="0072745E"/>
    <w:rsid w:val="0073530D"/>
    <w:rsid w:val="00743EA5"/>
    <w:rsid w:val="00747021"/>
    <w:rsid w:val="00751222"/>
    <w:rsid w:val="00756986"/>
    <w:rsid w:val="00756C11"/>
    <w:rsid w:val="00772601"/>
    <w:rsid w:val="00773A1B"/>
    <w:rsid w:val="00774976"/>
    <w:rsid w:val="00783A96"/>
    <w:rsid w:val="007861F6"/>
    <w:rsid w:val="00787E43"/>
    <w:rsid w:val="00791F36"/>
    <w:rsid w:val="007927D7"/>
    <w:rsid w:val="007966AE"/>
    <w:rsid w:val="0079689B"/>
    <w:rsid w:val="007A1155"/>
    <w:rsid w:val="007A51DF"/>
    <w:rsid w:val="007A78CA"/>
    <w:rsid w:val="007B26C7"/>
    <w:rsid w:val="007B7F6A"/>
    <w:rsid w:val="007C0889"/>
    <w:rsid w:val="007C3349"/>
    <w:rsid w:val="007C5547"/>
    <w:rsid w:val="007D0A08"/>
    <w:rsid w:val="007D59A9"/>
    <w:rsid w:val="007E1E10"/>
    <w:rsid w:val="007E42F8"/>
    <w:rsid w:val="007F4193"/>
    <w:rsid w:val="00803A64"/>
    <w:rsid w:val="00806019"/>
    <w:rsid w:val="00831671"/>
    <w:rsid w:val="00845FEB"/>
    <w:rsid w:val="00847185"/>
    <w:rsid w:val="00871350"/>
    <w:rsid w:val="008731E7"/>
    <w:rsid w:val="00873359"/>
    <w:rsid w:val="008733A1"/>
    <w:rsid w:val="00874E0C"/>
    <w:rsid w:val="0088722F"/>
    <w:rsid w:val="008907A9"/>
    <w:rsid w:val="00891DC3"/>
    <w:rsid w:val="008A0C0E"/>
    <w:rsid w:val="008A6997"/>
    <w:rsid w:val="008A69CF"/>
    <w:rsid w:val="008A7559"/>
    <w:rsid w:val="008B6632"/>
    <w:rsid w:val="008C016B"/>
    <w:rsid w:val="008C497B"/>
    <w:rsid w:val="008C5232"/>
    <w:rsid w:val="008D3F07"/>
    <w:rsid w:val="008D5025"/>
    <w:rsid w:val="008D7D04"/>
    <w:rsid w:val="008E1FEF"/>
    <w:rsid w:val="008E4102"/>
    <w:rsid w:val="008E5074"/>
    <w:rsid w:val="008E5DFA"/>
    <w:rsid w:val="008E7E12"/>
    <w:rsid w:val="008E7E6C"/>
    <w:rsid w:val="009017B8"/>
    <w:rsid w:val="009027F6"/>
    <w:rsid w:val="009041B7"/>
    <w:rsid w:val="00922C6A"/>
    <w:rsid w:val="00923658"/>
    <w:rsid w:val="00924B40"/>
    <w:rsid w:val="0092610B"/>
    <w:rsid w:val="0092759D"/>
    <w:rsid w:val="009371D5"/>
    <w:rsid w:val="00943AA2"/>
    <w:rsid w:val="00944C02"/>
    <w:rsid w:val="0095426D"/>
    <w:rsid w:val="009774B1"/>
    <w:rsid w:val="009924A9"/>
    <w:rsid w:val="00997BE7"/>
    <w:rsid w:val="009A0797"/>
    <w:rsid w:val="009B0B06"/>
    <w:rsid w:val="009B64E0"/>
    <w:rsid w:val="009C057C"/>
    <w:rsid w:val="009C7189"/>
    <w:rsid w:val="009C7B09"/>
    <w:rsid w:val="009D4C36"/>
    <w:rsid w:val="009D5B4D"/>
    <w:rsid w:val="009D66B2"/>
    <w:rsid w:val="009E3298"/>
    <w:rsid w:val="009E3726"/>
    <w:rsid w:val="009E69DD"/>
    <w:rsid w:val="009F0744"/>
    <w:rsid w:val="009F483F"/>
    <w:rsid w:val="00A0295A"/>
    <w:rsid w:val="00A0449D"/>
    <w:rsid w:val="00A07970"/>
    <w:rsid w:val="00A13B35"/>
    <w:rsid w:val="00A15C51"/>
    <w:rsid w:val="00A16CBF"/>
    <w:rsid w:val="00A16DE5"/>
    <w:rsid w:val="00A25AA0"/>
    <w:rsid w:val="00A300EC"/>
    <w:rsid w:val="00A30E00"/>
    <w:rsid w:val="00A35022"/>
    <w:rsid w:val="00A36CCA"/>
    <w:rsid w:val="00A67508"/>
    <w:rsid w:val="00A77477"/>
    <w:rsid w:val="00A82201"/>
    <w:rsid w:val="00A90236"/>
    <w:rsid w:val="00A9029B"/>
    <w:rsid w:val="00A9719E"/>
    <w:rsid w:val="00A979B7"/>
    <w:rsid w:val="00AA36D5"/>
    <w:rsid w:val="00AA715A"/>
    <w:rsid w:val="00AB5A69"/>
    <w:rsid w:val="00AB6DED"/>
    <w:rsid w:val="00AC1013"/>
    <w:rsid w:val="00AC40C7"/>
    <w:rsid w:val="00AC61F1"/>
    <w:rsid w:val="00AD6833"/>
    <w:rsid w:val="00AE28B2"/>
    <w:rsid w:val="00AE506E"/>
    <w:rsid w:val="00AF25F3"/>
    <w:rsid w:val="00B02D64"/>
    <w:rsid w:val="00B02DEE"/>
    <w:rsid w:val="00B035D3"/>
    <w:rsid w:val="00B11648"/>
    <w:rsid w:val="00B172E5"/>
    <w:rsid w:val="00B2636F"/>
    <w:rsid w:val="00B31009"/>
    <w:rsid w:val="00B31DF8"/>
    <w:rsid w:val="00B32D14"/>
    <w:rsid w:val="00B34851"/>
    <w:rsid w:val="00B3692A"/>
    <w:rsid w:val="00B47934"/>
    <w:rsid w:val="00B55EBF"/>
    <w:rsid w:val="00B60BB3"/>
    <w:rsid w:val="00B66A5D"/>
    <w:rsid w:val="00B70D9F"/>
    <w:rsid w:val="00B72052"/>
    <w:rsid w:val="00B732B6"/>
    <w:rsid w:val="00B749F6"/>
    <w:rsid w:val="00B828E8"/>
    <w:rsid w:val="00B83FF3"/>
    <w:rsid w:val="00BA7C54"/>
    <w:rsid w:val="00BB7FAB"/>
    <w:rsid w:val="00BC53CA"/>
    <w:rsid w:val="00BD220C"/>
    <w:rsid w:val="00BD6809"/>
    <w:rsid w:val="00BF5EA1"/>
    <w:rsid w:val="00BF7833"/>
    <w:rsid w:val="00C05015"/>
    <w:rsid w:val="00C060C7"/>
    <w:rsid w:val="00C107FB"/>
    <w:rsid w:val="00C152E5"/>
    <w:rsid w:val="00C25B50"/>
    <w:rsid w:val="00C274AF"/>
    <w:rsid w:val="00C33E04"/>
    <w:rsid w:val="00C36A38"/>
    <w:rsid w:val="00C36B2D"/>
    <w:rsid w:val="00C41015"/>
    <w:rsid w:val="00C4209E"/>
    <w:rsid w:val="00C46261"/>
    <w:rsid w:val="00C5019E"/>
    <w:rsid w:val="00C511B5"/>
    <w:rsid w:val="00C515DF"/>
    <w:rsid w:val="00C51FFB"/>
    <w:rsid w:val="00C65361"/>
    <w:rsid w:val="00C72505"/>
    <w:rsid w:val="00C72672"/>
    <w:rsid w:val="00C74B20"/>
    <w:rsid w:val="00C8340D"/>
    <w:rsid w:val="00C8442E"/>
    <w:rsid w:val="00C95B19"/>
    <w:rsid w:val="00C965AB"/>
    <w:rsid w:val="00CD1F1E"/>
    <w:rsid w:val="00CD5D61"/>
    <w:rsid w:val="00CE5F2E"/>
    <w:rsid w:val="00CE6200"/>
    <w:rsid w:val="00CF3268"/>
    <w:rsid w:val="00CF38A8"/>
    <w:rsid w:val="00CF5890"/>
    <w:rsid w:val="00CF776C"/>
    <w:rsid w:val="00D263EC"/>
    <w:rsid w:val="00D33B4B"/>
    <w:rsid w:val="00D372A1"/>
    <w:rsid w:val="00D564A2"/>
    <w:rsid w:val="00D62973"/>
    <w:rsid w:val="00D63EF4"/>
    <w:rsid w:val="00D6646A"/>
    <w:rsid w:val="00D749E8"/>
    <w:rsid w:val="00D74A4E"/>
    <w:rsid w:val="00D75E7F"/>
    <w:rsid w:val="00D87F6E"/>
    <w:rsid w:val="00D928C9"/>
    <w:rsid w:val="00D93420"/>
    <w:rsid w:val="00D953FE"/>
    <w:rsid w:val="00D96A2F"/>
    <w:rsid w:val="00D9792F"/>
    <w:rsid w:val="00DA00B7"/>
    <w:rsid w:val="00DB4DD6"/>
    <w:rsid w:val="00DC64AF"/>
    <w:rsid w:val="00E00D26"/>
    <w:rsid w:val="00E046D9"/>
    <w:rsid w:val="00E06E7C"/>
    <w:rsid w:val="00E1435A"/>
    <w:rsid w:val="00E156DD"/>
    <w:rsid w:val="00E2057B"/>
    <w:rsid w:val="00E2479F"/>
    <w:rsid w:val="00E2717E"/>
    <w:rsid w:val="00E44AEE"/>
    <w:rsid w:val="00E53337"/>
    <w:rsid w:val="00E56714"/>
    <w:rsid w:val="00E57418"/>
    <w:rsid w:val="00E607DC"/>
    <w:rsid w:val="00E619E6"/>
    <w:rsid w:val="00E66BAE"/>
    <w:rsid w:val="00E675E2"/>
    <w:rsid w:val="00E7212F"/>
    <w:rsid w:val="00E80066"/>
    <w:rsid w:val="00E83734"/>
    <w:rsid w:val="00E91CBF"/>
    <w:rsid w:val="00E959C9"/>
    <w:rsid w:val="00E95ED4"/>
    <w:rsid w:val="00EA17B7"/>
    <w:rsid w:val="00EA2F08"/>
    <w:rsid w:val="00EB2182"/>
    <w:rsid w:val="00EB4F1A"/>
    <w:rsid w:val="00EC0934"/>
    <w:rsid w:val="00EC2126"/>
    <w:rsid w:val="00EC2F9B"/>
    <w:rsid w:val="00EC56FB"/>
    <w:rsid w:val="00EC5EB0"/>
    <w:rsid w:val="00ED5D07"/>
    <w:rsid w:val="00ED794C"/>
    <w:rsid w:val="00EE60CE"/>
    <w:rsid w:val="00EE62A9"/>
    <w:rsid w:val="00EE672B"/>
    <w:rsid w:val="00EF6A8B"/>
    <w:rsid w:val="00F0138D"/>
    <w:rsid w:val="00F07430"/>
    <w:rsid w:val="00F10F82"/>
    <w:rsid w:val="00F146ED"/>
    <w:rsid w:val="00F14849"/>
    <w:rsid w:val="00F14E6E"/>
    <w:rsid w:val="00F2114D"/>
    <w:rsid w:val="00F26C0E"/>
    <w:rsid w:val="00F36B15"/>
    <w:rsid w:val="00F51990"/>
    <w:rsid w:val="00F52C71"/>
    <w:rsid w:val="00F547D8"/>
    <w:rsid w:val="00F62703"/>
    <w:rsid w:val="00F64AC8"/>
    <w:rsid w:val="00F64BA1"/>
    <w:rsid w:val="00F7322D"/>
    <w:rsid w:val="00F7371B"/>
    <w:rsid w:val="00F8002A"/>
    <w:rsid w:val="00F83196"/>
    <w:rsid w:val="00F914DB"/>
    <w:rsid w:val="00F91766"/>
    <w:rsid w:val="00F91961"/>
    <w:rsid w:val="00F9669F"/>
    <w:rsid w:val="00FA257A"/>
    <w:rsid w:val="00FA6C18"/>
    <w:rsid w:val="00FA722C"/>
    <w:rsid w:val="00FA73EF"/>
    <w:rsid w:val="00FB746C"/>
    <w:rsid w:val="00FC0A89"/>
    <w:rsid w:val="00FC21BD"/>
    <w:rsid w:val="00FD3102"/>
    <w:rsid w:val="00FE2AAA"/>
    <w:rsid w:val="00FE4058"/>
    <w:rsid w:val="00FE616A"/>
    <w:rsid w:val="00FF1FCC"/>
    <w:rsid w:val="1C07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2C8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2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82020"/>
    <w:pPr>
      <w:keepNext/>
      <w:tabs>
        <w:tab w:val="left" w:pos="2556"/>
        <w:tab w:val="left" w:pos="6804"/>
        <w:tab w:val="left" w:pos="7513"/>
        <w:tab w:val="left" w:pos="9356"/>
      </w:tabs>
      <w:jc w:val="center"/>
      <w:outlineLvl w:val="0"/>
    </w:pPr>
    <w:rPr>
      <w:color w:val="000000"/>
      <w:sz w:val="36"/>
    </w:rPr>
  </w:style>
  <w:style w:type="paragraph" w:styleId="Titolo7">
    <w:name w:val="heading 7"/>
    <w:basedOn w:val="Normale"/>
    <w:next w:val="Normale"/>
    <w:link w:val="Titolo7Carattere"/>
    <w:qFormat/>
    <w:rsid w:val="00182020"/>
    <w:pPr>
      <w:keepNext/>
      <w:outlineLvl w:val="6"/>
    </w:pPr>
    <w:rPr>
      <w:i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82020"/>
    <w:rPr>
      <w:rFonts w:ascii="Times New Roman" w:eastAsia="Times New Roman" w:hAnsi="Times New Roman" w:cs="Times New Roman"/>
      <w:color w:val="000000"/>
      <w:sz w:val="36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182020"/>
    <w:rPr>
      <w:rFonts w:ascii="Times New Roman" w:eastAsia="Times New Roman" w:hAnsi="Times New Roman" w:cs="Times New Roman"/>
      <w:i/>
      <w:sz w:val="16"/>
      <w:szCs w:val="20"/>
      <w:lang w:eastAsia="it-IT"/>
    </w:rPr>
  </w:style>
  <w:style w:type="paragraph" w:styleId="Didascalia">
    <w:name w:val="caption"/>
    <w:basedOn w:val="Normale"/>
    <w:next w:val="Normale"/>
    <w:qFormat/>
    <w:rsid w:val="00182020"/>
    <w:pPr>
      <w:tabs>
        <w:tab w:val="left" w:pos="2556"/>
        <w:tab w:val="left" w:pos="6804"/>
        <w:tab w:val="left" w:pos="7513"/>
        <w:tab w:val="left" w:pos="9356"/>
      </w:tabs>
      <w:jc w:val="center"/>
    </w:pPr>
    <w:rPr>
      <w:color w:val="000000"/>
      <w:sz w:val="52"/>
    </w:rPr>
  </w:style>
  <w:style w:type="paragraph" w:styleId="Rientrocorpodeltesto">
    <w:name w:val="Body Text Indent"/>
    <w:basedOn w:val="Normale"/>
    <w:link w:val="RientrocorpodeltestoCarattere"/>
    <w:rsid w:val="00182020"/>
    <w:pPr>
      <w:ind w:left="1413"/>
      <w:jc w:val="both"/>
    </w:pPr>
    <w:rPr>
      <w:b/>
      <w:sz w:val="28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82020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C7B09"/>
    <w:rPr>
      <w:color w:val="808080"/>
    </w:rPr>
  </w:style>
  <w:style w:type="table" w:styleId="Tabellagriglia1chiara-colore6">
    <w:name w:val="Grid Table 1 Light Accent 6"/>
    <w:basedOn w:val="Tabellanormale"/>
    <w:uiPriority w:val="46"/>
    <w:rsid w:val="00080DB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semplice-3">
    <w:name w:val="Plain Table 3"/>
    <w:basedOn w:val="Tabellanormale"/>
    <w:uiPriority w:val="43"/>
    <w:rsid w:val="00080DB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gliatabella">
    <w:name w:val="Table Grid"/>
    <w:basedOn w:val="Tabellanormale"/>
    <w:uiPriority w:val="39"/>
    <w:rsid w:val="00080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75E7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5E7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75E7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5E7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25B5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25B50"/>
    <w:rPr>
      <w:color w:val="605E5C"/>
      <w:shd w:val="clear" w:color="auto" w:fill="E1DFDD"/>
    </w:rPr>
  </w:style>
  <w:style w:type="paragraph" w:customStyle="1" w:styleId="Default">
    <w:name w:val="Default"/>
    <w:rsid w:val="001A4C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4B1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2DF13-643B-4314-858F-4DD152DD2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LIBRETTO TPV.dotx</Template>
  <TotalTime>1</TotalTime>
  <Pages>14</Pages>
  <Words>3262</Words>
  <Characters>18597</Characters>
  <Application>Microsoft Office Word</Application>
  <DocSecurity>0</DocSecurity>
  <Lines>154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Maccioni</dc:creator>
  <cp:keywords/>
  <dc:description/>
  <cp:lastModifiedBy>Alessandra Maccioni</cp:lastModifiedBy>
  <cp:revision>2</cp:revision>
  <cp:lastPrinted>2022-08-04T11:41:00Z</cp:lastPrinted>
  <dcterms:created xsi:type="dcterms:W3CDTF">2025-10-14T11:49:00Z</dcterms:created>
  <dcterms:modified xsi:type="dcterms:W3CDTF">2025-10-14T11:49:00Z</dcterms:modified>
</cp:coreProperties>
</file>