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A90F9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right="33"/>
        <w:jc w:val="right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Luogo, Data</w:t>
      </w:r>
    </w:p>
    <w:p w14:paraId="3EC85415" w14:textId="77777777" w:rsidR="00343896" w:rsidRPr="00343896" w:rsidRDefault="00343896" w:rsidP="00343896">
      <w:pPr>
        <w:widowControl w:val="0"/>
        <w:autoSpaceDE w:val="0"/>
        <w:autoSpaceDN w:val="0"/>
        <w:spacing w:before="144" w:line="314" w:lineRule="auto"/>
        <w:ind w:left="5777"/>
        <w:jc w:val="right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Gentile ______________-</w:t>
      </w:r>
    </w:p>
    <w:p w14:paraId="264E893D" w14:textId="77777777" w:rsidR="00343896" w:rsidRPr="00343896" w:rsidRDefault="00343896" w:rsidP="00343896">
      <w:pPr>
        <w:widowControl w:val="0"/>
        <w:autoSpaceDE w:val="0"/>
        <w:autoSpaceDN w:val="0"/>
        <w:spacing w:before="144" w:line="314" w:lineRule="auto"/>
        <w:ind w:left="5777"/>
        <w:jc w:val="right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_______________</w:t>
      </w:r>
    </w:p>
    <w:p w14:paraId="2DF3BA4F" w14:textId="77777777" w:rsidR="00343896" w:rsidRPr="00343896" w:rsidRDefault="00343896" w:rsidP="00343896">
      <w:pPr>
        <w:widowControl w:val="0"/>
        <w:autoSpaceDE w:val="0"/>
        <w:autoSpaceDN w:val="0"/>
        <w:spacing w:before="100" w:beforeAutospacing="1" w:line="360" w:lineRule="auto"/>
        <w:rPr>
          <w:rFonts w:ascii="Calibri" w:eastAsia="Times New Roman" w:hAnsi="Calibri" w:cs="Calibri"/>
          <w:b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Oggetto: </w:t>
      </w:r>
      <w:r w:rsidRPr="00343896">
        <w:rPr>
          <w:rFonts w:ascii="Calibri" w:eastAsia="Times New Roman" w:hAnsi="Calibri" w:cs="Calibri"/>
          <w:b/>
          <w:sz w:val="22"/>
          <w:szCs w:val="22"/>
          <w:lang w:eastAsia="it-IT"/>
        </w:rPr>
        <w:t>Affidamento incarico.</w:t>
      </w:r>
    </w:p>
    <w:p w14:paraId="7A3F37AC" w14:textId="77777777" w:rsidR="00343896" w:rsidRPr="00343896" w:rsidRDefault="00343896" w:rsidP="00343896">
      <w:pPr>
        <w:widowControl w:val="0"/>
        <w:autoSpaceDE w:val="0"/>
        <w:autoSpaceDN w:val="0"/>
        <w:spacing w:before="360" w:line="360" w:lineRule="auto"/>
        <w:ind w:firstLine="604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A seguito di specifica richiesta del prof. </w:t>
      </w:r>
      <w:r w:rsidRPr="00343896">
        <w:rPr>
          <w:rFonts w:ascii="Calibri" w:eastAsia="Times New Roman" w:hAnsi="Calibri" w:cs="Calibri"/>
          <w:b/>
          <w:sz w:val="22"/>
          <w:szCs w:val="22"/>
          <w:lang w:eastAsia="it-IT"/>
        </w:rPr>
        <w:t>__________</w:t>
      </w: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, ho il piacere di conferire alla S. V. l'incarico per svolgere un seminario </w:t>
      </w:r>
      <w:r w:rsidRPr="00343896">
        <w:rPr>
          <w:rFonts w:ascii="Calibri" w:eastAsia="Times New Roman" w:hAnsi="Calibri" w:cs="Calibri"/>
          <w:iCs/>
          <w:lang w:eastAsia="it-IT"/>
        </w:rPr>
        <w:t>un seminario ____________________________________________________________________________________________________________ del corso di laurea _______________________, dal ________ al ________________.</w:t>
      </w:r>
    </w:p>
    <w:p w14:paraId="6647AC8E" w14:textId="77777777" w:rsidR="00343896" w:rsidRPr="00343896" w:rsidRDefault="00343896" w:rsidP="00343896">
      <w:pPr>
        <w:widowControl w:val="0"/>
        <w:autoSpaceDE w:val="0"/>
        <w:autoSpaceDN w:val="0"/>
        <w:spacing w:before="288" w:line="360" w:lineRule="auto"/>
        <w:ind w:firstLine="604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La S. V. riceverà per tale prestazione il rimborso delle spese di viaggio, alloggio, vitto, in conformità al vigente regolamento per il rimborso delle spese di missione.</w:t>
      </w:r>
    </w:p>
    <w:p w14:paraId="66B3B327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firstLine="604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ab/>
        <w:t>A tal fine dovrà inviare l'apposito modulo compilato in ogni sua parte e provvisto di bollo.</w:t>
      </w:r>
    </w:p>
    <w:p w14:paraId="16ECCAC5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firstLine="567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L'Università degli Studi di Cagliari è titolare del trattamento dei dati personali ai sensi delle norme del regolamento (UE) 2016/679 del Parlamento europeo e del Consiglio, del 27 aprile 2016, e del Codice in materia di protezione dei dati personali </w:t>
      </w:r>
      <w:proofErr w:type="spellStart"/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D.Lgs.</w:t>
      </w:r>
      <w:proofErr w:type="spellEnd"/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 196/2003, nel rispetto della dignità umana, dei diritti e delle libertà fondamentali della persona. </w:t>
      </w:r>
    </w:p>
    <w:p w14:paraId="152B94C0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firstLine="567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L’informativa sul trattamento dati per le categorie di interessato (Studenti, Dipendenti, Collaboratori, Clienti/Fornitori, Cittadini) è pubblicata sul sito </w:t>
      </w:r>
      <w:hyperlink r:id="rId7" w:history="1">
        <w:r w:rsidRPr="00343896">
          <w:rPr>
            <w:rFonts w:ascii="Calibri" w:eastAsia="Times New Roman" w:hAnsi="Calibri" w:cs="Calibri"/>
            <w:color w:val="0000FF"/>
            <w:sz w:val="22"/>
            <w:szCs w:val="22"/>
            <w:u w:val="single"/>
            <w:lang w:eastAsia="it-IT"/>
          </w:rPr>
          <w:t>https://www.unica.it/unica/it/utility_privacy.page</w:t>
        </w:r>
      </w:hyperlink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  </w:t>
      </w:r>
    </w:p>
    <w:p w14:paraId="43F65188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firstLine="567"/>
        <w:jc w:val="both"/>
        <w:rPr>
          <w:rFonts w:ascii="Calibri" w:eastAsia="Times New Roman" w:hAnsi="Calibri" w:cs="Calibri"/>
          <w:sz w:val="22"/>
          <w:szCs w:val="22"/>
          <w:u w:val="single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 xml:space="preserve">Per ogni informazione relativa alle pratiche amministrative potrà contattare direttamente la segreteria amministrativa (tel. 0706755412 - e-mail </w:t>
      </w:r>
      <w:hyperlink r:id="rId8" w:history="1">
        <w:r w:rsidRPr="00343896">
          <w:rPr>
            <w:rFonts w:ascii="Calibri" w:eastAsia="Times New Roman" w:hAnsi="Calibri" w:cs="Calibri"/>
            <w:color w:val="0563C1" w:themeColor="hyperlink"/>
            <w:sz w:val="22"/>
            <w:szCs w:val="22"/>
            <w:u w:val="single"/>
            <w:lang w:eastAsia="it-IT"/>
          </w:rPr>
          <w:t>francesca.esu@unica.it</w:t>
        </w:r>
      </w:hyperlink>
      <w:r w:rsidRPr="00343896">
        <w:rPr>
          <w:rFonts w:ascii="Calibri" w:eastAsia="Times New Roman" w:hAnsi="Calibri" w:cs="Calibri"/>
          <w:sz w:val="22"/>
          <w:szCs w:val="22"/>
          <w:u w:val="single"/>
          <w:lang w:eastAsia="it-IT"/>
        </w:rPr>
        <w:t>).</w:t>
      </w:r>
    </w:p>
    <w:p w14:paraId="5BA2A8B2" w14:textId="77777777" w:rsidR="00343896" w:rsidRPr="00343896" w:rsidRDefault="00343896" w:rsidP="00343896">
      <w:pPr>
        <w:widowControl w:val="0"/>
        <w:autoSpaceDE w:val="0"/>
        <w:autoSpaceDN w:val="0"/>
        <w:spacing w:line="360" w:lineRule="auto"/>
        <w:ind w:firstLine="567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Distinti saluti.</w:t>
      </w:r>
    </w:p>
    <w:p w14:paraId="711525FC" w14:textId="2C431C5B" w:rsidR="00343896" w:rsidRDefault="00343896" w:rsidP="00343896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Il Direttore</w:t>
      </w:r>
      <w:r>
        <w:rPr>
          <w:rFonts w:ascii="Calibri" w:eastAsia="Times New Roman" w:hAnsi="Calibri" w:cs="Calibri"/>
          <w:sz w:val="22"/>
          <w:szCs w:val="22"/>
          <w:lang w:eastAsia="it-IT"/>
        </w:rPr>
        <w:t xml:space="preserve"> del Dipartimento</w:t>
      </w: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br/>
        <w:t xml:space="preserve">Prof. </w:t>
      </w:r>
      <w:r w:rsidR="00DD3F31">
        <w:rPr>
          <w:rFonts w:ascii="Calibri" w:eastAsia="Times New Roman" w:hAnsi="Calibri" w:cs="Calibri"/>
          <w:sz w:val="22"/>
          <w:szCs w:val="22"/>
          <w:lang w:eastAsia="it-IT"/>
        </w:rPr>
        <w:t>Luigi Atzori</w:t>
      </w:r>
    </w:p>
    <w:p w14:paraId="0A2E89C9" w14:textId="18C1CB21" w:rsidR="00343896" w:rsidRPr="00343896" w:rsidRDefault="00343896" w:rsidP="00343896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>
        <w:rPr>
          <w:rFonts w:ascii="Calibri" w:eastAsia="Times New Roman" w:hAnsi="Calibri" w:cs="Calibri"/>
          <w:sz w:val="22"/>
          <w:szCs w:val="22"/>
          <w:lang w:eastAsia="it-IT"/>
        </w:rPr>
        <w:t>(</w:t>
      </w:r>
      <w:r w:rsidRPr="00343896">
        <w:rPr>
          <w:rFonts w:ascii="Calibri" w:eastAsia="Times New Roman" w:hAnsi="Calibri" w:cs="Calibri"/>
          <w:i/>
          <w:iCs/>
          <w:sz w:val="22"/>
          <w:szCs w:val="22"/>
          <w:lang w:eastAsia="it-IT"/>
        </w:rPr>
        <w:t>sottoscritto con firma digitale</w:t>
      </w:r>
      <w:r>
        <w:rPr>
          <w:rFonts w:ascii="Calibri" w:eastAsia="Times New Roman" w:hAnsi="Calibri" w:cs="Calibri"/>
          <w:sz w:val="22"/>
          <w:szCs w:val="22"/>
          <w:lang w:eastAsia="it-IT"/>
        </w:rPr>
        <w:t>)</w:t>
      </w:r>
    </w:p>
    <w:p w14:paraId="3668A4AF" w14:textId="77777777" w:rsidR="00343896" w:rsidRPr="00343896" w:rsidRDefault="00343896" w:rsidP="00343896">
      <w:pPr>
        <w:widowControl w:val="0"/>
        <w:autoSpaceDE w:val="0"/>
        <w:autoSpaceDN w:val="0"/>
        <w:spacing w:line="271" w:lineRule="auto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Per accettazione</w:t>
      </w:r>
    </w:p>
    <w:p w14:paraId="694F2D82" w14:textId="7A07968E" w:rsidR="00E16371" w:rsidRPr="00343896" w:rsidRDefault="00343896" w:rsidP="00343896">
      <w:pPr>
        <w:widowControl w:val="0"/>
        <w:autoSpaceDE w:val="0"/>
        <w:autoSpaceDN w:val="0"/>
        <w:spacing w:line="271" w:lineRule="auto"/>
        <w:rPr>
          <w:rFonts w:ascii="Calibri" w:eastAsia="Calibri" w:hAnsi="Calibri" w:cs="Times New Roman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________________________</w:t>
      </w:r>
    </w:p>
    <w:sectPr w:rsidR="00E16371" w:rsidRPr="00343896" w:rsidSect="00CE6CB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79EDD" w14:textId="77777777" w:rsidR="00343896" w:rsidRDefault="00343896" w:rsidP="0030749D">
      <w:r>
        <w:separator/>
      </w:r>
    </w:p>
  </w:endnote>
  <w:endnote w:type="continuationSeparator" w:id="0">
    <w:p w14:paraId="5289F732" w14:textId="77777777" w:rsidR="00343896" w:rsidRDefault="003438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38317C3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67576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C67B1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FE1B981" wp14:editId="21965C3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A00408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72C7470C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61FD94A4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3C3191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18466749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E1B981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01A00408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72C7470C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61FD94A4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583C3191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18466749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205C4EFF" wp14:editId="104F5C24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80A74" w14:textId="77777777" w:rsidR="00343896" w:rsidRDefault="00343896" w:rsidP="0030749D">
      <w:r>
        <w:separator/>
      </w:r>
    </w:p>
  </w:footnote>
  <w:footnote w:type="continuationSeparator" w:id="0">
    <w:p w14:paraId="07CCD1AB" w14:textId="77777777" w:rsidR="00343896" w:rsidRDefault="003438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CE75E" w14:textId="77777777" w:rsidR="0030749D" w:rsidRDefault="00DD3F31">
    <w:pPr>
      <w:pStyle w:val="Intestazione"/>
    </w:pPr>
    <w:r>
      <w:rPr>
        <w:noProof/>
      </w:rPr>
      <w:pict w14:anchorId="66603C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7B7B9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F0A918" wp14:editId="6F93BA09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32F30" w14:textId="77777777" w:rsidR="00846CBD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elettrica ed elettronica</w:t>
    </w:r>
  </w:p>
  <w:p w14:paraId="20E5F6DE" w14:textId="07F384D3" w:rsidR="002F325A" w:rsidRPr="002F325A" w:rsidRDefault="00846CBD" w:rsidP="002F325A">
    <w:pPr>
      <w:pStyle w:val="Intestazione"/>
      <w:ind w:left="62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154CD94" wp14:editId="7D5F663A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>
      <w:rPr>
        <w:color w:val="1F3864" w:themeColor="accent1" w:themeShade="80"/>
        <w:sz w:val="18"/>
        <w:szCs w:val="18"/>
      </w:rPr>
      <w:t>Direttore: Prof.</w:t>
    </w:r>
    <w:r w:rsidR="0093745B">
      <w:rPr>
        <w:color w:val="1F3864" w:themeColor="accent1" w:themeShade="80"/>
        <w:sz w:val="18"/>
        <w:szCs w:val="18"/>
      </w:rPr>
      <w:t xml:space="preserve"> </w:t>
    </w:r>
    <w:r w:rsidR="00DD3F31">
      <w:rPr>
        <w:color w:val="1F3864" w:themeColor="accent1" w:themeShade="80"/>
        <w:sz w:val="18"/>
        <w:szCs w:val="18"/>
      </w:rPr>
      <w:t>Luigi Atzori</w:t>
    </w:r>
  </w:p>
  <w:p w14:paraId="313C5F7E" w14:textId="77777777" w:rsidR="004A1477" w:rsidRDefault="004A1477" w:rsidP="002F325A">
    <w:pPr>
      <w:pStyle w:val="Intestazione"/>
      <w:rPr>
        <w:color w:val="1F3864" w:themeColor="accent1" w:themeShade="80"/>
        <w:sz w:val="20"/>
        <w:szCs w:val="20"/>
      </w:rPr>
    </w:pPr>
  </w:p>
  <w:p w14:paraId="74282B21" w14:textId="77777777" w:rsidR="002F325A" w:rsidRDefault="002F325A" w:rsidP="002F325A">
    <w:pPr>
      <w:pStyle w:val="Intestazione"/>
      <w:rPr>
        <w:color w:val="1F3864" w:themeColor="accent1" w:themeShade="80"/>
        <w:sz w:val="20"/>
        <w:szCs w:val="20"/>
      </w:rPr>
    </w:pPr>
  </w:p>
  <w:p w14:paraId="440B8055" w14:textId="47137CEE" w:rsidR="002F325A" w:rsidRPr="004A1477" w:rsidRDefault="00343896" w:rsidP="00343896">
    <w:pPr>
      <w:pStyle w:val="Intestazione"/>
      <w:jc w:val="right"/>
      <w:rPr>
        <w:color w:val="1F3864" w:themeColor="accent1" w:themeShade="80"/>
        <w:sz w:val="20"/>
        <w:szCs w:val="20"/>
      </w:rPr>
    </w:pPr>
    <w:r w:rsidRPr="00343896">
      <w:rPr>
        <w:color w:val="1F3864" w:themeColor="accent1" w:themeShade="80"/>
        <w:sz w:val="20"/>
        <w:szCs w:val="20"/>
      </w:rPr>
      <w:t>Mod. 03/2</w:t>
    </w:r>
    <w:r>
      <w:rPr>
        <w:color w:val="1F3864" w:themeColor="accent1" w:themeShade="80"/>
        <w:sz w:val="20"/>
        <w:szCs w:val="20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896"/>
    <w:rsid w:val="00024CA7"/>
    <w:rsid w:val="0007238E"/>
    <w:rsid w:val="00092276"/>
    <w:rsid w:val="000A1416"/>
    <w:rsid w:val="000A318B"/>
    <w:rsid w:val="000A6836"/>
    <w:rsid w:val="000A68E2"/>
    <w:rsid w:val="000B412D"/>
    <w:rsid w:val="000B69A6"/>
    <w:rsid w:val="000D0817"/>
    <w:rsid w:val="000E05AF"/>
    <w:rsid w:val="000E20C3"/>
    <w:rsid w:val="001060B7"/>
    <w:rsid w:val="00124034"/>
    <w:rsid w:val="00130B59"/>
    <w:rsid w:val="00163923"/>
    <w:rsid w:val="00180145"/>
    <w:rsid w:val="001813C0"/>
    <w:rsid w:val="00185DFB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3896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5F601A"/>
    <w:rsid w:val="006151A8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46CBD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3745B"/>
    <w:rsid w:val="00940472"/>
    <w:rsid w:val="00941BE5"/>
    <w:rsid w:val="00962C6E"/>
    <w:rsid w:val="009B4A8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60E0"/>
    <w:rsid w:val="00B02BDC"/>
    <w:rsid w:val="00B142E5"/>
    <w:rsid w:val="00B3790B"/>
    <w:rsid w:val="00B60B01"/>
    <w:rsid w:val="00B61DCF"/>
    <w:rsid w:val="00B63278"/>
    <w:rsid w:val="00B64E10"/>
    <w:rsid w:val="00B65277"/>
    <w:rsid w:val="00B700C1"/>
    <w:rsid w:val="00B86EC9"/>
    <w:rsid w:val="00BC10C0"/>
    <w:rsid w:val="00BC5312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545B5"/>
    <w:rsid w:val="00D90ECB"/>
    <w:rsid w:val="00DD3F31"/>
    <w:rsid w:val="00DF6E2A"/>
    <w:rsid w:val="00E012E2"/>
    <w:rsid w:val="00E0735F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6CEE1"/>
  <w15:chartTrackingRefBased/>
  <w15:docId w15:val="{0349BD3B-7CEE-4BDC-9A40-866CA5B89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rancesca.esu@unica.it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DULISTICA\CARTA%20INTESTATA%202025%2001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1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dc:description/>
  <cp:lastModifiedBy>Francesca Esu</cp:lastModifiedBy>
  <cp:revision>2</cp:revision>
  <cp:lastPrinted>2022-03-10T11:01:00Z</cp:lastPrinted>
  <dcterms:created xsi:type="dcterms:W3CDTF">2025-04-14T12:34:00Z</dcterms:created>
  <dcterms:modified xsi:type="dcterms:W3CDTF">2025-04-14T12:34:00Z</dcterms:modified>
</cp:coreProperties>
</file>